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00AEEF"/>
        <w:tblLook w:val="04A0" w:firstRow="1" w:lastRow="0" w:firstColumn="1" w:lastColumn="0" w:noHBand="0" w:noVBand="1"/>
      </w:tblPr>
      <w:tblGrid>
        <w:gridCol w:w="5050"/>
      </w:tblGrid>
      <w:tr w:rsidR="002F0A00" w14:paraId="41DCB89C" w14:textId="77777777" w:rsidTr="000040E6">
        <w:trPr>
          <w:trHeight w:val="454"/>
        </w:trPr>
        <w:tc>
          <w:tcPr>
            <w:tcW w:w="0" w:type="auto"/>
            <w:shd w:val="clear" w:color="auto" w:fill="00AEEF"/>
          </w:tcPr>
          <w:tbl>
            <w:tblPr>
              <w:tblW w:w="0" w:type="auto"/>
              <w:shd w:val="clear" w:color="auto" w:fill="00AEEF"/>
              <w:tblLook w:val="04A0" w:firstRow="1" w:lastRow="0" w:firstColumn="1" w:lastColumn="0" w:noHBand="0" w:noVBand="1"/>
            </w:tblPr>
            <w:tblGrid>
              <w:gridCol w:w="4834"/>
            </w:tblGrid>
            <w:tr w:rsidR="002F0A00" w:rsidRPr="00B42F25" w14:paraId="2B2F29D5" w14:textId="77777777" w:rsidTr="00A474EE">
              <w:trPr>
                <w:trHeight w:val="454"/>
              </w:trPr>
              <w:tc>
                <w:tcPr>
                  <w:tcW w:w="0" w:type="auto"/>
                  <w:shd w:val="clear" w:color="auto" w:fill="00AEEF"/>
                  <w:vAlign w:val="center"/>
                </w:tcPr>
                <w:tbl>
                  <w:tblPr>
                    <w:tblW w:w="0" w:type="auto"/>
                    <w:shd w:val="clear" w:color="auto" w:fill="00AEEF"/>
                    <w:tblLook w:val="04A0" w:firstRow="1" w:lastRow="0" w:firstColumn="1" w:lastColumn="0" w:noHBand="0" w:noVBand="1"/>
                  </w:tblPr>
                  <w:tblGrid>
                    <w:gridCol w:w="4618"/>
                  </w:tblGrid>
                  <w:tr w:rsidR="002F0A00" w:rsidRPr="00B42F25" w14:paraId="02DB8BED" w14:textId="77777777" w:rsidTr="00A474EE">
                    <w:trPr>
                      <w:trHeight w:val="454"/>
                    </w:trPr>
                    <w:tc>
                      <w:tcPr>
                        <w:tcW w:w="0" w:type="auto"/>
                        <w:shd w:val="clear" w:color="auto" w:fill="00AEEF"/>
                        <w:vAlign w:val="center"/>
                      </w:tcPr>
                      <w:p w14:paraId="2A1BAD7E" w14:textId="4EE38DF5" w:rsidR="002F0A00" w:rsidRPr="00B42F25" w:rsidRDefault="002F0A00" w:rsidP="002F0A00">
                        <w:pPr>
                          <w:pStyle w:val="i-worksheettype"/>
                          <w:rPr>
                            <w:i/>
                            <w:iCs/>
                          </w:rPr>
                        </w:pPr>
                        <w:bookmarkStart w:id="0" w:name="_Toc413953868"/>
                        <w:bookmarkStart w:id="1" w:name="_GoBack"/>
                        <w:bookmarkEnd w:id="1"/>
                        <w:r w:rsidRPr="00B42F25">
                          <w:rPr>
                            <w:i/>
                            <w:iCs/>
                          </w:rPr>
                          <w:t xml:space="preserve">Human Perspectives ATAR Units </w:t>
                        </w:r>
                        <w:r w:rsidR="00750BA9">
                          <w:rPr>
                            <w:i/>
                            <w:iCs/>
                          </w:rPr>
                          <w:t>3</w:t>
                        </w:r>
                        <w:r w:rsidRPr="00B42F25">
                          <w:rPr>
                            <w:i/>
                            <w:iCs/>
                          </w:rPr>
                          <w:t xml:space="preserve"> &amp; </w:t>
                        </w:r>
                        <w:r w:rsidR="00750BA9">
                          <w:rPr>
                            <w:i/>
                            <w:iCs/>
                          </w:rPr>
                          <w:t>4</w:t>
                        </w:r>
                      </w:p>
                    </w:tc>
                  </w:tr>
                </w:tbl>
                <w:p w14:paraId="3B93ABB6" w14:textId="77777777" w:rsidR="002F0A00" w:rsidRPr="00B42F25" w:rsidRDefault="002F0A00" w:rsidP="002F0A00">
                  <w:pPr>
                    <w:pStyle w:val="i-worksheettype"/>
                    <w:rPr>
                      <w:i/>
                      <w:iCs/>
                    </w:rPr>
                  </w:pPr>
                </w:p>
              </w:tc>
            </w:tr>
          </w:tbl>
          <w:p w14:paraId="46BC5384" w14:textId="6A89234A" w:rsidR="002F0A00" w:rsidRPr="00891818" w:rsidRDefault="002F0A00" w:rsidP="002F0A00">
            <w:pPr>
              <w:pStyle w:val="i-worksheettype"/>
            </w:pPr>
          </w:p>
        </w:tc>
      </w:tr>
    </w:tbl>
    <w:p w14:paraId="4BA3015A" w14:textId="276B22F0" w:rsidR="009F04E4" w:rsidRPr="00D904D6" w:rsidRDefault="00E0610A" w:rsidP="00D904D6">
      <w:pPr>
        <w:pStyle w:val="i-worksheettitle"/>
      </w:pPr>
      <w:r w:rsidRPr="00D904D6">
        <w:t xml:space="preserve">Worksheet </w:t>
      </w:r>
      <w:r w:rsidR="005965AF" w:rsidRPr="00D904D6">
        <w:t>5.</w:t>
      </w:r>
      <w:r w:rsidR="00D904D6" w:rsidRPr="00D904D6">
        <w:t>3</w:t>
      </w:r>
      <w:r w:rsidR="005965AF" w:rsidRPr="00D904D6">
        <w:t xml:space="preserve"> Homeostasis</w:t>
      </w:r>
      <w:r w:rsidR="00BB2CF0" w:rsidRPr="00D904D6">
        <w:t xml:space="preserve"> of b</w:t>
      </w:r>
      <w:r w:rsidR="00D904D6" w:rsidRPr="00D904D6">
        <w:t>ody temperature</w:t>
      </w:r>
    </w:p>
    <w:p w14:paraId="1B388309" w14:textId="77777777" w:rsidR="005965AF" w:rsidRDefault="005965AF" w:rsidP="005965AF"/>
    <w:p w14:paraId="15AD9458" w14:textId="77777777" w:rsidR="00D904D6" w:rsidRPr="00383E2A" w:rsidRDefault="00D904D6" w:rsidP="00D904D6">
      <w:pPr>
        <w:rPr>
          <w:rFonts w:ascii="Times New Roman" w:hAnsi="Times New Roman" w:cs="Times New Roman"/>
        </w:rPr>
      </w:pPr>
      <w:r w:rsidRPr="00383E2A">
        <w:rPr>
          <w:rFonts w:ascii="Times New Roman" w:hAnsi="Times New Roman" w:cs="Times New Roman"/>
        </w:rPr>
        <w:t xml:space="preserve">Using Chapter 5 of </w:t>
      </w:r>
      <w:r w:rsidRPr="00CE5F2C">
        <w:rPr>
          <w:rFonts w:ascii="Times New Roman" w:hAnsi="Times New Roman" w:cs="Times New Roman"/>
          <w:i/>
          <w:iCs/>
        </w:rPr>
        <w:t>Human Perspectives ATAR Units 3 &amp; 4</w:t>
      </w:r>
      <w:r w:rsidRPr="00383E2A">
        <w:rPr>
          <w:rFonts w:ascii="Times New Roman" w:hAnsi="Times New Roman" w:cs="Times New Roman"/>
        </w:rPr>
        <w:t>, complete the following activities.</w:t>
      </w:r>
    </w:p>
    <w:p w14:paraId="3F20B9BA" w14:textId="77777777" w:rsidR="00D904D6" w:rsidRDefault="00D904D6" w:rsidP="00D904D6">
      <w:pPr>
        <w:pStyle w:val="i-bodytextfo"/>
      </w:pPr>
    </w:p>
    <w:p w14:paraId="6581F287" w14:textId="029E60E1" w:rsidR="00D904D6" w:rsidRPr="00383E2A" w:rsidRDefault="00D904D6" w:rsidP="00D904D6">
      <w:pPr>
        <w:pStyle w:val="i-numberedlist1"/>
      </w:pPr>
      <w:r w:rsidRPr="00CE5F2C">
        <w:rPr>
          <w:b/>
          <w:bCs/>
        </w:rPr>
        <w:t>1</w:t>
      </w:r>
      <w:r w:rsidRPr="00383E2A">
        <w:t xml:space="preserve"> </w:t>
      </w:r>
      <w:r>
        <w:tab/>
      </w:r>
      <w:r w:rsidRPr="00383E2A">
        <w:t>Define the term ‘thermoregulation’.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579734FB" w14:textId="77777777" w:rsidTr="00082BEE">
        <w:tc>
          <w:tcPr>
            <w:tcW w:w="9177" w:type="dxa"/>
          </w:tcPr>
          <w:p w14:paraId="4EF63D37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DAA2109" w14:textId="77777777" w:rsidTr="00082BEE">
        <w:tc>
          <w:tcPr>
            <w:tcW w:w="9177" w:type="dxa"/>
          </w:tcPr>
          <w:p w14:paraId="5ED85E65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19DFCBD8" w14:textId="77777777" w:rsidTr="00082BEE">
        <w:tc>
          <w:tcPr>
            <w:tcW w:w="9177" w:type="dxa"/>
          </w:tcPr>
          <w:p w14:paraId="72C20FA9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2140A8BD" w14:textId="7CEBF18B" w:rsidR="00D904D6" w:rsidRPr="00383E2A" w:rsidRDefault="00D904D6" w:rsidP="00D904D6">
      <w:pPr>
        <w:pStyle w:val="i-numberedlist1"/>
      </w:pPr>
      <w:r w:rsidRPr="00CE5F2C">
        <w:rPr>
          <w:b/>
          <w:bCs/>
        </w:rPr>
        <w:t>2</w:t>
      </w:r>
      <w:r>
        <w:t xml:space="preserve"> </w:t>
      </w:r>
      <w:r>
        <w:tab/>
      </w:r>
      <w:r w:rsidRPr="00383E2A">
        <w:t>List the body’s heat inputs and outputs.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20F49A80" w14:textId="77777777" w:rsidTr="00082BEE">
        <w:tc>
          <w:tcPr>
            <w:tcW w:w="9177" w:type="dxa"/>
          </w:tcPr>
          <w:p w14:paraId="2ECA4638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1235D295" w14:textId="77777777" w:rsidTr="00082BEE">
        <w:tc>
          <w:tcPr>
            <w:tcW w:w="9177" w:type="dxa"/>
          </w:tcPr>
          <w:p w14:paraId="62D7F744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2753EFC" w14:textId="77777777" w:rsidTr="00082BEE">
        <w:tc>
          <w:tcPr>
            <w:tcW w:w="9177" w:type="dxa"/>
          </w:tcPr>
          <w:p w14:paraId="35DC60AB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7CE24A8E" w14:textId="77777777" w:rsidTr="00082BEE">
        <w:tc>
          <w:tcPr>
            <w:tcW w:w="9177" w:type="dxa"/>
          </w:tcPr>
          <w:p w14:paraId="5DED8A5F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03BC9636" w14:textId="3D1C2CB5" w:rsidR="00D904D6" w:rsidRPr="00383E2A" w:rsidRDefault="00D904D6" w:rsidP="00D904D6">
      <w:pPr>
        <w:pStyle w:val="i-numberedlist1"/>
      </w:pPr>
      <w:r w:rsidRPr="00CE5F2C">
        <w:rPr>
          <w:b/>
          <w:bCs/>
        </w:rPr>
        <w:t>3</w:t>
      </w:r>
      <w:r>
        <w:t xml:space="preserve"> </w:t>
      </w:r>
      <w:r>
        <w:tab/>
      </w:r>
      <w:r w:rsidRPr="00383E2A">
        <w:t>Explain, using diagrams, the following types of heat transfer:</w:t>
      </w:r>
    </w:p>
    <w:p w14:paraId="74DB5959" w14:textId="3054B7CE" w:rsidR="00D904D6" w:rsidRPr="00383E2A" w:rsidRDefault="00D904D6" w:rsidP="00D904D6">
      <w:pPr>
        <w:pStyle w:val="i-numberedlist2"/>
      </w:pPr>
      <w:r w:rsidRPr="00383E2A">
        <w:rPr>
          <w:b/>
          <w:bCs/>
        </w:rPr>
        <w:t>a</w:t>
      </w:r>
      <w:r>
        <w:t xml:space="preserve"> </w:t>
      </w:r>
      <w:r>
        <w:tab/>
      </w:r>
      <w:r w:rsidRPr="00383E2A">
        <w:t>conduction</w:t>
      </w:r>
    </w:p>
    <w:p w14:paraId="1DFFB354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758F6B10" w14:textId="41C09446" w:rsidR="00D904D6" w:rsidRDefault="00D904D6" w:rsidP="00D904D6">
      <w:pPr>
        <w:rPr>
          <w:rFonts w:ascii="Times New Roman" w:hAnsi="Times New Roman" w:cs="Times New Roman"/>
        </w:rPr>
      </w:pPr>
    </w:p>
    <w:p w14:paraId="14051CC5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1A0B44F1" w14:textId="105326F2" w:rsidR="00D904D6" w:rsidRDefault="00D904D6" w:rsidP="00D904D6">
      <w:pPr>
        <w:rPr>
          <w:rFonts w:ascii="Times New Roman" w:hAnsi="Times New Roman" w:cs="Times New Roman"/>
        </w:rPr>
      </w:pPr>
    </w:p>
    <w:p w14:paraId="6109C10B" w14:textId="4E3FA680" w:rsidR="00D904D6" w:rsidRDefault="00D904D6" w:rsidP="00D904D6">
      <w:pPr>
        <w:rPr>
          <w:rFonts w:ascii="Times New Roman" w:hAnsi="Times New Roman" w:cs="Times New Roman"/>
        </w:rPr>
      </w:pPr>
    </w:p>
    <w:p w14:paraId="7AE35EBA" w14:textId="7FB60ACA" w:rsidR="00D904D6" w:rsidRDefault="00D904D6" w:rsidP="00D904D6">
      <w:pPr>
        <w:rPr>
          <w:rFonts w:ascii="Times New Roman" w:hAnsi="Times New Roman" w:cs="Times New Roman"/>
        </w:rPr>
      </w:pPr>
    </w:p>
    <w:p w14:paraId="05C8E617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3D609C68" w14:textId="461BB753" w:rsidR="00D904D6" w:rsidRPr="00383E2A" w:rsidRDefault="00D904D6" w:rsidP="00D904D6">
      <w:pPr>
        <w:pStyle w:val="i-numberedlist2"/>
      </w:pPr>
      <w:r w:rsidRPr="00383E2A">
        <w:rPr>
          <w:b/>
          <w:bCs/>
        </w:rPr>
        <w:t>b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83E2A">
        <w:t>convection</w:t>
      </w:r>
    </w:p>
    <w:p w14:paraId="3E5D06DE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11DD3843" w14:textId="072FB9D4" w:rsidR="00D904D6" w:rsidRDefault="00D904D6" w:rsidP="00D904D6">
      <w:pPr>
        <w:rPr>
          <w:rFonts w:ascii="Times New Roman" w:hAnsi="Times New Roman" w:cs="Times New Roman"/>
        </w:rPr>
      </w:pPr>
    </w:p>
    <w:p w14:paraId="4CF8B9B4" w14:textId="7CF9175D" w:rsidR="00D904D6" w:rsidRDefault="00D904D6" w:rsidP="00D904D6">
      <w:pPr>
        <w:rPr>
          <w:rFonts w:ascii="Times New Roman" w:hAnsi="Times New Roman" w:cs="Times New Roman"/>
        </w:rPr>
      </w:pPr>
    </w:p>
    <w:p w14:paraId="7B0236FA" w14:textId="232D7527" w:rsidR="00D904D6" w:rsidRDefault="00D904D6" w:rsidP="00D904D6">
      <w:pPr>
        <w:rPr>
          <w:rFonts w:ascii="Times New Roman" w:hAnsi="Times New Roman" w:cs="Times New Roman"/>
        </w:rPr>
      </w:pPr>
    </w:p>
    <w:p w14:paraId="21F42CDD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7C50C5C8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6EC40BFF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720D3589" w14:textId="6E1C1342" w:rsidR="00D904D6" w:rsidRDefault="00D904D6" w:rsidP="00D904D6">
      <w:pPr>
        <w:pStyle w:val="i-numberedlist2"/>
      </w:pPr>
      <w:r w:rsidRPr="00383E2A">
        <w:rPr>
          <w:b/>
          <w:bCs/>
        </w:rPr>
        <w:t>c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83E2A">
        <w:t>radiation.</w:t>
      </w:r>
    </w:p>
    <w:p w14:paraId="7FCBCB5E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4845C611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37CC49D3" w14:textId="2F69F001" w:rsidR="00D904D6" w:rsidRDefault="00D904D6" w:rsidP="00D904D6">
      <w:pPr>
        <w:rPr>
          <w:rFonts w:ascii="Times New Roman" w:hAnsi="Times New Roman" w:cs="Times New Roman"/>
          <w:b/>
          <w:bCs/>
        </w:rPr>
      </w:pPr>
    </w:p>
    <w:p w14:paraId="0E29286A" w14:textId="77777777" w:rsidR="00D904D6" w:rsidRDefault="00D904D6" w:rsidP="00D904D6">
      <w:pPr>
        <w:rPr>
          <w:rFonts w:ascii="Times New Roman" w:hAnsi="Times New Roman" w:cs="Times New Roman"/>
          <w:b/>
          <w:bCs/>
        </w:rPr>
      </w:pPr>
    </w:p>
    <w:p w14:paraId="333900B7" w14:textId="77777777" w:rsidR="00D904D6" w:rsidRDefault="00D904D6" w:rsidP="00D904D6">
      <w:pPr>
        <w:rPr>
          <w:rFonts w:ascii="Times New Roman" w:hAnsi="Times New Roman" w:cs="Times New Roman"/>
          <w:b/>
          <w:bCs/>
        </w:rPr>
      </w:pPr>
    </w:p>
    <w:p w14:paraId="2CDD36E3" w14:textId="5C001A03" w:rsidR="00D904D6" w:rsidRDefault="00D904D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8F641A" w14:textId="30815EBC" w:rsidR="00D904D6" w:rsidRPr="00383E2A" w:rsidRDefault="00D904D6" w:rsidP="00D904D6">
      <w:pPr>
        <w:pStyle w:val="i-numberedlist1"/>
      </w:pPr>
      <w:r w:rsidRPr="00CE5F2C">
        <w:rPr>
          <w:b/>
          <w:bCs/>
        </w:rPr>
        <w:lastRenderedPageBreak/>
        <w:t>4</w:t>
      </w:r>
      <w:r w:rsidRPr="00383E2A">
        <w:t xml:space="preserve"> </w:t>
      </w:r>
      <w:r>
        <w:tab/>
        <w:t>Explain why people shiver when they get cold.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118216C7" w14:textId="77777777" w:rsidTr="00082BEE">
        <w:tc>
          <w:tcPr>
            <w:tcW w:w="9177" w:type="dxa"/>
          </w:tcPr>
          <w:p w14:paraId="1E7F3788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7F98ED42" w14:textId="77777777" w:rsidTr="00082BEE">
        <w:tc>
          <w:tcPr>
            <w:tcW w:w="9177" w:type="dxa"/>
          </w:tcPr>
          <w:p w14:paraId="46B096E0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3EF49A27" w14:textId="77777777" w:rsidTr="00082BEE">
        <w:tc>
          <w:tcPr>
            <w:tcW w:w="9177" w:type="dxa"/>
          </w:tcPr>
          <w:p w14:paraId="28D2EDAC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4141C1C4" w14:textId="77777777" w:rsidTr="00082BEE">
        <w:tc>
          <w:tcPr>
            <w:tcW w:w="9177" w:type="dxa"/>
          </w:tcPr>
          <w:p w14:paraId="533206F5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636EDBA" w14:textId="77777777" w:rsidTr="00082BEE">
        <w:tc>
          <w:tcPr>
            <w:tcW w:w="9177" w:type="dxa"/>
          </w:tcPr>
          <w:p w14:paraId="043AFE35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1E4A43A5" w14:textId="09F8FFFE" w:rsidR="00D904D6" w:rsidRDefault="00D904D6" w:rsidP="00D904D6">
      <w:pPr>
        <w:pStyle w:val="i-numberedlist1"/>
      </w:pPr>
      <w:r w:rsidRPr="00CE5F2C">
        <w:rPr>
          <w:b/>
          <w:bCs/>
        </w:rPr>
        <w:t>5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t>Compare and contrast vasodilation and vasoconstriction.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2088E6E9" w14:textId="77777777" w:rsidTr="00082BEE">
        <w:tc>
          <w:tcPr>
            <w:tcW w:w="9177" w:type="dxa"/>
          </w:tcPr>
          <w:p w14:paraId="6EE34988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471350CB" w14:textId="77777777" w:rsidTr="00082BEE">
        <w:tc>
          <w:tcPr>
            <w:tcW w:w="9177" w:type="dxa"/>
          </w:tcPr>
          <w:p w14:paraId="3F0F3FE7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43105BD" w14:textId="77777777" w:rsidTr="00082BEE">
        <w:tc>
          <w:tcPr>
            <w:tcW w:w="9177" w:type="dxa"/>
          </w:tcPr>
          <w:p w14:paraId="4B0F4759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8559101" w14:textId="77777777" w:rsidTr="00082BEE">
        <w:tc>
          <w:tcPr>
            <w:tcW w:w="9177" w:type="dxa"/>
          </w:tcPr>
          <w:p w14:paraId="07B5E66D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376B0A6" w14:textId="77777777" w:rsidTr="00082BEE">
        <w:tc>
          <w:tcPr>
            <w:tcW w:w="9177" w:type="dxa"/>
          </w:tcPr>
          <w:p w14:paraId="35A8B00D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5A9CC37E" w14:textId="24A9323C" w:rsidR="00D904D6" w:rsidRDefault="00D904D6" w:rsidP="00D904D6">
      <w:pPr>
        <w:pStyle w:val="i-numberedlist1"/>
      </w:pPr>
      <w:r w:rsidRPr="00D904D6">
        <w:rPr>
          <w:b/>
          <w:bCs/>
        </w:rPr>
        <w:t xml:space="preserve">6 </w:t>
      </w:r>
      <w:r>
        <w:tab/>
      </w:r>
      <w:r w:rsidRPr="00D904D6">
        <w:t>Draw a feedback system to demonstrate the mechanisms involved in thermoregulation when the</w:t>
      </w:r>
      <w:r w:rsidRPr="00383E2A">
        <w:t xml:space="preserve"> environmental temperature drops.</w:t>
      </w:r>
    </w:p>
    <w:p w14:paraId="4B04B05C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0DEE8F5E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13FEC9BD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308E212B" w14:textId="01A4030D" w:rsidR="00D904D6" w:rsidRDefault="00D904D6" w:rsidP="00D904D6">
      <w:pPr>
        <w:rPr>
          <w:rFonts w:ascii="Times New Roman" w:hAnsi="Times New Roman" w:cs="Times New Roman"/>
        </w:rPr>
      </w:pPr>
    </w:p>
    <w:p w14:paraId="0C15C691" w14:textId="3A6F6F09" w:rsidR="00D904D6" w:rsidRDefault="00D904D6" w:rsidP="00D904D6">
      <w:pPr>
        <w:rPr>
          <w:rFonts w:ascii="Times New Roman" w:hAnsi="Times New Roman" w:cs="Times New Roman"/>
        </w:rPr>
      </w:pPr>
    </w:p>
    <w:p w14:paraId="600380C0" w14:textId="57CA72F7" w:rsidR="00D904D6" w:rsidRDefault="00D904D6" w:rsidP="00D904D6">
      <w:pPr>
        <w:rPr>
          <w:rFonts w:ascii="Times New Roman" w:hAnsi="Times New Roman" w:cs="Times New Roman"/>
        </w:rPr>
      </w:pPr>
    </w:p>
    <w:p w14:paraId="0CA94361" w14:textId="548A84F4" w:rsidR="00D904D6" w:rsidRDefault="00D904D6" w:rsidP="00D904D6">
      <w:pPr>
        <w:rPr>
          <w:rFonts w:ascii="Times New Roman" w:hAnsi="Times New Roman" w:cs="Times New Roman"/>
        </w:rPr>
      </w:pPr>
    </w:p>
    <w:p w14:paraId="611B5EA1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579B295D" w14:textId="1B63A68D" w:rsidR="00D904D6" w:rsidRDefault="00D904D6" w:rsidP="00D904D6">
      <w:pPr>
        <w:rPr>
          <w:rFonts w:ascii="Times New Roman" w:hAnsi="Times New Roman" w:cs="Times New Roman"/>
        </w:rPr>
      </w:pPr>
    </w:p>
    <w:p w14:paraId="58F92552" w14:textId="77777777" w:rsidR="00D904D6" w:rsidRDefault="00D904D6" w:rsidP="00D904D6">
      <w:pPr>
        <w:rPr>
          <w:rFonts w:ascii="Times New Roman" w:hAnsi="Times New Roman" w:cs="Times New Roman"/>
        </w:rPr>
      </w:pPr>
    </w:p>
    <w:p w14:paraId="768EBE35" w14:textId="77777777" w:rsidR="00D904D6" w:rsidRDefault="00D904D6" w:rsidP="00D904D6">
      <w:pPr>
        <w:rPr>
          <w:rFonts w:ascii="Times New Roman" w:hAnsi="Times New Roman" w:cs="Times New Roman"/>
          <w:b/>
          <w:bCs/>
        </w:rPr>
      </w:pPr>
    </w:p>
    <w:p w14:paraId="5D23E6E5" w14:textId="163C6C98" w:rsidR="00D904D6" w:rsidRDefault="00D904D6" w:rsidP="00D904D6">
      <w:pPr>
        <w:pStyle w:val="i-numberedlist1"/>
      </w:pPr>
      <w:r w:rsidRPr="00D904D6">
        <w:rPr>
          <w:b/>
          <w:bCs/>
        </w:rPr>
        <w:t xml:space="preserve">7 </w:t>
      </w:r>
      <w:r>
        <w:tab/>
      </w:r>
      <w:r w:rsidRPr="009B0D30">
        <w:t xml:space="preserve">Explain how shivering can </w:t>
      </w:r>
      <w:r>
        <w:t>increase heat loss.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608D19BF" w14:textId="77777777" w:rsidTr="00082BEE">
        <w:tc>
          <w:tcPr>
            <w:tcW w:w="9177" w:type="dxa"/>
          </w:tcPr>
          <w:p w14:paraId="271EB832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472E2122" w14:textId="77777777" w:rsidTr="00082BEE">
        <w:tc>
          <w:tcPr>
            <w:tcW w:w="9177" w:type="dxa"/>
          </w:tcPr>
          <w:p w14:paraId="2021AE72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9EF09ED" w14:textId="77777777" w:rsidTr="00082BEE">
        <w:tc>
          <w:tcPr>
            <w:tcW w:w="9177" w:type="dxa"/>
          </w:tcPr>
          <w:p w14:paraId="4FB9E766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420F9A78" w14:textId="77777777" w:rsidTr="00082BEE">
        <w:tc>
          <w:tcPr>
            <w:tcW w:w="9177" w:type="dxa"/>
          </w:tcPr>
          <w:p w14:paraId="525C82B7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52E93319" w14:textId="77777777" w:rsidTr="00082BEE">
        <w:tc>
          <w:tcPr>
            <w:tcW w:w="9177" w:type="dxa"/>
          </w:tcPr>
          <w:p w14:paraId="6BA5CE53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20D381BE" w14:textId="77777777" w:rsidR="00D904D6" w:rsidRDefault="00D904D6" w:rsidP="00D904D6">
      <w:pPr>
        <w:pStyle w:val="i-numberedlist1"/>
        <w:rPr>
          <w:b/>
          <w:bCs/>
        </w:rPr>
      </w:pPr>
    </w:p>
    <w:p w14:paraId="4417CC13" w14:textId="77777777" w:rsidR="00D904D6" w:rsidRDefault="00D904D6">
      <w:pPr>
        <w:widowControl/>
        <w:rPr>
          <w:rFonts w:ascii="Times New Roman" w:eastAsia="Times New Roman" w:hAnsi="Times New Roman" w:cs="Times New Roman"/>
          <w:b/>
          <w:bCs/>
          <w:sz w:val="24"/>
          <w:lang w:val="en-AU"/>
        </w:rPr>
      </w:pPr>
      <w:r>
        <w:rPr>
          <w:b/>
          <w:bCs/>
        </w:rPr>
        <w:br w:type="page"/>
      </w:r>
    </w:p>
    <w:p w14:paraId="3861CD75" w14:textId="5FFCCDB1" w:rsidR="00D904D6" w:rsidRDefault="00D904D6" w:rsidP="00D904D6">
      <w:pPr>
        <w:pStyle w:val="i-numberedlist1"/>
      </w:pPr>
      <w:r w:rsidRPr="00CE5F2C">
        <w:rPr>
          <w:b/>
          <w:bCs/>
        </w:rPr>
        <w:lastRenderedPageBreak/>
        <w:t>8</w:t>
      </w:r>
      <w:r>
        <w:t xml:space="preserve"> </w:t>
      </w:r>
      <w:r>
        <w:tab/>
      </w:r>
      <w:r w:rsidRPr="00383E2A">
        <w:t>Name the structures shown in the diagram that are involved in the regulation of body temperature. For each of the structures you have named</w:t>
      </w:r>
      <w:r>
        <w:t>,</w:t>
      </w:r>
      <w:r w:rsidRPr="00383E2A">
        <w:t xml:space="preserve"> explain how it is involved in temperature regulation.</w:t>
      </w:r>
    </w:p>
    <w:p w14:paraId="62E9BB1D" w14:textId="77777777" w:rsidR="00D904D6" w:rsidRDefault="00D904D6" w:rsidP="00D904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3DB840D4" wp14:editId="609BDFE7">
                <wp:extent cx="3905885" cy="3168650"/>
                <wp:effectExtent l="0" t="0" r="0" b="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3168650"/>
                          <a:chOff x="2429" y="152"/>
                          <a:chExt cx="6151" cy="499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900" y="1570"/>
                            <a:ext cx="3595" cy="2919"/>
                          </a:xfrm>
                          <a:custGeom>
                            <a:avLst/>
                            <a:gdLst>
                              <a:gd name="T0" fmla="+- 0 6214 3900"/>
                              <a:gd name="T1" fmla="*/ T0 w 3595"/>
                              <a:gd name="T2" fmla="+- 0 1570 1570"/>
                              <a:gd name="T3" fmla="*/ 1570 h 2919"/>
                              <a:gd name="T4" fmla="+- 0 6145 3900"/>
                              <a:gd name="T5" fmla="*/ T4 w 3595"/>
                              <a:gd name="T6" fmla="+- 0 1572 1570"/>
                              <a:gd name="T7" fmla="*/ 1572 h 2919"/>
                              <a:gd name="T8" fmla="+- 0 6055 3900"/>
                              <a:gd name="T9" fmla="*/ T8 w 3595"/>
                              <a:gd name="T10" fmla="+- 0 1576 1570"/>
                              <a:gd name="T11" fmla="*/ 1576 h 2919"/>
                              <a:gd name="T12" fmla="+- 0 5958 3900"/>
                              <a:gd name="T13" fmla="*/ T12 w 3595"/>
                              <a:gd name="T14" fmla="+- 0 1581 1570"/>
                              <a:gd name="T15" fmla="*/ 1581 h 2919"/>
                              <a:gd name="T16" fmla="+- 0 5866 3900"/>
                              <a:gd name="T17" fmla="*/ T16 w 3595"/>
                              <a:gd name="T18" fmla="+- 0 1587 1570"/>
                              <a:gd name="T19" fmla="*/ 1587 h 2919"/>
                              <a:gd name="T20" fmla="+- 0 5791 3900"/>
                              <a:gd name="T21" fmla="*/ T20 w 3595"/>
                              <a:gd name="T22" fmla="+- 0 1592 1570"/>
                              <a:gd name="T23" fmla="*/ 1592 h 2919"/>
                              <a:gd name="T24" fmla="+- 0 5705 3900"/>
                              <a:gd name="T25" fmla="*/ T24 w 3595"/>
                              <a:gd name="T26" fmla="+- 0 1602 1570"/>
                              <a:gd name="T27" fmla="*/ 1602 h 2919"/>
                              <a:gd name="T28" fmla="+- 0 5621 3900"/>
                              <a:gd name="T29" fmla="*/ T28 w 3595"/>
                              <a:gd name="T30" fmla="+- 0 1616 1570"/>
                              <a:gd name="T31" fmla="*/ 1616 h 2919"/>
                              <a:gd name="T32" fmla="+- 0 5590 3900"/>
                              <a:gd name="T33" fmla="*/ T32 w 3595"/>
                              <a:gd name="T34" fmla="+- 0 1622 1570"/>
                              <a:gd name="T35" fmla="*/ 1622 h 2919"/>
                              <a:gd name="T36" fmla="+- 0 5551 3900"/>
                              <a:gd name="T37" fmla="*/ T36 w 3595"/>
                              <a:gd name="T38" fmla="+- 0 1624 1570"/>
                              <a:gd name="T39" fmla="*/ 1624 h 2919"/>
                              <a:gd name="T40" fmla="+- 0 5490 3900"/>
                              <a:gd name="T41" fmla="*/ T40 w 3595"/>
                              <a:gd name="T42" fmla="+- 0 1620 1570"/>
                              <a:gd name="T43" fmla="*/ 1620 h 2919"/>
                              <a:gd name="T44" fmla="+- 0 5421 3900"/>
                              <a:gd name="T45" fmla="*/ T44 w 3595"/>
                              <a:gd name="T46" fmla="+- 0 1612 1570"/>
                              <a:gd name="T47" fmla="*/ 1612 h 2919"/>
                              <a:gd name="T48" fmla="+- 0 5356 3900"/>
                              <a:gd name="T49" fmla="*/ T48 w 3595"/>
                              <a:gd name="T50" fmla="+- 0 1603 1570"/>
                              <a:gd name="T51" fmla="*/ 1603 h 2919"/>
                              <a:gd name="T52" fmla="+- 0 5293 3900"/>
                              <a:gd name="T53" fmla="*/ T52 w 3595"/>
                              <a:gd name="T54" fmla="+- 0 1598 1570"/>
                              <a:gd name="T55" fmla="*/ 1598 h 2919"/>
                              <a:gd name="T56" fmla="+- 0 5207 3900"/>
                              <a:gd name="T57" fmla="*/ T56 w 3595"/>
                              <a:gd name="T58" fmla="+- 0 1598 1570"/>
                              <a:gd name="T59" fmla="*/ 1598 h 2919"/>
                              <a:gd name="T60" fmla="+- 0 5116 3900"/>
                              <a:gd name="T61" fmla="*/ T60 w 3595"/>
                              <a:gd name="T62" fmla="+- 0 1600 1570"/>
                              <a:gd name="T63" fmla="*/ 1600 h 2919"/>
                              <a:gd name="T64" fmla="+- 0 5037 3900"/>
                              <a:gd name="T65" fmla="*/ T64 w 3595"/>
                              <a:gd name="T66" fmla="+- 0 1605 1570"/>
                              <a:gd name="T67" fmla="*/ 1605 h 2919"/>
                              <a:gd name="T68" fmla="+- 0 4939 3900"/>
                              <a:gd name="T69" fmla="*/ T68 w 3595"/>
                              <a:gd name="T70" fmla="+- 0 1614 1570"/>
                              <a:gd name="T71" fmla="*/ 1614 h 2919"/>
                              <a:gd name="T72" fmla="+- 0 4877 3900"/>
                              <a:gd name="T73" fmla="*/ T72 w 3595"/>
                              <a:gd name="T74" fmla="+- 0 1616 1570"/>
                              <a:gd name="T75" fmla="*/ 1616 h 2919"/>
                              <a:gd name="T76" fmla="+- 0 4797 3900"/>
                              <a:gd name="T77" fmla="*/ T76 w 3595"/>
                              <a:gd name="T78" fmla="+- 0 1613 1570"/>
                              <a:gd name="T79" fmla="*/ 1613 h 2919"/>
                              <a:gd name="T80" fmla="+- 0 4700 3900"/>
                              <a:gd name="T81" fmla="*/ T80 w 3595"/>
                              <a:gd name="T82" fmla="+- 0 1603 1570"/>
                              <a:gd name="T83" fmla="*/ 1603 h 2919"/>
                              <a:gd name="T84" fmla="+- 0 4614 3900"/>
                              <a:gd name="T85" fmla="*/ T84 w 3595"/>
                              <a:gd name="T86" fmla="+- 0 1592 1570"/>
                              <a:gd name="T87" fmla="*/ 1592 h 2919"/>
                              <a:gd name="T88" fmla="+- 0 4528 3900"/>
                              <a:gd name="T89" fmla="*/ T88 w 3595"/>
                              <a:gd name="T90" fmla="+- 0 1582 1570"/>
                              <a:gd name="T91" fmla="*/ 1582 h 2919"/>
                              <a:gd name="T92" fmla="+- 0 4444 3900"/>
                              <a:gd name="T93" fmla="*/ T92 w 3595"/>
                              <a:gd name="T94" fmla="+- 0 1578 1570"/>
                              <a:gd name="T95" fmla="*/ 1578 h 2919"/>
                              <a:gd name="T96" fmla="+- 0 4364 3900"/>
                              <a:gd name="T97" fmla="*/ T96 w 3595"/>
                              <a:gd name="T98" fmla="+- 0 1579 1570"/>
                              <a:gd name="T99" fmla="*/ 1579 h 2919"/>
                              <a:gd name="T100" fmla="+- 0 4290 3900"/>
                              <a:gd name="T101" fmla="*/ T100 w 3595"/>
                              <a:gd name="T102" fmla="+- 0 1590 1570"/>
                              <a:gd name="T103" fmla="*/ 1590 h 2919"/>
                              <a:gd name="T104" fmla="+- 0 4201 3900"/>
                              <a:gd name="T105" fmla="*/ T104 w 3595"/>
                              <a:gd name="T106" fmla="+- 0 1605 1570"/>
                              <a:gd name="T107" fmla="*/ 1605 h 2919"/>
                              <a:gd name="T108" fmla="+- 0 4114 3900"/>
                              <a:gd name="T109" fmla="*/ T108 w 3595"/>
                              <a:gd name="T110" fmla="+- 0 1613 1570"/>
                              <a:gd name="T111" fmla="*/ 1613 h 2919"/>
                              <a:gd name="T112" fmla="+- 0 4041 3900"/>
                              <a:gd name="T113" fmla="*/ T112 w 3595"/>
                              <a:gd name="T114" fmla="+- 0 1615 1570"/>
                              <a:gd name="T115" fmla="*/ 1615 h 2919"/>
                              <a:gd name="T116" fmla="+- 0 3991 3900"/>
                              <a:gd name="T117" fmla="*/ T116 w 3595"/>
                              <a:gd name="T118" fmla="+- 0 1616 1570"/>
                              <a:gd name="T119" fmla="*/ 1616 h 2919"/>
                              <a:gd name="T120" fmla="+- 0 3958 3900"/>
                              <a:gd name="T121" fmla="*/ T120 w 3595"/>
                              <a:gd name="T122" fmla="+- 0 1618 1570"/>
                              <a:gd name="T123" fmla="*/ 1618 h 2919"/>
                              <a:gd name="T124" fmla="+- 0 3929 3900"/>
                              <a:gd name="T125" fmla="*/ T124 w 3595"/>
                              <a:gd name="T126" fmla="+- 0 1627 1570"/>
                              <a:gd name="T127" fmla="*/ 1627 h 2919"/>
                              <a:gd name="T128" fmla="+- 0 3908 3900"/>
                              <a:gd name="T129" fmla="*/ T128 w 3595"/>
                              <a:gd name="T130" fmla="+- 0 1649 1570"/>
                              <a:gd name="T131" fmla="*/ 1649 h 2919"/>
                              <a:gd name="T132" fmla="+- 0 3900 3900"/>
                              <a:gd name="T133" fmla="*/ T132 w 3595"/>
                              <a:gd name="T134" fmla="+- 0 1687 1570"/>
                              <a:gd name="T135" fmla="*/ 1687 h 2919"/>
                              <a:gd name="T136" fmla="+- 0 3900 3900"/>
                              <a:gd name="T137" fmla="*/ T136 w 3595"/>
                              <a:gd name="T138" fmla="+- 0 4489 1570"/>
                              <a:gd name="T139" fmla="*/ 4489 h 2919"/>
                              <a:gd name="T140" fmla="+- 0 7495 3900"/>
                              <a:gd name="T141" fmla="*/ T140 w 3595"/>
                              <a:gd name="T142" fmla="+- 0 4489 1570"/>
                              <a:gd name="T143" fmla="*/ 4489 h 2919"/>
                              <a:gd name="T144" fmla="+- 0 7495 3900"/>
                              <a:gd name="T145" fmla="*/ T144 w 3595"/>
                              <a:gd name="T146" fmla="+- 0 1642 1570"/>
                              <a:gd name="T147" fmla="*/ 1642 h 2919"/>
                              <a:gd name="T148" fmla="+- 0 7492 3900"/>
                              <a:gd name="T149" fmla="*/ T148 w 3595"/>
                              <a:gd name="T150" fmla="+- 0 1623 1570"/>
                              <a:gd name="T151" fmla="*/ 1623 h 2919"/>
                              <a:gd name="T152" fmla="+- 0 7471 3900"/>
                              <a:gd name="T153" fmla="*/ T152 w 3595"/>
                              <a:gd name="T154" fmla="+- 0 1613 1570"/>
                              <a:gd name="T155" fmla="*/ 1613 h 2919"/>
                              <a:gd name="T156" fmla="+- 0 7415 3900"/>
                              <a:gd name="T157" fmla="*/ T156 w 3595"/>
                              <a:gd name="T158" fmla="+- 0 1610 1570"/>
                              <a:gd name="T159" fmla="*/ 1610 h 2919"/>
                              <a:gd name="T160" fmla="+- 0 7306 3900"/>
                              <a:gd name="T161" fmla="*/ T160 w 3595"/>
                              <a:gd name="T162" fmla="+- 0 1609 1570"/>
                              <a:gd name="T163" fmla="*/ 1609 h 2919"/>
                              <a:gd name="T164" fmla="+- 0 7239 3900"/>
                              <a:gd name="T165" fmla="*/ T164 w 3595"/>
                              <a:gd name="T166" fmla="+- 0 1612 1570"/>
                              <a:gd name="T167" fmla="*/ 1612 h 2919"/>
                              <a:gd name="T168" fmla="+- 0 7200 3900"/>
                              <a:gd name="T169" fmla="*/ T168 w 3595"/>
                              <a:gd name="T170" fmla="+- 0 1617 1570"/>
                              <a:gd name="T171" fmla="*/ 1617 h 2919"/>
                              <a:gd name="T172" fmla="+- 0 7172 3900"/>
                              <a:gd name="T173" fmla="*/ T172 w 3595"/>
                              <a:gd name="T174" fmla="+- 0 1620 1570"/>
                              <a:gd name="T175" fmla="*/ 1620 h 2919"/>
                              <a:gd name="T176" fmla="+- 0 7137 3900"/>
                              <a:gd name="T177" fmla="*/ T176 w 3595"/>
                              <a:gd name="T178" fmla="+- 0 1616 1570"/>
                              <a:gd name="T179" fmla="*/ 1616 h 2919"/>
                              <a:gd name="T180" fmla="+- 0 7094 3900"/>
                              <a:gd name="T181" fmla="*/ T180 w 3595"/>
                              <a:gd name="T182" fmla="+- 0 1605 1570"/>
                              <a:gd name="T183" fmla="*/ 1605 h 2919"/>
                              <a:gd name="T184" fmla="+- 0 7034 3900"/>
                              <a:gd name="T185" fmla="*/ T184 w 3595"/>
                              <a:gd name="T186" fmla="+- 0 1591 1570"/>
                              <a:gd name="T187" fmla="*/ 1591 h 2919"/>
                              <a:gd name="T188" fmla="+- 0 6959 3900"/>
                              <a:gd name="T189" fmla="*/ T188 w 3595"/>
                              <a:gd name="T190" fmla="+- 0 1580 1570"/>
                              <a:gd name="T191" fmla="*/ 1580 h 2919"/>
                              <a:gd name="T192" fmla="+- 0 6870 3900"/>
                              <a:gd name="T193" fmla="*/ T192 w 3595"/>
                              <a:gd name="T194" fmla="+- 0 1575 1570"/>
                              <a:gd name="T195" fmla="*/ 1575 h 2919"/>
                              <a:gd name="T196" fmla="+- 0 6767 3900"/>
                              <a:gd name="T197" fmla="*/ T196 w 3595"/>
                              <a:gd name="T198" fmla="+- 0 1583 1570"/>
                              <a:gd name="T199" fmla="*/ 1583 h 2919"/>
                              <a:gd name="T200" fmla="+- 0 6689 3900"/>
                              <a:gd name="T201" fmla="*/ T200 w 3595"/>
                              <a:gd name="T202" fmla="+- 0 1599 1570"/>
                              <a:gd name="T203" fmla="*/ 1599 h 2919"/>
                              <a:gd name="T204" fmla="+- 0 6652 3900"/>
                              <a:gd name="T205" fmla="*/ T204 w 3595"/>
                              <a:gd name="T206" fmla="+- 0 1615 1570"/>
                              <a:gd name="T207" fmla="*/ 1615 h 2919"/>
                              <a:gd name="T208" fmla="+- 0 6634 3900"/>
                              <a:gd name="T209" fmla="*/ T208 w 3595"/>
                              <a:gd name="T210" fmla="+- 0 1630 1570"/>
                              <a:gd name="T211" fmla="*/ 1630 h 2919"/>
                              <a:gd name="T212" fmla="+- 0 6611 3900"/>
                              <a:gd name="T213" fmla="*/ T212 w 3595"/>
                              <a:gd name="T214" fmla="+- 0 1642 1570"/>
                              <a:gd name="T215" fmla="*/ 1642 h 2919"/>
                              <a:gd name="T216" fmla="+- 0 6577 3900"/>
                              <a:gd name="T217" fmla="*/ T216 w 3595"/>
                              <a:gd name="T218" fmla="+- 0 1646 1570"/>
                              <a:gd name="T219" fmla="*/ 1646 h 2919"/>
                              <a:gd name="T220" fmla="+- 0 6546 3900"/>
                              <a:gd name="T221" fmla="*/ T220 w 3595"/>
                              <a:gd name="T222" fmla="+- 0 1642 1570"/>
                              <a:gd name="T223" fmla="*/ 1642 h 2919"/>
                              <a:gd name="T224" fmla="+- 0 6519 3900"/>
                              <a:gd name="T225" fmla="*/ T224 w 3595"/>
                              <a:gd name="T226" fmla="+- 0 1633 1570"/>
                              <a:gd name="T227" fmla="*/ 1633 h 2919"/>
                              <a:gd name="T228" fmla="+- 0 6500 3900"/>
                              <a:gd name="T229" fmla="*/ T228 w 3595"/>
                              <a:gd name="T230" fmla="+- 0 1622 1570"/>
                              <a:gd name="T231" fmla="*/ 1622 h 2919"/>
                              <a:gd name="T232" fmla="+- 0 6463 3900"/>
                              <a:gd name="T233" fmla="*/ T232 w 3595"/>
                              <a:gd name="T234" fmla="+- 0 1609 1570"/>
                              <a:gd name="T235" fmla="*/ 1609 h 2919"/>
                              <a:gd name="T236" fmla="+- 0 6391 3900"/>
                              <a:gd name="T237" fmla="*/ T236 w 3595"/>
                              <a:gd name="T238" fmla="+- 0 1591 1570"/>
                              <a:gd name="T239" fmla="*/ 1591 h 2919"/>
                              <a:gd name="T240" fmla="+- 0 6303 3900"/>
                              <a:gd name="T241" fmla="*/ T240 w 3595"/>
                              <a:gd name="T242" fmla="+- 0 1577 1570"/>
                              <a:gd name="T243" fmla="*/ 1577 h 2919"/>
                              <a:gd name="T244" fmla="+- 0 6214 3900"/>
                              <a:gd name="T245" fmla="*/ T244 w 3595"/>
                              <a:gd name="T246" fmla="+- 0 1570 1570"/>
                              <a:gd name="T247" fmla="*/ 1570 h 2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95" h="2919">
                                <a:moveTo>
                                  <a:pt x="2314" y="0"/>
                                </a:moveTo>
                                <a:lnTo>
                                  <a:pt x="2245" y="2"/>
                                </a:lnTo>
                                <a:lnTo>
                                  <a:pt x="2155" y="6"/>
                                </a:lnTo>
                                <a:lnTo>
                                  <a:pt x="2058" y="11"/>
                                </a:lnTo>
                                <a:lnTo>
                                  <a:pt x="1966" y="17"/>
                                </a:lnTo>
                                <a:lnTo>
                                  <a:pt x="1891" y="22"/>
                                </a:lnTo>
                                <a:lnTo>
                                  <a:pt x="1805" y="32"/>
                                </a:lnTo>
                                <a:lnTo>
                                  <a:pt x="1721" y="46"/>
                                </a:lnTo>
                                <a:lnTo>
                                  <a:pt x="1690" y="52"/>
                                </a:lnTo>
                                <a:lnTo>
                                  <a:pt x="1651" y="54"/>
                                </a:lnTo>
                                <a:lnTo>
                                  <a:pt x="1590" y="50"/>
                                </a:lnTo>
                                <a:lnTo>
                                  <a:pt x="1521" y="42"/>
                                </a:lnTo>
                                <a:lnTo>
                                  <a:pt x="1456" y="33"/>
                                </a:lnTo>
                                <a:lnTo>
                                  <a:pt x="1393" y="28"/>
                                </a:lnTo>
                                <a:lnTo>
                                  <a:pt x="1307" y="28"/>
                                </a:lnTo>
                                <a:lnTo>
                                  <a:pt x="1216" y="30"/>
                                </a:lnTo>
                                <a:lnTo>
                                  <a:pt x="1137" y="35"/>
                                </a:lnTo>
                                <a:lnTo>
                                  <a:pt x="1039" y="44"/>
                                </a:lnTo>
                                <a:lnTo>
                                  <a:pt x="977" y="46"/>
                                </a:lnTo>
                                <a:lnTo>
                                  <a:pt x="897" y="43"/>
                                </a:lnTo>
                                <a:lnTo>
                                  <a:pt x="800" y="33"/>
                                </a:lnTo>
                                <a:lnTo>
                                  <a:pt x="714" y="22"/>
                                </a:lnTo>
                                <a:lnTo>
                                  <a:pt x="628" y="12"/>
                                </a:lnTo>
                                <a:lnTo>
                                  <a:pt x="544" y="8"/>
                                </a:lnTo>
                                <a:lnTo>
                                  <a:pt x="464" y="9"/>
                                </a:lnTo>
                                <a:lnTo>
                                  <a:pt x="390" y="20"/>
                                </a:lnTo>
                                <a:lnTo>
                                  <a:pt x="301" y="35"/>
                                </a:lnTo>
                                <a:lnTo>
                                  <a:pt x="214" y="43"/>
                                </a:lnTo>
                                <a:lnTo>
                                  <a:pt x="141" y="45"/>
                                </a:lnTo>
                                <a:lnTo>
                                  <a:pt x="91" y="46"/>
                                </a:lnTo>
                                <a:lnTo>
                                  <a:pt x="58" y="48"/>
                                </a:lnTo>
                                <a:lnTo>
                                  <a:pt x="29" y="57"/>
                                </a:lnTo>
                                <a:lnTo>
                                  <a:pt x="8" y="79"/>
                                </a:lnTo>
                                <a:lnTo>
                                  <a:pt x="0" y="117"/>
                                </a:lnTo>
                                <a:lnTo>
                                  <a:pt x="0" y="2919"/>
                                </a:lnTo>
                                <a:lnTo>
                                  <a:pt x="3595" y="2919"/>
                                </a:lnTo>
                                <a:lnTo>
                                  <a:pt x="3595" y="72"/>
                                </a:lnTo>
                                <a:lnTo>
                                  <a:pt x="3592" y="53"/>
                                </a:lnTo>
                                <a:lnTo>
                                  <a:pt x="3571" y="43"/>
                                </a:lnTo>
                                <a:lnTo>
                                  <a:pt x="3515" y="40"/>
                                </a:lnTo>
                                <a:lnTo>
                                  <a:pt x="3406" y="39"/>
                                </a:lnTo>
                                <a:lnTo>
                                  <a:pt x="3339" y="42"/>
                                </a:lnTo>
                                <a:lnTo>
                                  <a:pt x="3300" y="47"/>
                                </a:lnTo>
                                <a:lnTo>
                                  <a:pt x="3272" y="50"/>
                                </a:lnTo>
                                <a:lnTo>
                                  <a:pt x="3237" y="46"/>
                                </a:lnTo>
                                <a:lnTo>
                                  <a:pt x="3194" y="35"/>
                                </a:lnTo>
                                <a:lnTo>
                                  <a:pt x="3134" y="21"/>
                                </a:lnTo>
                                <a:lnTo>
                                  <a:pt x="3059" y="10"/>
                                </a:lnTo>
                                <a:lnTo>
                                  <a:pt x="2970" y="5"/>
                                </a:lnTo>
                                <a:lnTo>
                                  <a:pt x="2867" y="13"/>
                                </a:lnTo>
                                <a:lnTo>
                                  <a:pt x="2789" y="29"/>
                                </a:lnTo>
                                <a:lnTo>
                                  <a:pt x="2752" y="45"/>
                                </a:lnTo>
                                <a:lnTo>
                                  <a:pt x="2734" y="60"/>
                                </a:lnTo>
                                <a:lnTo>
                                  <a:pt x="2711" y="72"/>
                                </a:lnTo>
                                <a:lnTo>
                                  <a:pt x="2677" y="76"/>
                                </a:lnTo>
                                <a:lnTo>
                                  <a:pt x="2646" y="72"/>
                                </a:lnTo>
                                <a:lnTo>
                                  <a:pt x="2619" y="63"/>
                                </a:lnTo>
                                <a:lnTo>
                                  <a:pt x="2600" y="52"/>
                                </a:lnTo>
                                <a:lnTo>
                                  <a:pt x="2563" y="39"/>
                                </a:lnTo>
                                <a:lnTo>
                                  <a:pt x="2491" y="21"/>
                                </a:lnTo>
                                <a:lnTo>
                                  <a:pt x="2403" y="7"/>
                                </a:lnTo>
                                <a:lnTo>
                                  <a:pt x="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900" y="1570"/>
                            <a:ext cx="3595" cy="2919"/>
                          </a:xfrm>
                          <a:custGeom>
                            <a:avLst/>
                            <a:gdLst>
                              <a:gd name="T0" fmla="+- 0 3900 3900"/>
                              <a:gd name="T1" fmla="*/ T0 w 3595"/>
                              <a:gd name="T2" fmla="+- 0 1687 1570"/>
                              <a:gd name="T3" fmla="*/ 1687 h 2919"/>
                              <a:gd name="T4" fmla="+- 0 3900 3900"/>
                              <a:gd name="T5" fmla="*/ T4 w 3595"/>
                              <a:gd name="T6" fmla="+- 0 4489 1570"/>
                              <a:gd name="T7" fmla="*/ 4489 h 2919"/>
                              <a:gd name="T8" fmla="+- 0 7495 3900"/>
                              <a:gd name="T9" fmla="*/ T8 w 3595"/>
                              <a:gd name="T10" fmla="+- 0 4489 1570"/>
                              <a:gd name="T11" fmla="*/ 4489 h 2919"/>
                              <a:gd name="T12" fmla="+- 0 7495 3900"/>
                              <a:gd name="T13" fmla="*/ T12 w 3595"/>
                              <a:gd name="T14" fmla="+- 0 1642 1570"/>
                              <a:gd name="T15" fmla="*/ 1642 h 2919"/>
                              <a:gd name="T16" fmla="+- 0 7492 3900"/>
                              <a:gd name="T17" fmla="*/ T16 w 3595"/>
                              <a:gd name="T18" fmla="+- 0 1623 1570"/>
                              <a:gd name="T19" fmla="*/ 1623 h 2919"/>
                              <a:gd name="T20" fmla="+- 0 7471 3900"/>
                              <a:gd name="T21" fmla="*/ T20 w 3595"/>
                              <a:gd name="T22" fmla="+- 0 1613 1570"/>
                              <a:gd name="T23" fmla="*/ 1613 h 2919"/>
                              <a:gd name="T24" fmla="+- 0 7415 3900"/>
                              <a:gd name="T25" fmla="*/ T24 w 3595"/>
                              <a:gd name="T26" fmla="+- 0 1610 1570"/>
                              <a:gd name="T27" fmla="*/ 1610 h 2919"/>
                              <a:gd name="T28" fmla="+- 0 7306 3900"/>
                              <a:gd name="T29" fmla="*/ T28 w 3595"/>
                              <a:gd name="T30" fmla="+- 0 1609 1570"/>
                              <a:gd name="T31" fmla="*/ 1609 h 2919"/>
                              <a:gd name="T32" fmla="+- 0 7239 3900"/>
                              <a:gd name="T33" fmla="*/ T32 w 3595"/>
                              <a:gd name="T34" fmla="+- 0 1612 1570"/>
                              <a:gd name="T35" fmla="*/ 1612 h 2919"/>
                              <a:gd name="T36" fmla="+- 0 7200 3900"/>
                              <a:gd name="T37" fmla="*/ T36 w 3595"/>
                              <a:gd name="T38" fmla="+- 0 1617 1570"/>
                              <a:gd name="T39" fmla="*/ 1617 h 2919"/>
                              <a:gd name="T40" fmla="+- 0 7172 3900"/>
                              <a:gd name="T41" fmla="*/ T40 w 3595"/>
                              <a:gd name="T42" fmla="+- 0 1620 1570"/>
                              <a:gd name="T43" fmla="*/ 1620 h 2919"/>
                              <a:gd name="T44" fmla="+- 0 7137 3900"/>
                              <a:gd name="T45" fmla="*/ T44 w 3595"/>
                              <a:gd name="T46" fmla="+- 0 1616 1570"/>
                              <a:gd name="T47" fmla="*/ 1616 h 2919"/>
                              <a:gd name="T48" fmla="+- 0 7094 3900"/>
                              <a:gd name="T49" fmla="*/ T48 w 3595"/>
                              <a:gd name="T50" fmla="+- 0 1605 1570"/>
                              <a:gd name="T51" fmla="*/ 1605 h 2919"/>
                              <a:gd name="T52" fmla="+- 0 7034 3900"/>
                              <a:gd name="T53" fmla="*/ T52 w 3595"/>
                              <a:gd name="T54" fmla="+- 0 1591 1570"/>
                              <a:gd name="T55" fmla="*/ 1591 h 2919"/>
                              <a:gd name="T56" fmla="+- 0 6959 3900"/>
                              <a:gd name="T57" fmla="*/ T56 w 3595"/>
                              <a:gd name="T58" fmla="+- 0 1580 1570"/>
                              <a:gd name="T59" fmla="*/ 1580 h 2919"/>
                              <a:gd name="T60" fmla="+- 0 6870 3900"/>
                              <a:gd name="T61" fmla="*/ T60 w 3595"/>
                              <a:gd name="T62" fmla="+- 0 1575 1570"/>
                              <a:gd name="T63" fmla="*/ 1575 h 2919"/>
                              <a:gd name="T64" fmla="+- 0 6767 3900"/>
                              <a:gd name="T65" fmla="*/ T64 w 3595"/>
                              <a:gd name="T66" fmla="+- 0 1583 1570"/>
                              <a:gd name="T67" fmla="*/ 1583 h 2919"/>
                              <a:gd name="T68" fmla="+- 0 6689 3900"/>
                              <a:gd name="T69" fmla="*/ T68 w 3595"/>
                              <a:gd name="T70" fmla="+- 0 1599 1570"/>
                              <a:gd name="T71" fmla="*/ 1599 h 2919"/>
                              <a:gd name="T72" fmla="+- 0 6652 3900"/>
                              <a:gd name="T73" fmla="*/ T72 w 3595"/>
                              <a:gd name="T74" fmla="+- 0 1615 1570"/>
                              <a:gd name="T75" fmla="*/ 1615 h 2919"/>
                              <a:gd name="T76" fmla="+- 0 6634 3900"/>
                              <a:gd name="T77" fmla="*/ T76 w 3595"/>
                              <a:gd name="T78" fmla="+- 0 1630 1570"/>
                              <a:gd name="T79" fmla="*/ 1630 h 2919"/>
                              <a:gd name="T80" fmla="+- 0 6611 3900"/>
                              <a:gd name="T81" fmla="*/ T80 w 3595"/>
                              <a:gd name="T82" fmla="+- 0 1642 1570"/>
                              <a:gd name="T83" fmla="*/ 1642 h 2919"/>
                              <a:gd name="T84" fmla="+- 0 6577 3900"/>
                              <a:gd name="T85" fmla="*/ T84 w 3595"/>
                              <a:gd name="T86" fmla="+- 0 1646 1570"/>
                              <a:gd name="T87" fmla="*/ 1646 h 2919"/>
                              <a:gd name="T88" fmla="+- 0 6546 3900"/>
                              <a:gd name="T89" fmla="*/ T88 w 3595"/>
                              <a:gd name="T90" fmla="+- 0 1642 1570"/>
                              <a:gd name="T91" fmla="*/ 1642 h 2919"/>
                              <a:gd name="T92" fmla="+- 0 6519 3900"/>
                              <a:gd name="T93" fmla="*/ T92 w 3595"/>
                              <a:gd name="T94" fmla="+- 0 1633 1570"/>
                              <a:gd name="T95" fmla="*/ 1633 h 2919"/>
                              <a:gd name="T96" fmla="+- 0 6500 3900"/>
                              <a:gd name="T97" fmla="*/ T96 w 3595"/>
                              <a:gd name="T98" fmla="+- 0 1622 1570"/>
                              <a:gd name="T99" fmla="*/ 1622 h 2919"/>
                              <a:gd name="T100" fmla="+- 0 6463 3900"/>
                              <a:gd name="T101" fmla="*/ T100 w 3595"/>
                              <a:gd name="T102" fmla="+- 0 1609 1570"/>
                              <a:gd name="T103" fmla="*/ 1609 h 2919"/>
                              <a:gd name="T104" fmla="+- 0 6391 3900"/>
                              <a:gd name="T105" fmla="*/ T104 w 3595"/>
                              <a:gd name="T106" fmla="+- 0 1591 1570"/>
                              <a:gd name="T107" fmla="*/ 1591 h 2919"/>
                              <a:gd name="T108" fmla="+- 0 6303 3900"/>
                              <a:gd name="T109" fmla="*/ T108 w 3595"/>
                              <a:gd name="T110" fmla="+- 0 1577 1570"/>
                              <a:gd name="T111" fmla="*/ 1577 h 2919"/>
                              <a:gd name="T112" fmla="+- 0 6214 3900"/>
                              <a:gd name="T113" fmla="*/ T112 w 3595"/>
                              <a:gd name="T114" fmla="+- 0 1570 1570"/>
                              <a:gd name="T115" fmla="*/ 1570 h 2919"/>
                              <a:gd name="T116" fmla="+- 0 6145 3900"/>
                              <a:gd name="T117" fmla="*/ T116 w 3595"/>
                              <a:gd name="T118" fmla="+- 0 1572 1570"/>
                              <a:gd name="T119" fmla="*/ 1572 h 2919"/>
                              <a:gd name="T120" fmla="+- 0 6055 3900"/>
                              <a:gd name="T121" fmla="*/ T120 w 3595"/>
                              <a:gd name="T122" fmla="+- 0 1576 1570"/>
                              <a:gd name="T123" fmla="*/ 1576 h 2919"/>
                              <a:gd name="T124" fmla="+- 0 5958 3900"/>
                              <a:gd name="T125" fmla="*/ T124 w 3595"/>
                              <a:gd name="T126" fmla="+- 0 1581 1570"/>
                              <a:gd name="T127" fmla="*/ 1581 h 2919"/>
                              <a:gd name="T128" fmla="+- 0 5866 3900"/>
                              <a:gd name="T129" fmla="*/ T128 w 3595"/>
                              <a:gd name="T130" fmla="+- 0 1587 1570"/>
                              <a:gd name="T131" fmla="*/ 1587 h 2919"/>
                              <a:gd name="T132" fmla="+- 0 5791 3900"/>
                              <a:gd name="T133" fmla="*/ T132 w 3595"/>
                              <a:gd name="T134" fmla="+- 0 1592 1570"/>
                              <a:gd name="T135" fmla="*/ 1592 h 2919"/>
                              <a:gd name="T136" fmla="+- 0 5705 3900"/>
                              <a:gd name="T137" fmla="*/ T136 w 3595"/>
                              <a:gd name="T138" fmla="+- 0 1602 1570"/>
                              <a:gd name="T139" fmla="*/ 1602 h 2919"/>
                              <a:gd name="T140" fmla="+- 0 5621 3900"/>
                              <a:gd name="T141" fmla="*/ T140 w 3595"/>
                              <a:gd name="T142" fmla="+- 0 1616 1570"/>
                              <a:gd name="T143" fmla="*/ 1616 h 2919"/>
                              <a:gd name="T144" fmla="+- 0 5590 3900"/>
                              <a:gd name="T145" fmla="*/ T144 w 3595"/>
                              <a:gd name="T146" fmla="+- 0 1622 1570"/>
                              <a:gd name="T147" fmla="*/ 1622 h 2919"/>
                              <a:gd name="T148" fmla="+- 0 5551 3900"/>
                              <a:gd name="T149" fmla="*/ T148 w 3595"/>
                              <a:gd name="T150" fmla="+- 0 1624 1570"/>
                              <a:gd name="T151" fmla="*/ 1624 h 2919"/>
                              <a:gd name="T152" fmla="+- 0 5490 3900"/>
                              <a:gd name="T153" fmla="*/ T152 w 3595"/>
                              <a:gd name="T154" fmla="+- 0 1620 1570"/>
                              <a:gd name="T155" fmla="*/ 1620 h 2919"/>
                              <a:gd name="T156" fmla="+- 0 5421 3900"/>
                              <a:gd name="T157" fmla="*/ T156 w 3595"/>
                              <a:gd name="T158" fmla="+- 0 1612 1570"/>
                              <a:gd name="T159" fmla="*/ 1612 h 2919"/>
                              <a:gd name="T160" fmla="+- 0 5356 3900"/>
                              <a:gd name="T161" fmla="*/ T160 w 3595"/>
                              <a:gd name="T162" fmla="+- 0 1603 1570"/>
                              <a:gd name="T163" fmla="*/ 1603 h 2919"/>
                              <a:gd name="T164" fmla="+- 0 5293 3900"/>
                              <a:gd name="T165" fmla="*/ T164 w 3595"/>
                              <a:gd name="T166" fmla="+- 0 1598 1570"/>
                              <a:gd name="T167" fmla="*/ 1598 h 2919"/>
                              <a:gd name="T168" fmla="+- 0 5207 3900"/>
                              <a:gd name="T169" fmla="*/ T168 w 3595"/>
                              <a:gd name="T170" fmla="+- 0 1598 1570"/>
                              <a:gd name="T171" fmla="*/ 1598 h 2919"/>
                              <a:gd name="T172" fmla="+- 0 5116 3900"/>
                              <a:gd name="T173" fmla="*/ T172 w 3595"/>
                              <a:gd name="T174" fmla="+- 0 1600 1570"/>
                              <a:gd name="T175" fmla="*/ 1600 h 2919"/>
                              <a:gd name="T176" fmla="+- 0 5037 3900"/>
                              <a:gd name="T177" fmla="*/ T176 w 3595"/>
                              <a:gd name="T178" fmla="+- 0 1605 1570"/>
                              <a:gd name="T179" fmla="*/ 1605 h 2919"/>
                              <a:gd name="T180" fmla="+- 0 4939 3900"/>
                              <a:gd name="T181" fmla="*/ T180 w 3595"/>
                              <a:gd name="T182" fmla="+- 0 1614 1570"/>
                              <a:gd name="T183" fmla="*/ 1614 h 2919"/>
                              <a:gd name="T184" fmla="+- 0 4877 3900"/>
                              <a:gd name="T185" fmla="*/ T184 w 3595"/>
                              <a:gd name="T186" fmla="+- 0 1616 1570"/>
                              <a:gd name="T187" fmla="*/ 1616 h 2919"/>
                              <a:gd name="T188" fmla="+- 0 4797 3900"/>
                              <a:gd name="T189" fmla="*/ T188 w 3595"/>
                              <a:gd name="T190" fmla="+- 0 1613 1570"/>
                              <a:gd name="T191" fmla="*/ 1613 h 2919"/>
                              <a:gd name="T192" fmla="+- 0 4700 3900"/>
                              <a:gd name="T193" fmla="*/ T192 w 3595"/>
                              <a:gd name="T194" fmla="+- 0 1603 1570"/>
                              <a:gd name="T195" fmla="*/ 1603 h 2919"/>
                              <a:gd name="T196" fmla="+- 0 4614 3900"/>
                              <a:gd name="T197" fmla="*/ T196 w 3595"/>
                              <a:gd name="T198" fmla="+- 0 1592 1570"/>
                              <a:gd name="T199" fmla="*/ 1592 h 2919"/>
                              <a:gd name="T200" fmla="+- 0 4528 3900"/>
                              <a:gd name="T201" fmla="*/ T200 w 3595"/>
                              <a:gd name="T202" fmla="+- 0 1582 1570"/>
                              <a:gd name="T203" fmla="*/ 1582 h 2919"/>
                              <a:gd name="T204" fmla="+- 0 4444 3900"/>
                              <a:gd name="T205" fmla="*/ T204 w 3595"/>
                              <a:gd name="T206" fmla="+- 0 1578 1570"/>
                              <a:gd name="T207" fmla="*/ 1578 h 2919"/>
                              <a:gd name="T208" fmla="+- 0 4364 3900"/>
                              <a:gd name="T209" fmla="*/ T208 w 3595"/>
                              <a:gd name="T210" fmla="+- 0 1579 1570"/>
                              <a:gd name="T211" fmla="*/ 1579 h 2919"/>
                              <a:gd name="T212" fmla="+- 0 4290 3900"/>
                              <a:gd name="T213" fmla="*/ T212 w 3595"/>
                              <a:gd name="T214" fmla="+- 0 1590 1570"/>
                              <a:gd name="T215" fmla="*/ 1590 h 2919"/>
                              <a:gd name="T216" fmla="+- 0 4201 3900"/>
                              <a:gd name="T217" fmla="*/ T216 w 3595"/>
                              <a:gd name="T218" fmla="+- 0 1605 1570"/>
                              <a:gd name="T219" fmla="*/ 1605 h 2919"/>
                              <a:gd name="T220" fmla="+- 0 4114 3900"/>
                              <a:gd name="T221" fmla="*/ T220 w 3595"/>
                              <a:gd name="T222" fmla="+- 0 1613 1570"/>
                              <a:gd name="T223" fmla="*/ 1613 h 2919"/>
                              <a:gd name="T224" fmla="+- 0 4041 3900"/>
                              <a:gd name="T225" fmla="*/ T224 w 3595"/>
                              <a:gd name="T226" fmla="+- 0 1615 1570"/>
                              <a:gd name="T227" fmla="*/ 1615 h 2919"/>
                              <a:gd name="T228" fmla="+- 0 3991 3900"/>
                              <a:gd name="T229" fmla="*/ T228 w 3595"/>
                              <a:gd name="T230" fmla="+- 0 1616 1570"/>
                              <a:gd name="T231" fmla="*/ 1616 h 2919"/>
                              <a:gd name="T232" fmla="+- 0 3958 3900"/>
                              <a:gd name="T233" fmla="*/ T232 w 3595"/>
                              <a:gd name="T234" fmla="+- 0 1618 1570"/>
                              <a:gd name="T235" fmla="*/ 1618 h 2919"/>
                              <a:gd name="T236" fmla="+- 0 3929 3900"/>
                              <a:gd name="T237" fmla="*/ T236 w 3595"/>
                              <a:gd name="T238" fmla="+- 0 1627 1570"/>
                              <a:gd name="T239" fmla="*/ 1627 h 2919"/>
                              <a:gd name="T240" fmla="+- 0 3908 3900"/>
                              <a:gd name="T241" fmla="*/ T240 w 3595"/>
                              <a:gd name="T242" fmla="+- 0 1649 1570"/>
                              <a:gd name="T243" fmla="*/ 1649 h 2919"/>
                              <a:gd name="T244" fmla="+- 0 3900 3900"/>
                              <a:gd name="T245" fmla="*/ T244 w 3595"/>
                              <a:gd name="T246" fmla="+- 0 1687 1570"/>
                              <a:gd name="T247" fmla="*/ 1687 h 2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95" h="2919">
                                <a:moveTo>
                                  <a:pt x="0" y="117"/>
                                </a:moveTo>
                                <a:lnTo>
                                  <a:pt x="0" y="2919"/>
                                </a:lnTo>
                                <a:lnTo>
                                  <a:pt x="3595" y="2919"/>
                                </a:lnTo>
                                <a:lnTo>
                                  <a:pt x="3595" y="72"/>
                                </a:lnTo>
                                <a:lnTo>
                                  <a:pt x="3592" y="53"/>
                                </a:lnTo>
                                <a:lnTo>
                                  <a:pt x="3571" y="43"/>
                                </a:lnTo>
                                <a:lnTo>
                                  <a:pt x="3515" y="40"/>
                                </a:lnTo>
                                <a:lnTo>
                                  <a:pt x="3406" y="39"/>
                                </a:lnTo>
                                <a:lnTo>
                                  <a:pt x="3339" y="42"/>
                                </a:lnTo>
                                <a:lnTo>
                                  <a:pt x="3300" y="47"/>
                                </a:lnTo>
                                <a:lnTo>
                                  <a:pt x="3272" y="50"/>
                                </a:lnTo>
                                <a:lnTo>
                                  <a:pt x="3237" y="46"/>
                                </a:lnTo>
                                <a:lnTo>
                                  <a:pt x="3194" y="35"/>
                                </a:lnTo>
                                <a:lnTo>
                                  <a:pt x="3134" y="21"/>
                                </a:lnTo>
                                <a:lnTo>
                                  <a:pt x="3059" y="10"/>
                                </a:lnTo>
                                <a:lnTo>
                                  <a:pt x="2970" y="5"/>
                                </a:lnTo>
                                <a:lnTo>
                                  <a:pt x="2867" y="13"/>
                                </a:lnTo>
                                <a:lnTo>
                                  <a:pt x="2789" y="29"/>
                                </a:lnTo>
                                <a:lnTo>
                                  <a:pt x="2752" y="45"/>
                                </a:lnTo>
                                <a:lnTo>
                                  <a:pt x="2734" y="60"/>
                                </a:lnTo>
                                <a:lnTo>
                                  <a:pt x="2711" y="72"/>
                                </a:lnTo>
                                <a:lnTo>
                                  <a:pt x="2677" y="76"/>
                                </a:lnTo>
                                <a:lnTo>
                                  <a:pt x="2646" y="72"/>
                                </a:lnTo>
                                <a:lnTo>
                                  <a:pt x="2619" y="63"/>
                                </a:lnTo>
                                <a:lnTo>
                                  <a:pt x="2600" y="52"/>
                                </a:lnTo>
                                <a:lnTo>
                                  <a:pt x="2563" y="39"/>
                                </a:lnTo>
                                <a:lnTo>
                                  <a:pt x="2491" y="21"/>
                                </a:lnTo>
                                <a:lnTo>
                                  <a:pt x="2403" y="7"/>
                                </a:lnTo>
                                <a:lnTo>
                                  <a:pt x="2314" y="0"/>
                                </a:lnTo>
                                <a:lnTo>
                                  <a:pt x="2245" y="2"/>
                                </a:lnTo>
                                <a:lnTo>
                                  <a:pt x="2155" y="6"/>
                                </a:lnTo>
                                <a:lnTo>
                                  <a:pt x="2058" y="11"/>
                                </a:lnTo>
                                <a:lnTo>
                                  <a:pt x="1966" y="17"/>
                                </a:lnTo>
                                <a:lnTo>
                                  <a:pt x="1891" y="22"/>
                                </a:lnTo>
                                <a:lnTo>
                                  <a:pt x="1805" y="32"/>
                                </a:lnTo>
                                <a:lnTo>
                                  <a:pt x="1721" y="46"/>
                                </a:lnTo>
                                <a:lnTo>
                                  <a:pt x="1690" y="52"/>
                                </a:lnTo>
                                <a:lnTo>
                                  <a:pt x="1651" y="54"/>
                                </a:lnTo>
                                <a:lnTo>
                                  <a:pt x="1590" y="50"/>
                                </a:lnTo>
                                <a:lnTo>
                                  <a:pt x="1521" y="42"/>
                                </a:lnTo>
                                <a:lnTo>
                                  <a:pt x="1456" y="33"/>
                                </a:lnTo>
                                <a:lnTo>
                                  <a:pt x="1393" y="28"/>
                                </a:lnTo>
                                <a:lnTo>
                                  <a:pt x="1307" y="28"/>
                                </a:lnTo>
                                <a:lnTo>
                                  <a:pt x="1216" y="30"/>
                                </a:lnTo>
                                <a:lnTo>
                                  <a:pt x="1137" y="35"/>
                                </a:lnTo>
                                <a:lnTo>
                                  <a:pt x="1039" y="44"/>
                                </a:lnTo>
                                <a:lnTo>
                                  <a:pt x="977" y="46"/>
                                </a:lnTo>
                                <a:lnTo>
                                  <a:pt x="897" y="43"/>
                                </a:lnTo>
                                <a:lnTo>
                                  <a:pt x="800" y="33"/>
                                </a:lnTo>
                                <a:lnTo>
                                  <a:pt x="714" y="22"/>
                                </a:lnTo>
                                <a:lnTo>
                                  <a:pt x="628" y="12"/>
                                </a:lnTo>
                                <a:lnTo>
                                  <a:pt x="544" y="8"/>
                                </a:lnTo>
                                <a:lnTo>
                                  <a:pt x="464" y="9"/>
                                </a:lnTo>
                                <a:lnTo>
                                  <a:pt x="390" y="20"/>
                                </a:lnTo>
                                <a:lnTo>
                                  <a:pt x="301" y="35"/>
                                </a:lnTo>
                                <a:lnTo>
                                  <a:pt x="214" y="43"/>
                                </a:lnTo>
                                <a:lnTo>
                                  <a:pt x="141" y="45"/>
                                </a:lnTo>
                                <a:lnTo>
                                  <a:pt x="91" y="46"/>
                                </a:lnTo>
                                <a:lnTo>
                                  <a:pt x="58" y="48"/>
                                </a:lnTo>
                                <a:lnTo>
                                  <a:pt x="29" y="57"/>
                                </a:lnTo>
                                <a:lnTo>
                                  <a:pt x="8" y="79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FDE7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3509" y="1232"/>
                            <a:ext cx="413" cy="3257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413"/>
                              <a:gd name="T2" fmla="+- 0 1232 1232"/>
                              <a:gd name="T3" fmla="*/ 1232 h 3257"/>
                              <a:gd name="T4" fmla="+- 0 3509 3509"/>
                              <a:gd name="T5" fmla="*/ T4 w 413"/>
                              <a:gd name="T6" fmla="+- 0 4034 1232"/>
                              <a:gd name="T7" fmla="*/ 4034 h 3257"/>
                              <a:gd name="T8" fmla="+- 0 3899 3509"/>
                              <a:gd name="T9" fmla="*/ T8 w 413"/>
                              <a:gd name="T10" fmla="+- 0 4489 1232"/>
                              <a:gd name="T11" fmla="*/ 4489 h 3257"/>
                              <a:gd name="T12" fmla="+- 0 3899 3509"/>
                              <a:gd name="T13" fmla="*/ T12 w 413"/>
                              <a:gd name="T14" fmla="+- 0 1687 1232"/>
                              <a:gd name="T15" fmla="*/ 1687 h 3257"/>
                              <a:gd name="T16" fmla="+- 0 3918 3509"/>
                              <a:gd name="T17" fmla="*/ T16 w 413"/>
                              <a:gd name="T18" fmla="+- 0 1645 1232"/>
                              <a:gd name="T19" fmla="*/ 1645 h 3257"/>
                              <a:gd name="T20" fmla="+- 0 3922 3509"/>
                              <a:gd name="T21" fmla="*/ T20 w 413"/>
                              <a:gd name="T22" fmla="+- 0 1619 1232"/>
                              <a:gd name="T23" fmla="*/ 1619 h 3257"/>
                              <a:gd name="T24" fmla="+- 0 3910 3509"/>
                              <a:gd name="T25" fmla="*/ T24 w 413"/>
                              <a:gd name="T26" fmla="+- 0 1598 1232"/>
                              <a:gd name="T27" fmla="*/ 1598 h 3257"/>
                              <a:gd name="T28" fmla="+- 0 3881 3509"/>
                              <a:gd name="T29" fmla="*/ T28 w 413"/>
                              <a:gd name="T30" fmla="+- 0 1570 1232"/>
                              <a:gd name="T31" fmla="*/ 1570 h 3257"/>
                              <a:gd name="T32" fmla="+- 0 3848 3509"/>
                              <a:gd name="T33" fmla="*/ T32 w 413"/>
                              <a:gd name="T34" fmla="+- 0 1542 1232"/>
                              <a:gd name="T35" fmla="*/ 1542 h 3257"/>
                              <a:gd name="T36" fmla="+- 0 3824 3509"/>
                              <a:gd name="T37" fmla="*/ T36 w 413"/>
                              <a:gd name="T38" fmla="+- 0 1519 1232"/>
                              <a:gd name="T39" fmla="*/ 1519 h 3257"/>
                              <a:gd name="T40" fmla="+- 0 3802 3509"/>
                              <a:gd name="T41" fmla="*/ T40 w 413"/>
                              <a:gd name="T42" fmla="+- 0 1493 1232"/>
                              <a:gd name="T43" fmla="*/ 1493 h 3257"/>
                              <a:gd name="T44" fmla="+- 0 3748 3509"/>
                              <a:gd name="T45" fmla="*/ T44 w 413"/>
                              <a:gd name="T46" fmla="+- 0 1410 1232"/>
                              <a:gd name="T47" fmla="*/ 1410 h 3257"/>
                              <a:gd name="T48" fmla="+- 0 3721 3509"/>
                              <a:gd name="T49" fmla="*/ T48 w 413"/>
                              <a:gd name="T50" fmla="+- 0 1377 1232"/>
                              <a:gd name="T51" fmla="*/ 1377 h 3257"/>
                              <a:gd name="T52" fmla="+- 0 3692 3509"/>
                              <a:gd name="T53" fmla="*/ T52 w 413"/>
                              <a:gd name="T54" fmla="+- 0 1351 1232"/>
                              <a:gd name="T55" fmla="*/ 1351 h 3257"/>
                              <a:gd name="T56" fmla="+- 0 3660 3509"/>
                              <a:gd name="T57" fmla="*/ T56 w 413"/>
                              <a:gd name="T58" fmla="+- 0 1330 1232"/>
                              <a:gd name="T59" fmla="*/ 1330 h 3257"/>
                              <a:gd name="T60" fmla="+- 0 3617 3509"/>
                              <a:gd name="T61" fmla="*/ T60 w 413"/>
                              <a:gd name="T62" fmla="+- 0 1304 1232"/>
                              <a:gd name="T63" fmla="*/ 1304 h 3257"/>
                              <a:gd name="T64" fmla="+- 0 3568 3509"/>
                              <a:gd name="T65" fmla="*/ T64 w 413"/>
                              <a:gd name="T66" fmla="+- 0 1271 1232"/>
                              <a:gd name="T67" fmla="*/ 1271 h 3257"/>
                              <a:gd name="T68" fmla="+- 0 3509 3509"/>
                              <a:gd name="T69" fmla="*/ T68 w 413"/>
                              <a:gd name="T70" fmla="+- 0 1232 1232"/>
                              <a:gd name="T71" fmla="*/ 1232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3" h="3257">
                                <a:moveTo>
                                  <a:pt x="0" y="0"/>
                                </a:moveTo>
                                <a:lnTo>
                                  <a:pt x="0" y="2802"/>
                                </a:lnTo>
                                <a:lnTo>
                                  <a:pt x="390" y="3257"/>
                                </a:lnTo>
                                <a:lnTo>
                                  <a:pt x="390" y="455"/>
                                </a:lnTo>
                                <a:lnTo>
                                  <a:pt x="409" y="413"/>
                                </a:lnTo>
                                <a:lnTo>
                                  <a:pt x="413" y="387"/>
                                </a:lnTo>
                                <a:lnTo>
                                  <a:pt x="401" y="366"/>
                                </a:lnTo>
                                <a:lnTo>
                                  <a:pt x="372" y="338"/>
                                </a:lnTo>
                                <a:lnTo>
                                  <a:pt x="339" y="310"/>
                                </a:lnTo>
                                <a:lnTo>
                                  <a:pt x="315" y="287"/>
                                </a:lnTo>
                                <a:lnTo>
                                  <a:pt x="293" y="261"/>
                                </a:lnTo>
                                <a:lnTo>
                                  <a:pt x="239" y="178"/>
                                </a:lnTo>
                                <a:lnTo>
                                  <a:pt x="212" y="145"/>
                                </a:lnTo>
                                <a:lnTo>
                                  <a:pt x="183" y="119"/>
                                </a:lnTo>
                                <a:lnTo>
                                  <a:pt x="151" y="98"/>
                                </a:lnTo>
                                <a:lnTo>
                                  <a:pt x="108" y="72"/>
                                </a:lnTo>
                                <a:lnTo>
                                  <a:pt x="59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7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3509" y="1232"/>
                            <a:ext cx="413" cy="3257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413"/>
                              <a:gd name="T2" fmla="+- 0 1232 1232"/>
                              <a:gd name="T3" fmla="*/ 1232 h 3257"/>
                              <a:gd name="T4" fmla="+- 0 3509 3509"/>
                              <a:gd name="T5" fmla="*/ T4 w 413"/>
                              <a:gd name="T6" fmla="+- 0 4034 1232"/>
                              <a:gd name="T7" fmla="*/ 4034 h 3257"/>
                              <a:gd name="T8" fmla="+- 0 3899 3509"/>
                              <a:gd name="T9" fmla="*/ T8 w 413"/>
                              <a:gd name="T10" fmla="+- 0 4489 1232"/>
                              <a:gd name="T11" fmla="*/ 4489 h 3257"/>
                              <a:gd name="T12" fmla="+- 0 3899 3509"/>
                              <a:gd name="T13" fmla="*/ T12 w 413"/>
                              <a:gd name="T14" fmla="+- 0 1687 1232"/>
                              <a:gd name="T15" fmla="*/ 1687 h 3257"/>
                              <a:gd name="T16" fmla="+- 0 3918 3509"/>
                              <a:gd name="T17" fmla="*/ T16 w 413"/>
                              <a:gd name="T18" fmla="+- 0 1645 1232"/>
                              <a:gd name="T19" fmla="*/ 1645 h 3257"/>
                              <a:gd name="T20" fmla="+- 0 3922 3509"/>
                              <a:gd name="T21" fmla="*/ T20 w 413"/>
                              <a:gd name="T22" fmla="+- 0 1619 1232"/>
                              <a:gd name="T23" fmla="*/ 1619 h 3257"/>
                              <a:gd name="T24" fmla="+- 0 3910 3509"/>
                              <a:gd name="T25" fmla="*/ T24 w 413"/>
                              <a:gd name="T26" fmla="+- 0 1598 1232"/>
                              <a:gd name="T27" fmla="*/ 1598 h 3257"/>
                              <a:gd name="T28" fmla="+- 0 3881 3509"/>
                              <a:gd name="T29" fmla="*/ T28 w 413"/>
                              <a:gd name="T30" fmla="+- 0 1570 1232"/>
                              <a:gd name="T31" fmla="*/ 1570 h 3257"/>
                              <a:gd name="T32" fmla="+- 0 3848 3509"/>
                              <a:gd name="T33" fmla="*/ T32 w 413"/>
                              <a:gd name="T34" fmla="+- 0 1542 1232"/>
                              <a:gd name="T35" fmla="*/ 1542 h 3257"/>
                              <a:gd name="T36" fmla="+- 0 3824 3509"/>
                              <a:gd name="T37" fmla="*/ T36 w 413"/>
                              <a:gd name="T38" fmla="+- 0 1519 1232"/>
                              <a:gd name="T39" fmla="*/ 1519 h 3257"/>
                              <a:gd name="T40" fmla="+- 0 3802 3509"/>
                              <a:gd name="T41" fmla="*/ T40 w 413"/>
                              <a:gd name="T42" fmla="+- 0 1493 1232"/>
                              <a:gd name="T43" fmla="*/ 1493 h 3257"/>
                              <a:gd name="T44" fmla="+- 0 3777 3509"/>
                              <a:gd name="T45" fmla="*/ T44 w 413"/>
                              <a:gd name="T46" fmla="+- 0 1453 1232"/>
                              <a:gd name="T47" fmla="*/ 1453 h 3257"/>
                              <a:gd name="T48" fmla="+- 0 3748 3509"/>
                              <a:gd name="T49" fmla="*/ T48 w 413"/>
                              <a:gd name="T50" fmla="+- 0 1410 1232"/>
                              <a:gd name="T51" fmla="*/ 1410 h 3257"/>
                              <a:gd name="T52" fmla="+- 0 3721 3509"/>
                              <a:gd name="T53" fmla="*/ T52 w 413"/>
                              <a:gd name="T54" fmla="+- 0 1377 1232"/>
                              <a:gd name="T55" fmla="*/ 1377 h 3257"/>
                              <a:gd name="T56" fmla="+- 0 3692 3509"/>
                              <a:gd name="T57" fmla="*/ T56 w 413"/>
                              <a:gd name="T58" fmla="+- 0 1351 1232"/>
                              <a:gd name="T59" fmla="*/ 1351 h 3257"/>
                              <a:gd name="T60" fmla="+- 0 3660 3509"/>
                              <a:gd name="T61" fmla="*/ T60 w 413"/>
                              <a:gd name="T62" fmla="+- 0 1330 1232"/>
                              <a:gd name="T63" fmla="*/ 1330 h 3257"/>
                              <a:gd name="T64" fmla="+- 0 3617 3509"/>
                              <a:gd name="T65" fmla="*/ T64 w 413"/>
                              <a:gd name="T66" fmla="+- 0 1304 1232"/>
                              <a:gd name="T67" fmla="*/ 1304 h 3257"/>
                              <a:gd name="T68" fmla="+- 0 3568 3509"/>
                              <a:gd name="T69" fmla="*/ T68 w 413"/>
                              <a:gd name="T70" fmla="+- 0 1271 1232"/>
                              <a:gd name="T71" fmla="*/ 1271 h 3257"/>
                              <a:gd name="T72" fmla="+- 0 3527 3509"/>
                              <a:gd name="T73" fmla="*/ T72 w 413"/>
                              <a:gd name="T74" fmla="+- 0 1244 1232"/>
                              <a:gd name="T75" fmla="*/ 1244 h 3257"/>
                              <a:gd name="T76" fmla="+- 0 3509 3509"/>
                              <a:gd name="T77" fmla="*/ T76 w 413"/>
                              <a:gd name="T78" fmla="+- 0 1232 1232"/>
                              <a:gd name="T79" fmla="*/ 1232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3" h="3257">
                                <a:moveTo>
                                  <a:pt x="0" y="0"/>
                                </a:moveTo>
                                <a:lnTo>
                                  <a:pt x="0" y="2802"/>
                                </a:lnTo>
                                <a:lnTo>
                                  <a:pt x="390" y="3257"/>
                                </a:lnTo>
                                <a:lnTo>
                                  <a:pt x="390" y="455"/>
                                </a:lnTo>
                                <a:lnTo>
                                  <a:pt x="409" y="413"/>
                                </a:lnTo>
                                <a:lnTo>
                                  <a:pt x="413" y="387"/>
                                </a:lnTo>
                                <a:lnTo>
                                  <a:pt x="401" y="366"/>
                                </a:lnTo>
                                <a:lnTo>
                                  <a:pt x="372" y="338"/>
                                </a:lnTo>
                                <a:lnTo>
                                  <a:pt x="339" y="310"/>
                                </a:lnTo>
                                <a:lnTo>
                                  <a:pt x="315" y="287"/>
                                </a:lnTo>
                                <a:lnTo>
                                  <a:pt x="293" y="261"/>
                                </a:lnTo>
                                <a:lnTo>
                                  <a:pt x="268" y="221"/>
                                </a:lnTo>
                                <a:lnTo>
                                  <a:pt x="239" y="178"/>
                                </a:lnTo>
                                <a:lnTo>
                                  <a:pt x="212" y="145"/>
                                </a:lnTo>
                                <a:lnTo>
                                  <a:pt x="183" y="119"/>
                                </a:lnTo>
                                <a:lnTo>
                                  <a:pt x="151" y="98"/>
                                </a:lnTo>
                                <a:lnTo>
                                  <a:pt x="108" y="72"/>
                                </a:lnTo>
                                <a:lnTo>
                                  <a:pt x="59" y="39"/>
                                </a:lnTo>
                                <a:lnTo>
                                  <a:pt x="1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FDE7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3900" y="3563"/>
                            <a:ext cx="3595" cy="926"/>
                          </a:xfrm>
                          <a:custGeom>
                            <a:avLst/>
                            <a:gdLst>
                              <a:gd name="T0" fmla="+- 0 5760 3900"/>
                              <a:gd name="T1" fmla="*/ T0 w 3595"/>
                              <a:gd name="T2" fmla="+- 0 3581 3563"/>
                              <a:gd name="T3" fmla="*/ 3581 h 926"/>
                              <a:gd name="T4" fmla="+- 0 5699 3900"/>
                              <a:gd name="T5" fmla="*/ T4 w 3595"/>
                              <a:gd name="T6" fmla="+- 0 3721 3563"/>
                              <a:gd name="T7" fmla="*/ 3721 h 926"/>
                              <a:gd name="T8" fmla="+- 0 5674 3900"/>
                              <a:gd name="T9" fmla="*/ T8 w 3595"/>
                              <a:gd name="T10" fmla="+- 0 3804 3563"/>
                              <a:gd name="T11" fmla="*/ 3804 h 926"/>
                              <a:gd name="T12" fmla="+- 0 5620 3900"/>
                              <a:gd name="T13" fmla="*/ T12 w 3595"/>
                              <a:gd name="T14" fmla="+- 0 3823 3563"/>
                              <a:gd name="T15" fmla="*/ 3823 h 926"/>
                              <a:gd name="T16" fmla="+- 0 5592 3900"/>
                              <a:gd name="T17" fmla="*/ T16 w 3595"/>
                              <a:gd name="T18" fmla="+- 0 3852 3563"/>
                              <a:gd name="T19" fmla="*/ 3852 h 926"/>
                              <a:gd name="T20" fmla="+- 0 5538 3900"/>
                              <a:gd name="T21" fmla="*/ T20 w 3595"/>
                              <a:gd name="T22" fmla="+- 0 3878 3563"/>
                              <a:gd name="T23" fmla="*/ 3878 h 926"/>
                              <a:gd name="T24" fmla="+- 0 5498 3900"/>
                              <a:gd name="T25" fmla="*/ T24 w 3595"/>
                              <a:gd name="T26" fmla="+- 0 3853 3563"/>
                              <a:gd name="T27" fmla="*/ 3853 h 926"/>
                              <a:gd name="T28" fmla="+- 0 5434 3900"/>
                              <a:gd name="T29" fmla="*/ T28 w 3595"/>
                              <a:gd name="T30" fmla="+- 0 3829 3563"/>
                              <a:gd name="T31" fmla="*/ 3829 h 926"/>
                              <a:gd name="T32" fmla="+- 0 5340 3900"/>
                              <a:gd name="T33" fmla="*/ T32 w 3595"/>
                              <a:gd name="T34" fmla="+- 0 3812 3563"/>
                              <a:gd name="T35" fmla="*/ 3812 h 926"/>
                              <a:gd name="T36" fmla="+- 0 5248 3900"/>
                              <a:gd name="T37" fmla="*/ T36 w 3595"/>
                              <a:gd name="T38" fmla="+- 0 3830 3563"/>
                              <a:gd name="T39" fmla="*/ 3830 h 926"/>
                              <a:gd name="T40" fmla="+- 0 5190 3900"/>
                              <a:gd name="T41" fmla="*/ T40 w 3595"/>
                              <a:gd name="T42" fmla="+- 0 3858 3563"/>
                              <a:gd name="T43" fmla="*/ 3858 h 926"/>
                              <a:gd name="T44" fmla="+- 0 5129 3900"/>
                              <a:gd name="T45" fmla="*/ T44 w 3595"/>
                              <a:gd name="T46" fmla="+- 0 3878 3563"/>
                              <a:gd name="T47" fmla="*/ 3878 h 926"/>
                              <a:gd name="T48" fmla="+- 0 4991 3900"/>
                              <a:gd name="T49" fmla="*/ T48 w 3595"/>
                              <a:gd name="T50" fmla="+- 0 3789 3563"/>
                              <a:gd name="T51" fmla="*/ 3789 h 926"/>
                              <a:gd name="T52" fmla="+- 0 4895 3900"/>
                              <a:gd name="T53" fmla="*/ T52 w 3595"/>
                              <a:gd name="T54" fmla="+- 0 3790 3563"/>
                              <a:gd name="T55" fmla="*/ 3790 h 926"/>
                              <a:gd name="T56" fmla="+- 0 4858 3900"/>
                              <a:gd name="T57" fmla="*/ T56 w 3595"/>
                              <a:gd name="T58" fmla="+- 0 3760 3563"/>
                              <a:gd name="T59" fmla="*/ 3760 h 926"/>
                              <a:gd name="T60" fmla="+- 0 4792 3900"/>
                              <a:gd name="T61" fmla="*/ T60 w 3595"/>
                              <a:gd name="T62" fmla="+- 0 3722 3563"/>
                              <a:gd name="T63" fmla="*/ 3722 h 926"/>
                              <a:gd name="T64" fmla="+- 0 4694 3900"/>
                              <a:gd name="T65" fmla="*/ T64 w 3595"/>
                              <a:gd name="T66" fmla="+- 0 3714 3563"/>
                              <a:gd name="T67" fmla="*/ 3714 h 926"/>
                              <a:gd name="T68" fmla="+- 0 4581 3900"/>
                              <a:gd name="T69" fmla="*/ T68 w 3595"/>
                              <a:gd name="T70" fmla="+- 0 3752 3563"/>
                              <a:gd name="T71" fmla="*/ 3752 h 926"/>
                              <a:gd name="T72" fmla="+- 0 4565 3900"/>
                              <a:gd name="T73" fmla="*/ T72 w 3595"/>
                              <a:gd name="T74" fmla="+- 0 3784 3563"/>
                              <a:gd name="T75" fmla="*/ 3784 h 926"/>
                              <a:gd name="T76" fmla="+- 0 4514 3900"/>
                              <a:gd name="T77" fmla="*/ T76 w 3595"/>
                              <a:gd name="T78" fmla="+- 0 3815 3563"/>
                              <a:gd name="T79" fmla="*/ 3815 h 926"/>
                              <a:gd name="T80" fmla="+- 0 4436 3900"/>
                              <a:gd name="T81" fmla="*/ T80 w 3595"/>
                              <a:gd name="T82" fmla="+- 0 3812 3563"/>
                              <a:gd name="T83" fmla="*/ 3812 h 926"/>
                              <a:gd name="T84" fmla="+- 0 4342 3900"/>
                              <a:gd name="T85" fmla="*/ T84 w 3595"/>
                              <a:gd name="T86" fmla="+- 0 3767 3563"/>
                              <a:gd name="T87" fmla="*/ 3767 h 926"/>
                              <a:gd name="T88" fmla="+- 0 4233 3900"/>
                              <a:gd name="T89" fmla="*/ T88 w 3595"/>
                              <a:gd name="T90" fmla="+- 0 3742 3563"/>
                              <a:gd name="T91" fmla="*/ 3742 h 926"/>
                              <a:gd name="T92" fmla="+- 0 4147 3900"/>
                              <a:gd name="T93" fmla="*/ T92 w 3595"/>
                              <a:gd name="T94" fmla="+- 0 3675 3563"/>
                              <a:gd name="T95" fmla="*/ 3675 h 926"/>
                              <a:gd name="T96" fmla="+- 0 4090 3900"/>
                              <a:gd name="T97" fmla="*/ T96 w 3595"/>
                              <a:gd name="T98" fmla="+- 0 3627 3563"/>
                              <a:gd name="T99" fmla="*/ 3627 h 926"/>
                              <a:gd name="T100" fmla="+- 0 4039 3900"/>
                              <a:gd name="T101" fmla="*/ T100 w 3595"/>
                              <a:gd name="T102" fmla="+- 0 3617 3563"/>
                              <a:gd name="T103" fmla="*/ 3617 h 926"/>
                              <a:gd name="T104" fmla="+- 0 4001 3900"/>
                              <a:gd name="T105" fmla="*/ T104 w 3595"/>
                              <a:gd name="T106" fmla="+- 0 3627 3563"/>
                              <a:gd name="T107" fmla="*/ 3627 h 926"/>
                              <a:gd name="T108" fmla="+- 0 3965 3900"/>
                              <a:gd name="T109" fmla="*/ T108 w 3595"/>
                              <a:gd name="T110" fmla="+- 0 3642 3563"/>
                              <a:gd name="T111" fmla="*/ 3642 h 926"/>
                              <a:gd name="T112" fmla="+- 0 3922 3900"/>
                              <a:gd name="T113" fmla="*/ T112 w 3595"/>
                              <a:gd name="T114" fmla="+- 0 3725 3563"/>
                              <a:gd name="T115" fmla="*/ 3725 h 926"/>
                              <a:gd name="T116" fmla="+- 0 3900 3900"/>
                              <a:gd name="T117" fmla="*/ T116 w 3595"/>
                              <a:gd name="T118" fmla="+- 0 4489 3563"/>
                              <a:gd name="T119" fmla="*/ 4489 h 926"/>
                              <a:gd name="T120" fmla="+- 0 7495 3900"/>
                              <a:gd name="T121" fmla="*/ T120 w 3595"/>
                              <a:gd name="T122" fmla="+- 0 3767 3563"/>
                              <a:gd name="T123" fmla="*/ 3767 h 926"/>
                              <a:gd name="T124" fmla="+- 0 7425 3900"/>
                              <a:gd name="T125" fmla="*/ T124 w 3595"/>
                              <a:gd name="T126" fmla="+- 0 3778 3563"/>
                              <a:gd name="T127" fmla="*/ 3778 h 926"/>
                              <a:gd name="T128" fmla="+- 0 7384 3900"/>
                              <a:gd name="T129" fmla="*/ T128 w 3595"/>
                              <a:gd name="T130" fmla="+- 0 3815 3563"/>
                              <a:gd name="T131" fmla="*/ 3815 h 926"/>
                              <a:gd name="T132" fmla="+- 0 7340 3900"/>
                              <a:gd name="T133" fmla="*/ T132 w 3595"/>
                              <a:gd name="T134" fmla="+- 0 3792 3563"/>
                              <a:gd name="T135" fmla="*/ 3792 h 926"/>
                              <a:gd name="T136" fmla="+- 0 7295 3900"/>
                              <a:gd name="T137" fmla="*/ T136 w 3595"/>
                              <a:gd name="T138" fmla="+- 0 3772 3563"/>
                              <a:gd name="T139" fmla="*/ 3772 h 926"/>
                              <a:gd name="T140" fmla="+- 0 7272 3900"/>
                              <a:gd name="T141" fmla="*/ T140 w 3595"/>
                              <a:gd name="T142" fmla="+- 0 3731 3563"/>
                              <a:gd name="T143" fmla="*/ 3731 h 926"/>
                              <a:gd name="T144" fmla="+- 0 7207 3900"/>
                              <a:gd name="T145" fmla="*/ T144 w 3595"/>
                              <a:gd name="T146" fmla="+- 0 3692 3563"/>
                              <a:gd name="T147" fmla="*/ 3692 h 926"/>
                              <a:gd name="T148" fmla="+- 0 7106 3900"/>
                              <a:gd name="T149" fmla="*/ T148 w 3595"/>
                              <a:gd name="T150" fmla="+- 0 3698 3563"/>
                              <a:gd name="T151" fmla="*/ 3698 h 926"/>
                              <a:gd name="T152" fmla="+- 0 7020 3900"/>
                              <a:gd name="T153" fmla="*/ T152 w 3595"/>
                              <a:gd name="T154" fmla="+- 0 3819 3563"/>
                              <a:gd name="T155" fmla="*/ 3819 h 926"/>
                              <a:gd name="T156" fmla="+- 0 7004 3900"/>
                              <a:gd name="T157" fmla="*/ T156 w 3595"/>
                              <a:gd name="T158" fmla="+- 0 3836 3563"/>
                              <a:gd name="T159" fmla="*/ 3836 h 926"/>
                              <a:gd name="T160" fmla="+- 0 6981 3900"/>
                              <a:gd name="T161" fmla="*/ T160 w 3595"/>
                              <a:gd name="T162" fmla="+- 0 3839 3563"/>
                              <a:gd name="T163" fmla="*/ 3839 h 926"/>
                              <a:gd name="T164" fmla="+- 0 6928 3900"/>
                              <a:gd name="T165" fmla="*/ T164 w 3595"/>
                              <a:gd name="T166" fmla="+- 0 3822 3563"/>
                              <a:gd name="T167" fmla="*/ 3822 h 926"/>
                              <a:gd name="T168" fmla="+- 0 6874 3900"/>
                              <a:gd name="T169" fmla="*/ T168 w 3595"/>
                              <a:gd name="T170" fmla="+- 0 3819 3563"/>
                              <a:gd name="T171" fmla="*/ 3819 h 926"/>
                              <a:gd name="T172" fmla="+- 0 6864 3900"/>
                              <a:gd name="T173" fmla="*/ T172 w 3595"/>
                              <a:gd name="T174" fmla="+- 0 3800 3563"/>
                              <a:gd name="T175" fmla="*/ 3800 h 926"/>
                              <a:gd name="T176" fmla="+- 0 6838 3900"/>
                              <a:gd name="T177" fmla="*/ T176 w 3595"/>
                              <a:gd name="T178" fmla="+- 0 3787 3563"/>
                              <a:gd name="T179" fmla="*/ 3787 h 926"/>
                              <a:gd name="T180" fmla="+- 0 6786 3900"/>
                              <a:gd name="T181" fmla="*/ T180 w 3595"/>
                              <a:gd name="T182" fmla="+- 0 3790 3563"/>
                              <a:gd name="T183" fmla="*/ 3790 h 926"/>
                              <a:gd name="T184" fmla="+- 0 6761 3900"/>
                              <a:gd name="T185" fmla="*/ T184 w 3595"/>
                              <a:gd name="T186" fmla="+- 0 3743 3563"/>
                              <a:gd name="T187" fmla="*/ 3743 h 926"/>
                              <a:gd name="T188" fmla="+- 0 6747 3900"/>
                              <a:gd name="T189" fmla="*/ T188 w 3595"/>
                              <a:gd name="T190" fmla="+- 0 3683 3563"/>
                              <a:gd name="T191" fmla="*/ 3683 h 926"/>
                              <a:gd name="T192" fmla="+- 0 6660 3900"/>
                              <a:gd name="T193" fmla="*/ T192 w 3595"/>
                              <a:gd name="T194" fmla="+- 0 3631 3563"/>
                              <a:gd name="T195" fmla="*/ 3631 h 926"/>
                              <a:gd name="T196" fmla="+- 0 6591 3900"/>
                              <a:gd name="T197" fmla="*/ T196 w 3595"/>
                              <a:gd name="T198" fmla="+- 0 3649 3563"/>
                              <a:gd name="T199" fmla="*/ 3649 h 926"/>
                              <a:gd name="T200" fmla="+- 0 6565 3900"/>
                              <a:gd name="T201" fmla="*/ T200 w 3595"/>
                              <a:gd name="T202" fmla="+- 0 3798 3563"/>
                              <a:gd name="T203" fmla="*/ 3798 h 926"/>
                              <a:gd name="T204" fmla="+- 0 6494 3900"/>
                              <a:gd name="T205" fmla="*/ T204 w 3595"/>
                              <a:gd name="T206" fmla="+- 0 3897 3563"/>
                              <a:gd name="T207" fmla="*/ 3897 h 926"/>
                              <a:gd name="T208" fmla="+- 0 6371 3900"/>
                              <a:gd name="T209" fmla="*/ T208 w 3595"/>
                              <a:gd name="T210" fmla="+- 0 3957 3563"/>
                              <a:gd name="T211" fmla="*/ 3957 h 926"/>
                              <a:gd name="T212" fmla="+- 0 6237 3900"/>
                              <a:gd name="T213" fmla="*/ T212 w 3595"/>
                              <a:gd name="T214" fmla="+- 0 3959 3563"/>
                              <a:gd name="T215" fmla="*/ 3959 h 926"/>
                              <a:gd name="T216" fmla="+- 0 6133 3900"/>
                              <a:gd name="T217" fmla="*/ T216 w 3595"/>
                              <a:gd name="T218" fmla="+- 0 3955 3563"/>
                              <a:gd name="T219" fmla="*/ 3955 h 926"/>
                              <a:gd name="T220" fmla="+- 0 6079 3900"/>
                              <a:gd name="T221" fmla="*/ T220 w 3595"/>
                              <a:gd name="T222" fmla="+- 0 3983 3563"/>
                              <a:gd name="T223" fmla="*/ 3983 h 926"/>
                              <a:gd name="T224" fmla="+- 0 6042 3900"/>
                              <a:gd name="T225" fmla="*/ T224 w 3595"/>
                              <a:gd name="T226" fmla="+- 0 3952 3563"/>
                              <a:gd name="T227" fmla="*/ 3952 h 926"/>
                              <a:gd name="T228" fmla="+- 0 6015 3900"/>
                              <a:gd name="T229" fmla="*/ T228 w 3595"/>
                              <a:gd name="T230" fmla="+- 0 3901 3563"/>
                              <a:gd name="T231" fmla="*/ 3901 h 926"/>
                              <a:gd name="T232" fmla="+- 0 5979 3900"/>
                              <a:gd name="T233" fmla="*/ T232 w 3595"/>
                              <a:gd name="T234" fmla="+- 0 3830 3563"/>
                              <a:gd name="T235" fmla="*/ 3830 h 926"/>
                              <a:gd name="T236" fmla="+- 0 5938 3900"/>
                              <a:gd name="T237" fmla="*/ T236 w 3595"/>
                              <a:gd name="T238" fmla="+- 0 3678 3563"/>
                              <a:gd name="T239" fmla="*/ 3678 h 926"/>
                              <a:gd name="T240" fmla="+- 0 5921 3900"/>
                              <a:gd name="T241" fmla="*/ T240 w 3595"/>
                              <a:gd name="T242" fmla="+- 0 3626 3563"/>
                              <a:gd name="T243" fmla="*/ 3626 h 926"/>
                              <a:gd name="T244" fmla="+- 0 5890 3900"/>
                              <a:gd name="T245" fmla="*/ T244 w 3595"/>
                              <a:gd name="T246" fmla="+- 0 3583 3563"/>
                              <a:gd name="T247" fmla="*/ 3583 h 926"/>
                              <a:gd name="T248" fmla="+- 0 5824 3900"/>
                              <a:gd name="T249" fmla="*/ T248 w 3595"/>
                              <a:gd name="T250" fmla="+- 0 3563 3563"/>
                              <a:gd name="T251" fmla="*/ 3563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95" h="926">
                                <a:moveTo>
                                  <a:pt x="1924" y="0"/>
                                </a:moveTo>
                                <a:lnTo>
                                  <a:pt x="1860" y="18"/>
                                </a:lnTo>
                                <a:lnTo>
                                  <a:pt x="1819" y="78"/>
                                </a:lnTo>
                                <a:lnTo>
                                  <a:pt x="1799" y="158"/>
                                </a:lnTo>
                                <a:lnTo>
                                  <a:pt x="1792" y="204"/>
                                </a:lnTo>
                                <a:lnTo>
                                  <a:pt x="1774" y="241"/>
                                </a:lnTo>
                                <a:lnTo>
                                  <a:pt x="1736" y="256"/>
                                </a:lnTo>
                                <a:lnTo>
                                  <a:pt x="1720" y="260"/>
                                </a:lnTo>
                                <a:lnTo>
                                  <a:pt x="1704" y="271"/>
                                </a:lnTo>
                                <a:lnTo>
                                  <a:pt x="1692" y="289"/>
                                </a:lnTo>
                                <a:lnTo>
                                  <a:pt x="1687" y="315"/>
                                </a:lnTo>
                                <a:lnTo>
                                  <a:pt x="1638" y="315"/>
                                </a:lnTo>
                                <a:lnTo>
                                  <a:pt x="1624" y="307"/>
                                </a:lnTo>
                                <a:lnTo>
                                  <a:pt x="1598" y="290"/>
                                </a:lnTo>
                                <a:lnTo>
                                  <a:pt x="1590" y="286"/>
                                </a:lnTo>
                                <a:lnTo>
                                  <a:pt x="1534" y="266"/>
                                </a:lnTo>
                                <a:lnTo>
                                  <a:pt x="1487" y="253"/>
                                </a:lnTo>
                                <a:lnTo>
                                  <a:pt x="1440" y="249"/>
                                </a:lnTo>
                                <a:lnTo>
                                  <a:pt x="1385" y="256"/>
                                </a:lnTo>
                                <a:lnTo>
                                  <a:pt x="1348" y="267"/>
                                </a:lnTo>
                                <a:lnTo>
                                  <a:pt x="1318" y="280"/>
                                </a:lnTo>
                                <a:lnTo>
                                  <a:pt x="1290" y="295"/>
                                </a:lnTo>
                                <a:lnTo>
                                  <a:pt x="1258" y="315"/>
                                </a:lnTo>
                                <a:lnTo>
                                  <a:pt x="1229" y="315"/>
                                </a:lnTo>
                                <a:lnTo>
                                  <a:pt x="1188" y="255"/>
                                </a:lnTo>
                                <a:lnTo>
                                  <a:pt x="1091" y="226"/>
                                </a:lnTo>
                                <a:lnTo>
                                  <a:pt x="1044" y="229"/>
                                </a:lnTo>
                                <a:lnTo>
                                  <a:pt x="995" y="227"/>
                                </a:lnTo>
                                <a:lnTo>
                                  <a:pt x="979" y="215"/>
                                </a:lnTo>
                                <a:lnTo>
                                  <a:pt x="958" y="197"/>
                                </a:lnTo>
                                <a:lnTo>
                                  <a:pt x="930" y="176"/>
                                </a:lnTo>
                                <a:lnTo>
                                  <a:pt x="892" y="159"/>
                                </a:lnTo>
                                <a:lnTo>
                                  <a:pt x="838" y="147"/>
                                </a:lnTo>
                                <a:lnTo>
                                  <a:pt x="794" y="151"/>
                                </a:lnTo>
                                <a:lnTo>
                                  <a:pt x="693" y="178"/>
                                </a:lnTo>
                                <a:lnTo>
                                  <a:pt x="681" y="189"/>
                                </a:lnTo>
                                <a:lnTo>
                                  <a:pt x="673" y="204"/>
                                </a:lnTo>
                                <a:lnTo>
                                  <a:pt x="665" y="221"/>
                                </a:lnTo>
                                <a:lnTo>
                                  <a:pt x="654" y="237"/>
                                </a:lnTo>
                                <a:lnTo>
                                  <a:pt x="614" y="252"/>
                                </a:lnTo>
                                <a:lnTo>
                                  <a:pt x="573" y="255"/>
                                </a:lnTo>
                                <a:lnTo>
                                  <a:pt x="536" y="249"/>
                                </a:lnTo>
                                <a:lnTo>
                                  <a:pt x="507" y="237"/>
                                </a:lnTo>
                                <a:lnTo>
                                  <a:pt x="442" y="204"/>
                                </a:lnTo>
                                <a:lnTo>
                                  <a:pt x="387" y="188"/>
                                </a:lnTo>
                                <a:lnTo>
                                  <a:pt x="333" y="179"/>
                                </a:lnTo>
                                <a:lnTo>
                                  <a:pt x="273" y="169"/>
                                </a:lnTo>
                                <a:lnTo>
                                  <a:pt x="247" y="112"/>
                                </a:lnTo>
                                <a:lnTo>
                                  <a:pt x="221" y="81"/>
                                </a:lnTo>
                                <a:lnTo>
                                  <a:pt x="190" y="64"/>
                                </a:lnTo>
                                <a:lnTo>
                                  <a:pt x="147" y="52"/>
                                </a:lnTo>
                                <a:lnTo>
                                  <a:pt x="139" y="54"/>
                                </a:lnTo>
                                <a:lnTo>
                                  <a:pt x="121" y="60"/>
                                </a:lnTo>
                                <a:lnTo>
                                  <a:pt x="101" y="64"/>
                                </a:lnTo>
                                <a:lnTo>
                                  <a:pt x="88" y="61"/>
                                </a:lnTo>
                                <a:lnTo>
                                  <a:pt x="65" y="79"/>
                                </a:lnTo>
                                <a:lnTo>
                                  <a:pt x="43" y="119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0" y="926"/>
                                </a:lnTo>
                                <a:lnTo>
                                  <a:pt x="3595" y="926"/>
                                </a:lnTo>
                                <a:lnTo>
                                  <a:pt x="3595" y="204"/>
                                </a:lnTo>
                                <a:lnTo>
                                  <a:pt x="3590" y="201"/>
                                </a:lnTo>
                                <a:lnTo>
                                  <a:pt x="3525" y="215"/>
                                </a:lnTo>
                                <a:lnTo>
                                  <a:pt x="3501" y="247"/>
                                </a:lnTo>
                                <a:lnTo>
                                  <a:pt x="3484" y="252"/>
                                </a:lnTo>
                                <a:lnTo>
                                  <a:pt x="3464" y="243"/>
                                </a:lnTo>
                                <a:lnTo>
                                  <a:pt x="3440" y="229"/>
                                </a:lnTo>
                                <a:lnTo>
                                  <a:pt x="3413" y="217"/>
                                </a:lnTo>
                                <a:lnTo>
                                  <a:pt x="3395" y="209"/>
                                </a:lnTo>
                                <a:lnTo>
                                  <a:pt x="3384" y="190"/>
                                </a:lnTo>
                                <a:lnTo>
                                  <a:pt x="3372" y="168"/>
                                </a:lnTo>
                                <a:lnTo>
                                  <a:pt x="3354" y="149"/>
                                </a:lnTo>
                                <a:lnTo>
                                  <a:pt x="3307" y="129"/>
                                </a:lnTo>
                                <a:lnTo>
                                  <a:pt x="3257" y="125"/>
                                </a:lnTo>
                                <a:lnTo>
                                  <a:pt x="3206" y="135"/>
                                </a:lnTo>
                                <a:lnTo>
                                  <a:pt x="3141" y="181"/>
                                </a:lnTo>
                                <a:lnTo>
                                  <a:pt x="3120" y="256"/>
                                </a:lnTo>
                                <a:lnTo>
                                  <a:pt x="3116" y="268"/>
                                </a:lnTo>
                                <a:lnTo>
                                  <a:pt x="3104" y="273"/>
                                </a:lnTo>
                                <a:lnTo>
                                  <a:pt x="3091" y="276"/>
                                </a:lnTo>
                                <a:lnTo>
                                  <a:pt x="3081" y="276"/>
                                </a:lnTo>
                                <a:lnTo>
                                  <a:pt x="3054" y="267"/>
                                </a:lnTo>
                                <a:lnTo>
                                  <a:pt x="3028" y="259"/>
                                </a:lnTo>
                                <a:lnTo>
                                  <a:pt x="3002" y="254"/>
                                </a:lnTo>
                                <a:lnTo>
                                  <a:pt x="2974" y="256"/>
                                </a:lnTo>
                                <a:lnTo>
                                  <a:pt x="2974" y="237"/>
                                </a:lnTo>
                                <a:lnTo>
                                  <a:pt x="2964" y="237"/>
                                </a:lnTo>
                                <a:lnTo>
                                  <a:pt x="2955" y="227"/>
                                </a:lnTo>
                                <a:lnTo>
                                  <a:pt x="2938" y="224"/>
                                </a:lnTo>
                                <a:lnTo>
                                  <a:pt x="2902" y="230"/>
                                </a:lnTo>
                                <a:lnTo>
                                  <a:pt x="2886" y="227"/>
                                </a:lnTo>
                                <a:lnTo>
                                  <a:pt x="2867" y="207"/>
                                </a:lnTo>
                                <a:lnTo>
                                  <a:pt x="2861" y="180"/>
                                </a:lnTo>
                                <a:lnTo>
                                  <a:pt x="2857" y="150"/>
                                </a:lnTo>
                                <a:lnTo>
                                  <a:pt x="2847" y="120"/>
                                </a:lnTo>
                                <a:lnTo>
                                  <a:pt x="2807" y="81"/>
                                </a:lnTo>
                                <a:lnTo>
                                  <a:pt x="2760" y="68"/>
                                </a:lnTo>
                                <a:lnTo>
                                  <a:pt x="2718" y="73"/>
                                </a:lnTo>
                                <a:lnTo>
                                  <a:pt x="2691" y="86"/>
                                </a:lnTo>
                                <a:lnTo>
                                  <a:pt x="2673" y="125"/>
                                </a:lnTo>
                                <a:lnTo>
                                  <a:pt x="2665" y="235"/>
                                </a:lnTo>
                                <a:lnTo>
                                  <a:pt x="2647" y="286"/>
                                </a:lnTo>
                                <a:lnTo>
                                  <a:pt x="2594" y="334"/>
                                </a:lnTo>
                                <a:lnTo>
                                  <a:pt x="2540" y="368"/>
                                </a:lnTo>
                                <a:lnTo>
                                  <a:pt x="2471" y="394"/>
                                </a:lnTo>
                                <a:lnTo>
                                  <a:pt x="2405" y="401"/>
                                </a:lnTo>
                                <a:lnTo>
                                  <a:pt x="2337" y="396"/>
                                </a:lnTo>
                                <a:lnTo>
                                  <a:pt x="2262" y="383"/>
                                </a:lnTo>
                                <a:lnTo>
                                  <a:pt x="2233" y="392"/>
                                </a:lnTo>
                                <a:lnTo>
                                  <a:pt x="2205" y="409"/>
                                </a:lnTo>
                                <a:lnTo>
                                  <a:pt x="2179" y="420"/>
                                </a:lnTo>
                                <a:lnTo>
                                  <a:pt x="2155" y="412"/>
                                </a:lnTo>
                                <a:lnTo>
                                  <a:pt x="2142" y="389"/>
                                </a:lnTo>
                                <a:lnTo>
                                  <a:pt x="2129" y="364"/>
                                </a:lnTo>
                                <a:lnTo>
                                  <a:pt x="2115" y="338"/>
                                </a:lnTo>
                                <a:lnTo>
                                  <a:pt x="2097" y="315"/>
                                </a:lnTo>
                                <a:lnTo>
                                  <a:pt x="2079" y="267"/>
                                </a:lnTo>
                                <a:lnTo>
                                  <a:pt x="2055" y="163"/>
                                </a:lnTo>
                                <a:lnTo>
                                  <a:pt x="2038" y="115"/>
                                </a:lnTo>
                                <a:lnTo>
                                  <a:pt x="2032" y="99"/>
                                </a:lnTo>
                                <a:lnTo>
                                  <a:pt x="2021" y="63"/>
                                </a:lnTo>
                                <a:lnTo>
                                  <a:pt x="2014" y="47"/>
                                </a:lnTo>
                                <a:lnTo>
                                  <a:pt x="1990" y="20"/>
                                </a:lnTo>
                                <a:lnTo>
                                  <a:pt x="1958" y="5"/>
                                </a:lnTo>
                                <a:lnTo>
                                  <a:pt x="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3900" y="3563"/>
                            <a:ext cx="3595" cy="926"/>
                          </a:xfrm>
                          <a:custGeom>
                            <a:avLst/>
                            <a:gdLst>
                              <a:gd name="T0" fmla="+- 0 4021 3900"/>
                              <a:gd name="T1" fmla="*/ T0 w 3595"/>
                              <a:gd name="T2" fmla="+- 0 3623 3563"/>
                              <a:gd name="T3" fmla="*/ 3623 h 926"/>
                              <a:gd name="T4" fmla="+- 0 4090 3900"/>
                              <a:gd name="T5" fmla="*/ T4 w 3595"/>
                              <a:gd name="T6" fmla="+- 0 3627 3563"/>
                              <a:gd name="T7" fmla="*/ 3627 h 926"/>
                              <a:gd name="T8" fmla="+- 0 4173 3900"/>
                              <a:gd name="T9" fmla="*/ T8 w 3595"/>
                              <a:gd name="T10" fmla="+- 0 3732 3563"/>
                              <a:gd name="T11" fmla="*/ 3732 h 926"/>
                              <a:gd name="T12" fmla="+- 0 4342 3900"/>
                              <a:gd name="T13" fmla="*/ T12 w 3595"/>
                              <a:gd name="T14" fmla="+- 0 3767 3563"/>
                              <a:gd name="T15" fmla="*/ 3767 h 926"/>
                              <a:gd name="T16" fmla="+- 0 4473 3900"/>
                              <a:gd name="T17" fmla="*/ T16 w 3595"/>
                              <a:gd name="T18" fmla="+- 0 3818 3563"/>
                              <a:gd name="T19" fmla="*/ 3818 h 926"/>
                              <a:gd name="T20" fmla="+- 0 4565 3900"/>
                              <a:gd name="T21" fmla="*/ T20 w 3595"/>
                              <a:gd name="T22" fmla="+- 0 3784 3563"/>
                              <a:gd name="T23" fmla="*/ 3784 h 926"/>
                              <a:gd name="T24" fmla="+- 0 4593 3900"/>
                              <a:gd name="T25" fmla="*/ T24 w 3595"/>
                              <a:gd name="T26" fmla="+- 0 3741 3563"/>
                              <a:gd name="T27" fmla="*/ 3741 h 926"/>
                              <a:gd name="T28" fmla="+- 0 4792 3900"/>
                              <a:gd name="T29" fmla="*/ T28 w 3595"/>
                              <a:gd name="T30" fmla="+- 0 3722 3563"/>
                              <a:gd name="T31" fmla="*/ 3722 h 926"/>
                              <a:gd name="T32" fmla="+- 0 4895 3900"/>
                              <a:gd name="T33" fmla="*/ T32 w 3595"/>
                              <a:gd name="T34" fmla="+- 0 3790 3563"/>
                              <a:gd name="T35" fmla="*/ 3790 h 926"/>
                              <a:gd name="T36" fmla="+- 0 5036 3900"/>
                              <a:gd name="T37" fmla="*/ T36 w 3595"/>
                              <a:gd name="T38" fmla="+- 0 3791 3563"/>
                              <a:gd name="T39" fmla="*/ 3791 h 926"/>
                              <a:gd name="T40" fmla="+- 0 5158 3900"/>
                              <a:gd name="T41" fmla="*/ T40 w 3595"/>
                              <a:gd name="T42" fmla="+- 0 3878 3563"/>
                              <a:gd name="T43" fmla="*/ 3878 h 926"/>
                              <a:gd name="T44" fmla="+- 0 5340 3900"/>
                              <a:gd name="T45" fmla="*/ T44 w 3595"/>
                              <a:gd name="T46" fmla="+- 0 3812 3563"/>
                              <a:gd name="T47" fmla="*/ 3812 h 926"/>
                              <a:gd name="T48" fmla="+- 0 5490 3900"/>
                              <a:gd name="T49" fmla="*/ T48 w 3595"/>
                              <a:gd name="T50" fmla="+- 0 3849 3563"/>
                              <a:gd name="T51" fmla="*/ 3849 h 926"/>
                              <a:gd name="T52" fmla="+- 0 5524 3900"/>
                              <a:gd name="T53" fmla="*/ T52 w 3595"/>
                              <a:gd name="T54" fmla="+- 0 3870 3563"/>
                              <a:gd name="T55" fmla="*/ 3870 h 926"/>
                              <a:gd name="T56" fmla="+- 0 5592 3900"/>
                              <a:gd name="T57" fmla="*/ T56 w 3595"/>
                              <a:gd name="T58" fmla="+- 0 3852 3563"/>
                              <a:gd name="T59" fmla="*/ 3852 h 926"/>
                              <a:gd name="T60" fmla="+- 0 5636 3900"/>
                              <a:gd name="T61" fmla="*/ T60 w 3595"/>
                              <a:gd name="T62" fmla="+- 0 3819 3563"/>
                              <a:gd name="T63" fmla="*/ 3819 h 926"/>
                              <a:gd name="T64" fmla="+- 0 5699 3900"/>
                              <a:gd name="T65" fmla="*/ T64 w 3595"/>
                              <a:gd name="T66" fmla="+- 0 3721 3563"/>
                              <a:gd name="T67" fmla="*/ 3721 h 926"/>
                              <a:gd name="T68" fmla="+- 0 5737 3900"/>
                              <a:gd name="T69" fmla="*/ T68 w 3595"/>
                              <a:gd name="T70" fmla="+- 0 3607 3563"/>
                              <a:gd name="T71" fmla="*/ 3607 h 926"/>
                              <a:gd name="T72" fmla="+- 0 5824 3900"/>
                              <a:gd name="T73" fmla="*/ T72 w 3595"/>
                              <a:gd name="T74" fmla="+- 0 3563 3563"/>
                              <a:gd name="T75" fmla="*/ 3563 h 926"/>
                              <a:gd name="T76" fmla="+- 0 5932 3900"/>
                              <a:gd name="T77" fmla="*/ T76 w 3595"/>
                              <a:gd name="T78" fmla="+- 0 3662 3563"/>
                              <a:gd name="T79" fmla="*/ 3662 h 926"/>
                              <a:gd name="T80" fmla="+- 0 5967 3900"/>
                              <a:gd name="T81" fmla="*/ T80 w 3595"/>
                              <a:gd name="T82" fmla="+- 0 3778 3563"/>
                              <a:gd name="T83" fmla="*/ 3778 h 926"/>
                              <a:gd name="T84" fmla="+- 0 6015 3900"/>
                              <a:gd name="T85" fmla="*/ T84 w 3595"/>
                              <a:gd name="T86" fmla="+- 0 3901 3563"/>
                              <a:gd name="T87" fmla="*/ 3901 h 926"/>
                              <a:gd name="T88" fmla="+- 0 6055 3900"/>
                              <a:gd name="T89" fmla="*/ T88 w 3595"/>
                              <a:gd name="T90" fmla="+- 0 3975 3563"/>
                              <a:gd name="T91" fmla="*/ 3975 h 926"/>
                              <a:gd name="T92" fmla="+- 0 6133 3900"/>
                              <a:gd name="T93" fmla="*/ T92 w 3595"/>
                              <a:gd name="T94" fmla="+- 0 3955 3563"/>
                              <a:gd name="T95" fmla="*/ 3955 h 926"/>
                              <a:gd name="T96" fmla="+- 0 6305 3900"/>
                              <a:gd name="T97" fmla="*/ T96 w 3595"/>
                              <a:gd name="T98" fmla="+- 0 3964 3563"/>
                              <a:gd name="T99" fmla="*/ 3964 h 926"/>
                              <a:gd name="T100" fmla="+- 0 6494 3900"/>
                              <a:gd name="T101" fmla="*/ T100 w 3595"/>
                              <a:gd name="T102" fmla="+- 0 3897 3563"/>
                              <a:gd name="T103" fmla="*/ 3897 h 926"/>
                              <a:gd name="T104" fmla="+- 0 6573 3900"/>
                              <a:gd name="T105" fmla="*/ T104 w 3595"/>
                              <a:gd name="T106" fmla="+- 0 3688 3563"/>
                              <a:gd name="T107" fmla="*/ 3688 h 926"/>
                              <a:gd name="T108" fmla="+- 0 6660 3900"/>
                              <a:gd name="T109" fmla="*/ T108 w 3595"/>
                              <a:gd name="T110" fmla="+- 0 3631 3563"/>
                              <a:gd name="T111" fmla="*/ 3631 h 926"/>
                              <a:gd name="T112" fmla="+- 0 6757 3900"/>
                              <a:gd name="T113" fmla="*/ T112 w 3595"/>
                              <a:gd name="T114" fmla="+- 0 3713 3563"/>
                              <a:gd name="T115" fmla="*/ 3713 h 926"/>
                              <a:gd name="T116" fmla="+- 0 6786 3900"/>
                              <a:gd name="T117" fmla="*/ T116 w 3595"/>
                              <a:gd name="T118" fmla="+- 0 3790 3563"/>
                              <a:gd name="T119" fmla="*/ 3790 h 926"/>
                              <a:gd name="T120" fmla="+- 0 6838 3900"/>
                              <a:gd name="T121" fmla="*/ T120 w 3595"/>
                              <a:gd name="T122" fmla="+- 0 3787 3563"/>
                              <a:gd name="T123" fmla="*/ 3787 h 926"/>
                              <a:gd name="T124" fmla="+- 0 6874 3900"/>
                              <a:gd name="T125" fmla="*/ T124 w 3595"/>
                              <a:gd name="T126" fmla="+- 0 3800 3563"/>
                              <a:gd name="T127" fmla="*/ 3800 h 926"/>
                              <a:gd name="T128" fmla="+- 0 6928 3900"/>
                              <a:gd name="T129" fmla="*/ T128 w 3595"/>
                              <a:gd name="T130" fmla="+- 0 3822 3563"/>
                              <a:gd name="T131" fmla="*/ 3822 h 926"/>
                              <a:gd name="T132" fmla="+- 0 6991 3900"/>
                              <a:gd name="T133" fmla="*/ T132 w 3595"/>
                              <a:gd name="T134" fmla="+- 0 3839 3563"/>
                              <a:gd name="T135" fmla="*/ 3839 h 926"/>
                              <a:gd name="T136" fmla="+- 0 7020 3900"/>
                              <a:gd name="T137" fmla="*/ T136 w 3595"/>
                              <a:gd name="T138" fmla="+- 0 3819 3563"/>
                              <a:gd name="T139" fmla="*/ 3819 h 926"/>
                              <a:gd name="T140" fmla="+- 0 7041 3900"/>
                              <a:gd name="T141" fmla="*/ T140 w 3595"/>
                              <a:gd name="T142" fmla="+- 0 3744 3563"/>
                              <a:gd name="T143" fmla="*/ 3744 h 926"/>
                              <a:gd name="T144" fmla="+- 0 7157 3900"/>
                              <a:gd name="T145" fmla="*/ T144 w 3595"/>
                              <a:gd name="T146" fmla="+- 0 3688 3563"/>
                              <a:gd name="T147" fmla="*/ 3688 h 926"/>
                              <a:gd name="T148" fmla="+- 0 7272 3900"/>
                              <a:gd name="T149" fmla="*/ T148 w 3595"/>
                              <a:gd name="T150" fmla="+- 0 3731 3563"/>
                              <a:gd name="T151" fmla="*/ 3731 h 926"/>
                              <a:gd name="T152" fmla="+- 0 7313 3900"/>
                              <a:gd name="T153" fmla="*/ T152 w 3595"/>
                              <a:gd name="T154" fmla="+- 0 3780 3563"/>
                              <a:gd name="T155" fmla="*/ 3780 h 926"/>
                              <a:gd name="T156" fmla="+- 0 7384 3900"/>
                              <a:gd name="T157" fmla="*/ T156 w 3595"/>
                              <a:gd name="T158" fmla="+- 0 3815 3563"/>
                              <a:gd name="T159" fmla="*/ 3815 h 926"/>
                              <a:gd name="T160" fmla="+- 0 7425 3900"/>
                              <a:gd name="T161" fmla="*/ T160 w 3595"/>
                              <a:gd name="T162" fmla="+- 0 3778 3563"/>
                              <a:gd name="T163" fmla="*/ 3778 h 926"/>
                              <a:gd name="T164" fmla="+- 0 7495 3900"/>
                              <a:gd name="T165" fmla="*/ T164 w 3595"/>
                              <a:gd name="T166" fmla="+- 0 4489 3563"/>
                              <a:gd name="T167" fmla="*/ 4489 h 926"/>
                              <a:gd name="T168" fmla="+- 0 3922 3900"/>
                              <a:gd name="T169" fmla="*/ T168 w 3595"/>
                              <a:gd name="T170" fmla="+- 0 3725 3563"/>
                              <a:gd name="T171" fmla="*/ 3725 h 926"/>
                              <a:gd name="T172" fmla="+- 0 3988 3900"/>
                              <a:gd name="T173" fmla="*/ T172 w 3595"/>
                              <a:gd name="T174" fmla="+- 0 3624 3563"/>
                              <a:gd name="T175" fmla="*/ 3624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95" h="926">
                                <a:moveTo>
                                  <a:pt x="88" y="61"/>
                                </a:moveTo>
                                <a:lnTo>
                                  <a:pt x="101" y="64"/>
                                </a:lnTo>
                                <a:lnTo>
                                  <a:pt x="121" y="60"/>
                                </a:lnTo>
                                <a:lnTo>
                                  <a:pt x="139" y="54"/>
                                </a:lnTo>
                                <a:lnTo>
                                  <a:pt x="147" y="52"/>
                                </a:lnTo>
                                <a:lnTo>
                                  <a:pt x="190" y="64"/>
                                </a:lnTo>
                                <a:lnTo>
                                  <a:pt x="221" y="81"/>
                                </a:lnTo>
                                <a:lnTo>
                                  <a:pt x="247" y="112"/>
                                </a:lnTo>
                                <a:lnTo>
                                  <a:pt x="273" y="169"/>
                                </a:lnTo>
                                <a:lnTo>
                                  <a:pt x="333" y="179"/>
                                </a:lnTo>
                                <a:lnTo>
                                  <a:pt x="387" y="188"/>
                                </a:lnTo>
                                <a:lnTo>
                                  <a:pt x="442" y="204"/>
                                </a:lnTo>
                                <a:lnTo>
                                  <a:pt x="507" y="237"/>
                                </a:lnTo>
                                <a:lnTo>
                                  <a:pt x="536" y="249"/>
                                </a:lnTo>
                                <a:lnTo>
                                  <a:pt x="573" y="255"/>
                                </a:lnTo>
                                <a:lnTo>
                                  <a:pt x="614" y="252"/>
                                </a:lnTo>
                                <a:lnTo>
                                  <a:pt x="654" y="237"/>
                                </a:lnTo>
                                <a:lnTo>
                                  <a:pt x="665" y="221"/>
                                </a:lnTo>
                                <a:lnTo>
                                  <a:pt x="673" y="204"/>
                                </a:lnTo>
                                <a:lnTo>
                                  <a:pt x="681" y="189"/>
                                </a:lnTo>
                                <a:lnTo>
                                  <a:pt x="693" y="178"/>
                                </a:lnTo>
                                <a:lnTo>
                                  <a:pt x="749" y="163"/>
                                </a:lnTo>
                                <a:lnTo>
                                  <a:pt x="794" y="151"/>
                                </a:lnTo>
                                <a:lnTo>
                                  <a:pt x="892" y="159"/>
                                </a:lnTo>
                                <a:lnTo>
                                  <a:pt x="958" y="197"/>
                                </a:lnTo>
                                <a:lnTo>
                                  <a:pt x="979" y="215"/>
                                </a:lnTo>
                                <a:lnTo>
                                  <a:pt x="995" y="227"/>
                                </a:lnTo>
                                <a:lnTo>
                                  <a:pt x="1044" y="229"/>
                                </a:lnTo>
                                <a:lnTo>
                                  <a:pt x="1091" y="226"/>
                                </a:lnTo>
                                <a:lnTo>
                                  <a:pt x="1136" y="228"/>
                                </a:lnTo>
                                <a:lnTo>
                                  <a:pt x="1199" y="268"/>
                                </a:lnTo>
                                <a:lnTo>
                                  <a:pt x="1229" y="315"/>
                                </a:lnTo>
                                <a:lnTo>
                                  <a:pt x="1258" y="315"/>
                                </a:lnTo>
                                <a:lnTo>
                                  <a:pt x="1318" y="280"/>
                                </a:lnTo>
                                <a:lnTo>
                                  <a:pt x="1385" y="256"/>
                                </a:lnTo>
                                <a:lnTo>
                                  <a:pt x="1440" y="249"/>
                                </a:lnTo>
                                <a:lnTo>
                                  <a:pt x="1487" y="253"/>
                                </a:lnTo>
                                <a:lnTo>
                                  <a:pt x="1534" y="266"/>
                                </a:lnTo>
                                <a:lnTo>
                                  <a:pt x="1590" y="286"/>
                                </a:lnTo>
                                <a:lnTo>
                                  <a:pt x="1598" y="290"/>
                                </a:lnTo>
                                <a:lnTo>
                                  <a:pt x="1610" y="298"/>
                                </a:lnTo>
                                <a:lnTo>
                                  <a:pt x="1624" y="307"/>
                                </a:lnTo>
                                <a:lnTo>
                                  <a:pt x="1638" y="315"/>
                                </a:lnTo>
                                <a:lnTo>
                                  <a:pt x="1687" y="315"/>
                                </a:lnTo>
                                <a:lnTo>
                                  <a:pt x="1692" y="289"/>
                                </a:lnTo>
                                <a:lnTo>
                                  <a:pt x="1704" y="271"/>
                                </a:lnTo>
                                <a:lnTo>
                                  <a:pt x="1720" y="260"/>
                                </a:lnTo>
                                <a:lnTo>
                                  <a:pt x="1736" y="256"/>
                                </a:lnTo>
                                <a:lnTo>
                                  <a:pt x="1774" y="241"/>
                                </a:lnTo>
                                <a:lnTo>
                                  <a:pt x="1792" y="204"/>
                                </a:lnTo>
                                <a:lnTo>
                                  <a:pt x="1799" y="158"/>
                                </a:lnTo>
                                <a:lnTo>
                                  <a:pt x="1804" y="115"/>
                                </a:lnTo>
                                <a:lnTo>
                                  <a:pt x="1819" y="78"/>
                                </a:lnTo>
                                <a:lnTo>
                                  <a:pt x="1837" y="44"/>
                                </a:lnTo>
                                <a:lnTo>
                                  <a:pt x="1860" y="18"/>
                                </a:lnTo>
                                <a:lnTo>
                                  <a:pt x="1892" y="3"/>
                                </a:lnTo>
                                <a:lnTo>
                                  <a:pt x="1924" y="0"/>
                                </a:lnTo>
                                <a:lnTo>
                                  <a:pt x="1958" y="5"/>
                                </a:lnTo>
                                <a:lnTo>
                                  <a:pt x="2014" y="47"/>
                                </a:lnTo>
                                <a:lnTo>
                                  <a:pt x="2032" y="99"/>
                                </a:lnTo>
                                <a:lnTo>
                                  <a:pt x="2038" y="115"/>
                                </a:lnTo>
                                <a:lnTo>
                                  <a:pt x="2055" y="163"/>
                                </a:lnTo>
                                <a:lnTo>
                                  <a:pt x="2067" y="215"/>
                                </a:lnTo>
                                <a:lnTo>
                                  <a:pt x="2079" y="267"/>
                                </a:lnTo>
                                <a:lnTo>
                                  <a:pt x="2097" y="315"/>
                                </a:lnTo>
                                <a:lnTo>
                                  <a:pt x="2115" y="338"/>
                                </a:lnTo>
                                <a:lnTo>
                                  <a:pt x="2129" y="364"/>
                                </a:lnTo>
                                <a:lnTo>
                                  <a:pt x="2142" y="389"/>
                                </a:lnTo>
                                <a:lnTo>
                                  <a:pt x="2155" y="412"/>
                                </a:lnTo>
                                <a:lnTo>
                                  <a:pt x="2179" y="420"/>
                                </a:lnTo>
                                <a:lnTo>
                                  <a:pt x="2205" y="409"/>
                                </a:lnTo>
                                <a:lnTo>
                                  <a:pt x="2233" y="392"/>
                                </a:lnTo>
                                <a:lnTo>
                                  <a:pt x="2262" y="383"/>
                                </a:lnTo>
                                <a:lnTo>
                                  <a:pt x="2337" y="396"/>
                                </a:lnTo>
                                <a:lnTo>
                                  <a:pt x="2405" y="401"/>
                                </a:lnTo>
                                <a:lnTo>
                                  <a:pt x="2471" y="394"/>
                                </a:lnTo>
                                <a:lnTo>
                                  <a:pt x="2540" y="368"/>
                                </a:lnTo>
                                <a:lnTo>
                                  <a:pt x="2594" y="334"/>
                                </a:lnTo>
                                <a:lnTo>
                                  <a:pt x="2647" y="286"/>
                                </a:lnTo>
                                <a:lnTo>
                                  <a:pt x="2669" y="178"/>
                                </a:lnTo>
                                <a:lnTo>
                                  <a:pt x="2673" y="125"/>
                                </a:lnTo>
                                <a:lnTo>
                                  <a:pt x="2691" y="86"/>
                                </a:lnTo>
                                <a:lnTo>
                                  <a:pt x="2718" y="73"/>
                                </a:lnTo>
                                <a:lnTo>
                                  <a:pt x="2760" y="68"/>
                                </a:lnTo>
                                <a:lnTo>
                                  <a:pt x="2807" y="81"/>
                                </a:lnTo>
                                <a:lnTo>
                                  <a:pt x="2847" y="120"/>
                                </a:lnTo>
                                <a:lnTo>
                                  <a:pt x="2857" y="150"/>
                                </a:lnTo>
                                <a:lnTo>
                                  <a:pt x="2861" y="180"/>
                                </a:lnTo>
                                <a:lnTo>
                                  <a:pt x="2867" y="207"/>
                                </a:lnTo>
                                <a:lnTo>
                                  <a:pt x="2886" y="227"/>
                                </a:lnTo>
                                <a:lnTo>
                                  <a:pt x="2902" y="230"/>
                                </a:lnTo>
                                <a:lnTo>
                                  <a:pt x="2920" y="227"/>
                                </a:lnTo>
                                <a:lnTo>
                                  <a:pt x="2938" y="224"/>
                                </a:lnTo>
                                <a:lnTo>
                                  <a:pt x="2955" y="227"/>
                                </a:lnTo>
                                <a:lnTo>
                                  <a:pt x="2964" y="237"/>
                                </a:lnTo>
                                <a:lnTo>
                                  <a:pt x="2974" y="237"/>
                                </a:lnTo>
                                <a:lnTo>
                                  <a:pt x="2974" y="256"/>
                                </a:lnTo>
                                <a:lnTo>
                                  <a:pt x="3002" y="254"/>
                                </a:lnTo>
                                <a:lnTo>
                                  <a:pt x="3028" y="259"/>
                                </a:lnTo>
                                <a:lnTo>
                                  <a:pt x="3054" y="267"/>
                                </a:lnTo>
                                <a:lnTo>
                                  <a:pt x="3081" y="276"/>
                                </a:lnTo>
                                <a:lnTo>
                                  <a:pt x="3091" y="276"/>
                                </a:lnTo>
                                <a:lnTo>
                                  <a:pt x="3104" y="273"/>
                                </a:lnTo>
                                <a:lnTo>
                                  <a:pt x="3116" y="268"/>
                                </a:lnTo>
                                <a:lnTo>
                                  <a:pt x="3120" y="256"/>
                                </a:lnTo>
                                <a:lnTo>
                                  <a:pt x="3122" y="229"/>
                                </a:lnTo>
                                <a:lnTo>
                                  <a:pt x="3129" y="204"/>
                                </a:lnTo>
                                <a:lnTo>
                                  <a:pt x="3141" y="181"/>
                                </a:lnTo>
                                <a:lnTo>
                                  <a:pt x="3159" y="159"/>
                                </a:lnTo>
                                <a:lnTo>
                                  <a:pt x="3206" y="135"/>
                                </a:lnTo>
                                <a:lnTo>
                                  <a:pt x="3257" y="125"/>
                                </a:lnTo>
                                <a:lnTo>
                                  <a:pt x="3307" y="129"/>
                                </a:lnTo>
                                <a:lnTo>
                                  <a:pt x="3354" y="149"/>
                                </a:lnTo>
                                <a:lnTo>
                                  <a:pt x="3372" y="168"/>
                                </a:lnTo>
                                <a:lnTo>
                                  <a:pt x="3384" y="190"/>
                                </a:lnTo>
                                <a:lnTo>
                                  <a:pt x="3395" y="209"/>
                                </a:lnTo>
                                <a:lnTo>
                                  <a:pt x="3413" y="217"/>
                                </a:lnTo>
                                <a:lnTo>
                                  <a:pt x="3440" y="229"/>
                                </a:lnTo>
                                <a:lnTo>
                                  <a:pt x="3464" y="243"/>
                                </a:lnTo>
                                <a:lnTo>
                                  <a:pt x="3484" y="252"/>
                                </a:lnTo>
                                <a:lnTo>
                                  <a:pt x="3501" y="247"/>
                                </a:lnTo>
                                <a:lnTo>
                                  <a:pt x="3509" y="233"/>
                                </a:lnTo>
                                <a:lnTo>
                                  <a:pt x="3525" y="215"/>
                                </a:lnTo>
                                <a:lnTo>
                                  <a:pt x="3584" y="199"/>
                                </a:lnTo>
                                <a:lnTo>
                                  <a:pt x="3595" y="204"/>
                                </a:lnTo>
                                <a:lnTo>
                                  <a:pt x="3595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186"/>
                                </a:lnTo>
                                <a:lnTo>
                                  <a:pt x="22" y="162"/>
                                </a:lnTo>
                                <a:lnTo>
                                  <a:pt x="43" y="119"/>
                                </a:lnTo>
                                <a:lnTo>
                                  <a:pt x="65" y="79"/>
                                </a:lnTo>
                                <a:lnTo>
                                  <a:pt x="8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FFEF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509" y="3340"/>
                            <a:ext cx="390" cy="1149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390"/>
                              <a:gd name="T2" fmla="+- 0 3341 3341"/>
                              <a:gd name="T3" fmla="*/ 3341 h 1149"/>
                              <a:gd name="T4" fmla="+- 0 3509 3509"/>
                              <a:gd name="T5" fmla="*/ T4 w 390"/>
                              <a:gd name="T6" fmla="+- 0 4034 3341"/>
                              <a:gd name="T7" fmla="*/ 4034 h 1149"/>
                              <a:gd name="T8" fmla="+- 0 3899 3509"/>
                              <a:gd name="T9" fmla="*/ T8 w 390"/>
                              <a:gd name="T10" fmla="+- 0 4489 3341"/>
                              <a:gd name="T11" fmla="*/ 4489 h 1149"/>
                              <a:gd name="T12" fmla="+- 0 3899 3509"/>
                              <a:gd name="T13" fmla="*/ T12 w 390"/>
                              <a:gd name="T14" fmla="+- 0 3749 3341"/>
                              <a:gd name="T15" fmla="*/ 3749 h 1149"/>
                              <a:gd name="T16" fmla="+- 0 3893 3509"/>
                              <a:gd name="T17" fmla="*/ T16 w 390"/>
                              <a:gd name="T18" fmla="+- 0 3752 3341"/>
                              <a:gd name="T19" fmla="*/ 3752 h 1149"/>
                              <a:gd name="T20" fmla="+- 0 3887 3509"/>
                              <a:gd name="T21" fmla="*/ T20 w 390"/>
                              <a:gd name="T22" fmla="+- 0 3749 3341"/>
                              <a:gd name="T23" fmla="*/ 3749 h 1149"/>
                              <a:gd name="T24" fmla="+- 0 3824 3509"/>
                              <a:gd name="T25" fmla="*/ T24 w 390"/>
                              <a:gd name="T26" fmla="+- 0 3678 3341"/>
                              <a:gd name="T27" fmla="*/ 3678 h 1149"/>
                              <a:gd name="T28" fmla="+- 0 3754 3509"/>
                              <a:gd name="T29" fmla="*/ T28 w 390"/>
                              <a:gd name="T30" fmla="+- 0 3634 3341"/>
                              <a:gd name="T31" fmla="*/ 3634 h 1149"/>
                              <a:gd name="T32" fmla="+- 0 3755 3509"/>
                              <a:gd name="T33" fmla="*/ T32 w 390"/>
                              <a:gd name="T34" fmla="+- 0 3614 3341"/>
                              <a:gd name="T35" fmla="*/ 3614 h 1149"/>
                              <a:gd name="T36" fmla="+- 0 3746 3509"/>
                              <a:gd name="T37" fmla="*/ T36 w 390"/>
                              <a:gd name="T38" fmla="+- 0 3596 3341"/>
                              <a:gd name="T39" fmla="*/ 3596 h 1149"/>
                              <a:gd name="T40" fmla="+- 0 3731 3509"/>
                              <a:gd name="T41" fmla="*/ T40 w 390"/>
                              <a:gd name="T42" fmla="+- 0 3581 3341"/>
                              <a:gd name="T43" fmla="*/ 3581 h 1149"/>
                              <a:gd name="T44" fmla="+- 0 3715 3509"/>
                              <a:gd name="T45" fmla="*/ T44 w 390"/>
                              <a:gd name="T46" fmla="+- 0 3566 3341"/>
                              <a:gd name="T47" fmla="*/ 3566 h 1149"/>
                              <a:gd name="T48" fmla="+- 0 3715 3509"/>
                              <a:gd name="T49" fmla="*/ T48 w 390"/>
                              <a:gd name="T50" fmla="+- 0 3556 3341"/>
                              <a:gd name="T51" fmla="*/ 3556 h 1149"/>
                              <a:gd name="T52" fmla="+- 0 3719 3509"/>
                              <a:gd name="T53" fmla="*/ T52 w 390"/>
                              <a:gd name="T54" fmla="+- 0 3540 3341"/>
                              <a:gd name="T55" fmla="*/ 3540 h 1149"/>
                              <a:gd name="T56" fmla="+- 0 3715 3509"/>
                              <a:gd name="T57" fmla="*/ T56 w 390"/>
                              <a:gd name="T58" fmla="+- 0 3527 3341"/>
                              <a:gd name="T59" fmla="*/ 3527 h 1149"/>
                              <a:gd name="T60" fmla="+- 0 3693 3509"/>
                              <a:gd name="T61" fmla="*/ T60 w 390"/>
                              <a:gd name="T62" fmla="+- 0 3495 3341"/>
                              <a:gd name="T63" fmla="*/ 3495 h 1149"/>
                              <a:gd name="T64" fmla="+- 0 3668 3509"/>
                              <a:gd name="T65" fmla="*/ T64 w 390"/>
                              <a:gd name="T66" fmla="+- 0 3480 3341"/>
                              <a:gd name="T67" fmla="*/ 3480 h 1149"/>
                              <a:gd name="T68" fmla="+- 0 3643 3509"/>
                              <a:gd name="T69" fmla="*/ T68 w 390"/>
                              <a:gd name="T70" fmla="+- 0 3479 3341"/>
                              <a:gd name="T71" fmla="*/ 3479 h 1149"/>
                              <a:gd name="T72" fmla="+- 0 3618 3509"/>
                              <a:gd name="T73" fmla="*/ T72 w 390"/>
                              <a:gd name="T74" fmla="+- 0 3488 3341"/>
                              <a:gd name="T75" fmla="*/ 3488 h 1149"/>
                              <a:gd name="T76" fmla="+- 0 3620 3509"/>
                              <a:gd name="T77" fmla="*/ T76 w 390"/>
                              <a:gd name="T78" fmla="+- 0 3452 3341"/>
                              <a:gd name="T79" fmla="*/ 3452 h 1149"/>
                              <a:gd name="T80" fmla="+- 0 3624 3509"/>
                              <a:gd name="T81" fmla="*/ T80 w 390"/>
                              <a:gd name="T82" fmla="+- 0 3417 3341"/>
                              <a:gd name="T83" fmla="*/ 3417 h 1149"/>
                              <a:gd name="T84" fmla="+- 0 3622 3509"/>
                              <a:gd name="T85" fmla="*/ T84 w 390"/>
                              <a:gd name="T86" fmla="+- 0 3386 3341"/>
                              <a:gd name="T87" fmla="*/ 3386 h 1149"/>
                              <a:gd name="T88" fmla="+- 0 3608 3509"/>
                              <a:gd name="T89" fmla="*/ T88 w 390"/>
                              <a:gd name="T90" fmla="+- 0 3361 3341"/>
                              <a:gd name="T91" fmla="*/ 3361 h 1149"/>
                              <a:gd name="T92" fmla="+- 0 3590 3509"/>
                              <a:gd name="T93" fmla="*/ T92 w 390"/>
                              <a:gd name="T94" fmla="+- 0 3353 3341"/>
                              <a:gd name="T95" fmla="*/ 3353 h 1149"/>
                              <a:gd name="T96" fmla="+- 0 3568 3509"/>
                              <a:gd name="T97" fmla="*/ T96 w 390"/>
                              <a:gd name="T98" fmla="+- 0 3353 3341"/>
                              <a:gd name="T99" fmla="*/ 3353 h 1149"/>
                              <a:gd name="T100" fmla="+- 0 3543 3509"/>
                              <a:gd name="T101" fmla="*/ T100 w 390"/>
                              <a:gd name="T102" fmla="+- 0 3354 3341"/>
                              <a:gd name="T103" fmla="*/ 3354 h 1149"/>
                              <a:gd name="T104" fmla="+- 0 3520 3509"/>
                              <a:gd name="T105" fmla="*/ T104 w 390"/>
                              <a:gd name="T106" fmla="+- 0 3351 3341"/>
                              <a:gd name="T107" fmla="*/ 3351 h 1149"/>
                              <a:gd name="T108" fmla="+- 0 3516 3509"/>
                              <a:gd name="T109" fmla="*/ T108 w 390"/>
                              <a:gd name="T110" fmla="+- 0 3348 3341"/>
                              <a:gd name="T111" fmla="*/ 3348 h 1149"/>
                              <a:gd name="T112" fmla="+- 0 3512 3509"/>
                              <a:gd name="T113" fmla="*/ T112 w 390"/>
                              <a:gd name="T114" fmla="+- 0 3345 3341"/>
                              <a:gd name="T115" fmla="*/ 3345 h 1149"/>
                              <a:gd name="T116" fmla="+- 0 3509 3509"/>
                              <a:gd name="T117" fmla="*/ T116 w 390"/>
                              <a:gd name="T118" fmla="+- 0 3341 3341"/>
                              <a:gd name="T119" fmla="*/ 3341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0" h="1149">
                                <a:moveTo>
                                  <a:pt x="0" y="0"/>
                                </a:moveTo>
                                <a:lnTo>
                                  <a:pt x="0" y="693"/>
                                </a:lnTo>
                                <a:lnTo>
                                  <a:pt x="390" y="1148"/>
                                </a:lnTo>
                                <a:lnTo>
                                  <a:pt x="390" y="408"/>
                                </a:lnTo>
                                <a:lnTo>
                                  <a:pt x="384" y="411"/>
                                </a:lnTo>
                                <a:lnTo>
                                  <a:pt x="378" y="408"/>
                                </a:lnTo>
                                <a:lnTo>
                                  <a:pt x="315" y="337"/>
                                </a:lnTo>
                                <a:lnTo>
                                  <a:pt x="245" y="293"/>
                                </a:lnTo>
                                <a:lnTo>
                                  <a:pt x="246" y="273"/>
                                </a:lnTo>
                                <a:lnTo>
                                  <a:pt x="237" y="255"/>
                                </a:lnTo>
                                <a:lnTo>
                                  <a:pt x="222" y="240"/>
                                </a:lnTo>
                                <a:lnTo>
                                  <a:pt x="206" y="225"/>
                                </a:lnTo>
                                <a:lnTo>
                                  <a:pt x="206" y="215"/>
                                </a:lnTo>
                                <a:lnTo>
                                  <a:pt x="210" y="199"/>
                                </a:lnTo>
                                <a:lnTo>
                                  <a:pt x="206" y="186"/>
                                </a:lnTo>
                                <a:lnTo>
                                  <a:pt x="184" y="154"/>
                                </a:lnTo>
                                <a:lnTo>
                                  <a:pt x="159" y="139"/>
                                </a:lnTo>
                                <a:lnTo>
                                  <a:pt x="134" y="138"/>
                                </a:lnTo>
                                <a:lnTo>
                                  <a:pt x="109" y="147"/>
                                </a:lnTo>
                                <a:lnTo>
                                  <a:pt x="111" y="111"/>
                                </a:lnTo>
                                <a:lnTo>
                                  <a:pt x="115" y="76"/>
                                </a:lnTo>
                                <a:lnTo>
                                  <a:pt x="113" y="45"/>
                                </a:lnTo>
                                <a:lnTo>
                                  <a:pt x="99" y="20"/>
                                </a:lnTo>
                                <a:lnTo>
                                  <a:pt x="81" y="12"/>
                                </a:lnTo>
                                <a:lnTo>
                                  <a:pt x="59" y="12"/>
                                </a:lnTo>
                                <a:lnTo>
                                  <a:pt x="34" y="13"/>
                                </a:lnTo>
                                <a:lnTo>
                                  <a:pt x="11" y="10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509" y="3340"/>
                            <a:ext cx="390" cy="1149"/>
                          </a:xfrm>
                          <a:custGeom>
                            <a:avLst/>
                            <a:gdLst>
                              <a:gd name="T0" fmla="+- 0 3520 3509"/>
                              <a:gd name="T1" fmla="*/ T0 w 390"/>
                              <a:gd name="T2" fmla="+- 0 3351 3341"/>
                              <a:gd name="T3" fmla="*/ 3351 h 1149"/>
                              <a:gd name="T4" fmla="+- 0 3543 3509"/>
                              <a:gd name="T5" fmla="*/ T4 w 390"/>
                              <a:gd name="T6" fmla="+- 0 3354 3341"/>
                              <a:gd name="T7" fmla="*/ 3354 h 1149"/>
                              <a:gd name="T8" fmla="+- 0 3568 3509"/>
                              <a:gd name="T9" fmla="*/ T8 w 390"/>
                              <a:gd name="T10" fmla="+- 0 3353 3341"/>
                              <a:gd name="T11" fmla="*/ 3353 h 1149"/>
                              <a:gd name="T12" fmla="+- 0 3590 3509"/>
                              <a:gd name="T13" fmla="*/ T12 w 390"/>
                              <a:gd name="T14" fmla="+- 0 3353 3341"/>
                              <a:gd name="T15" fmla="*/ 3353 h 1149"/>
                              <a:gd name="T16" fmla="+- 0 3608 3509"/>
                              <a:gd name="T17" fmla="*/ T16 w 390"/>
                              <a:gd name="T18" fmla="+- 0 3361 3341"/>
                              <a:gd name="T19" fmla="*/ 3361 h 1149"/>
                              <a:gd name="T20" fmla="+- 0 3622 3509"/>
                              <a:gd name="T21" fmla="*/ T20 w 390"/>
                              <a:gd name="T22" fmla="+- 0 3386 3341"/>
                              <a:gd name="T23" fmla="*/ 3386 h 1149"/>
                              <a:gd name="T24" fmla="+- 0 3624 3509"/>
                              <a:gd name="T25" fmla="*/ T24 w 390"/>
                              <a:gd name="T26" fmla="+- 0 3417 3341"/>
                              <a:gd name="T27" fmla="*/ 3417 h 1149"/>
                              <a:gd name="T28" fmla="+- 0 3620 3509"/>
                              <a:gd name="T29" fmla="*/ T28 w 390"/>
                              <a:gd name="T30" fmla="+- 0 3452 3341"/>
                              <a:gd name="T31" fmla="*/ 3452 h 1149"/>
                              <a:gd name="T32" fmla="+- 0 3618 3509"/>
                              <a:gd name="T33" fmla="*/ T32 w 390"/>
                              <a:gd name="T34" fmla="+- 0 3488 3341"/>
                              <a:gd name="T35" fmla="*/ 3488 h 1149"/>
                              <a:gd name="T36" fmla="+- 0 3643 3509"/>
                              <a:gd name="T37" fmla="*/ T36 w 390"/>
                              <a:gd name="T38" fmla="+- 0 3479 3341"/>
                              <a:gd name="T39" fmla="*/ 3479 h 1149"/>
                              <a:gd name="T40" fmla="+- 0 3668 3509"/>
                              <a:gd name="T41" fmla="*/ T40 w 390"/>
                              <a:gd name="T42" fmla="+- 0 3480 3341"/>
                              <a:gd name="T43" fmla="*/ 3480 h 1149"/>
                              <a:gd name="T44" fmla="+- 0 3693 3509"/>
                              <a:gd name="T45" fmla="*/ T44 w 390"/>
                              <a:gd name="T46" fmla="+- 0 3495 3341"/>
                              <a:gd name="T47" fmla="*/ 3495 h 1149"/>
                              <a:gd name="T48" fmla="+- 0 3715 3509"/>
                              <a:gd name="T49" fmla="*/ T48 w 390"/>
                              <a:gd name="T50" fmla="+- 0 3527 3341"/>
                              <a:gd name="T51" fmla="*/ 3527 h 1149"/>
                              <a:gd name="T52" fmla="+- 0 3719 3509"/>
                              <a:gd name="T53" fmla="*/ T52 w 390"/>
                              <a:gd name="T54" fmla="+- 0 3540 3341"/>
                              <a:gd name="T55" fmla="*/ 3540 h 1149"/>
                              <a:gd name="T56" fmla="+- 0 3715 3509"/>
                              <a:gd name="T57" fmla="*/ T56 w 390"/>
                              <a:gd name="T58" fmla="+- 0 3556 3341"/>
                              <a:gd name="T59" fmla="*/ 3556 h 1149"/>
                              <a:gd name="T60" fmla="+- 0 3715 3509"/>
                              <a:gd name="T61" fmla="*/ T60 w 390"/>
                              <a:gd name="T62" fmla="+- 0 3566 3341"/>
                              <a:gd name="T63" fmla="*/ 3566 h 1149"/>
                              <a:gd name="T64" fmla="+- 0 3731 3509"/>
                              <a:gd name="T65" fmla="*/ T64 w 390"/>
                              <a:gd name="T66" fmla="+- 0 3581 3341"/>
                              <a:gd name="T67" fmla="*/ 3581 h 1149"/>
                              <a:gd name="T68" fmla="+- 0 3746 3509"/>
                              <a:gd name="T69" fmla="*/ T68 w 390"/>
                              <a:gd name="T70" fmla="+- 0 3596 3341"/>
                              <a:gd name="T71" fmla="*/ 3596 h 1149"/>
                              <a:gd name="T72" fmla="+- 0 3755 3509"/>
                              <a:gd name="T73" fmla="*/ T72 w 390"/>
                              <a:gd name="T74" fmla="+- 0 3614 3341"/>
                              <a:gd name="T75" fmla="*/ 3614 h 1149"/>
                              <a:gd name="T76" fmla="+- 0 3754 3509"/>
                              <a:gd name="T77" fmla="*/ T76 w 390"/>
                              <a:gd name="T78" fmla="+- 0 3634 3341"/>
                              <a:gd name="T79" fmla="*/ 3634 h 1149"/>
                              <a:gd name="T80" fmla="+- 0 3784 3509"/>
                              <a:gd name="T81" fmla="*/ T80 w 390"/>
                              <a:gd name="T82" fmla="+- 0 3645 3341"/>
                              <a:gd name="T83" fmla="*/ 3645 h 1149"/>
                              <a:gd name="T84" fmla="+- 0 3824 3509"/>
                              <a:gd name="T85" fmla="*/ T84 w 390"/>
                              <a:gd name="T86" fmla="+- 0 3678 3341"/>
                              <a:gd name="T87" fmla="*/ 3678 h 1149"/>
                              <a:gd name="T88" fmla="+- 0 3860 3509"/>
                              <a:gd name="T89" fmla="*/ T88 w 390"/>
                              <a:gd name="T90" fmla="+- 0 3717 3341"/>
                              <a:gd name="T91" fmla="*/ 3717 h 1149"/>
                              <a:gd name="T92" fmla="+- 0 3881 3509"/>
                              <a:gd name="T93" fmla="*/ T92 w 390"/>
                              <a:gd name="T94" fmla="+- 0 3741 3341"/>
                              <a:gd name="T95" fmla="*/ 3741 h 1149"/>
                              <a:gd name="T96" fmla="+- 0 3887 3509"/>
                              <a:gd name="T97" fmla="*/ T96 w 390"/>
                              <a:gd name="T98" fmla="+- 0 3749 3341"/>
                              <a:gd name="T99" fmla="*/ 3749 h 1149"/>
                              <a:gd name="T100" fmla="+- 0 3893 3509"/>
                              <a:gd name="T101" fmla="*/ T100 w 390"/>
                              <a:gd name="T102" fmla="+- 0 3752 3341"/>
                              <a:gd name="T103" fmla="*/ 3752 h 1149"/>
                              <a:gd name="T104" fmla="+- 0 3899 3509"/>
                              <a:gd name="T105" fmla="*/ T104 w 390"/>
                              <a:gd name="T106" fmla="+- 0 3749 3341"/>
                              <a:gd name="T107" fmla="*/ 3749 h 1149"/>
                              <a:gd name="T108" fmla="+- 0 3899 3509"/>
                              <a:gd name="T109" fmla="*/ T108 w 390"/>
                              <a:gd name="T110" fmla="+- 0 4489 3341"/>
                              <a:gd name="T111" fmla="*/ 4489 h 1149"/>
                              <a:gd name="T112" fmla="+- 0 3509 3509"/>
                              <a:gd name="T113" fmla="*/ T112 w 390"/>
                              <a:gd name="T114" fmla="+- 0 4034 3341"/>
                              <a:gd name="T115" fmla="*/ 4034 h 1149"/>
                              <a:gd name="T116" fmla="+- 0 3509 3509"/>
                              <a:gd name="T117" fmla="*/ T116 w 390"/>
                              <a:gd name="T118" fmla="+- 0 3341 3341"/>
                              <a:gd name="T119" fmla="*/ 3341 h 1149"/>
                              <a:gd name="T120" fmla="+- 0 3512 3509"/>
                              <a:gd name="T121" fmla="*/ T120 w 390"/>
                              <a:gd name="T122" fmla="+- 0 3345 3341"/>
                              <a:gd name="T123" fmla="*/ 3345 h 1149"/>
                              <a:gd name="T124" fmla="+- 0 3516 3509"/>
                              <a:gd name="T125" fmla="*/ T124 w 390"/>
                              <a:gd name="T126" fmla="+- 0 3348 3341"/>
                              <a:gd name="T127" fmla="*/ 3348 h 1149"/>
                              <a:gd name="T128" fmla="+- 0 3520 3509"/>
                              <a:gd name="T129" fmla="*/ T128 w 390"/>
                              <a:gd name="T130" fmla="+- 0 3351 3341"/>
                              <a:gd name="T131" fmla="*/ 3351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0" h="1149">
                                <a:moveTo>
                                  <a:pt x="11" y="10"/>
                                </a:moveTo>
                                <a:lnTo>
                                  <a:pt x="34" y="13"/>
                                </a:lnTo>
                                <a:lnTo>
                                  <a:pt x="59" y="12"/>
                                </a:lnTo>
                                <a:lnTo>
                                  <a:pt x="81" y="12"/>
                                </a:lnTo>
                                <a:lnTo>
                                  <a:pt x="99" y="20"/>
                                </a:lnTo>
                                <a:lnTo>
                                  <a:pt x="113" y="45"/>
                                </a:lnTo>
                                <a:lnTo>
                                  <a:pt x="115" y="76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47"/>
                                </a:lnTo>
                                <a:lnTo>
                                  <a:pt x="134" y="138"/>
                                </a:lnTo>
                                <a:lnTo>
                                  <a:pt x="159" y="139"/>
                                </a:lnTo>
                                <a:lnTo>
                                  <a:pt x="184" y="154"/>
                                </a:lnTo>
                                <a:lnTo>
                                  <a:pt x="206" y="186"/>
                                </a:lnTo>
                                <a:lnTo>
                                  <a:pt x="210" y="199"/>
                                </a:lnTo>
                                <a:lnTo>
                                  <a:pt x="206" y="215"/>
                                </a:lnTo>
                                <a:lnTo>
                                  <a:pt x="206" y="225"/>
                                </a:lnTo>
                                <a:lnTo>
                                  <a:pt x="222" y="240"/>
                                </a:lnTo>
                                <a:lnTo>
                                  <a:pt x="237" y="255"/>
                                </a:lnTo>
                                <a:lnTo>
                                  <a:pt x="246" y="273"/>
                                </a:lnTo>
                                <a:lnTo>
                                  <a:pt x="245" y="293"/>
                                </a:lnTo>
                                <a:lnTo>
                                  <a:pt x="275" y="304"/>
                                </a:lnTo>
                                <a:lnTo>
                                  <a:pt x="315" y="337"/>
                                </a:lnTo>
                                <a:lnTo>
                                  <a:pt x="351" y="376"/>
                                </a:lnTo>
                                <a:lnTo>
                                  <a:pt x="372" y="400"/>
                                </a:lnTo>
                                <a:lnTo>
                                  <a:pt x="378" y="408"/>
                                </a:lnTo>
                                <a:lnTo>
                                  <a:pt x="384" y="411"/>
                                </a:lnTo>
                                <a:lnTo>
                                  <a:pt x="390" y="408"/>
                                </a:lnTo>
                                <a:lnTo>
                                  <a:pt x="390" y="1148"/>
                                </a:lnTo>
                                <a:lnTo>
                                  <a:pt x="0" y="693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FFEF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520" y="3374"/>
                            <a:ext cx="3959" cy="648"/>
                          </a:xfrm>
                          <a:custGeom>
                            <a:avLst/>
                            <a:gdLst>
                              <a:gd name="T0" fmla="+- 0 7425 3520"/>
                              <a:gd name="T1" fmla="*/ T0 w 3959"/>
                              <a:gd name="T2" fmla="+- 0 3797 3374"/>
                              <a:gd name="T3" fmla="*/ 3797 h 648"/>
                              <a:gd name="T4" fmla="+- 0 7385 3520"/>
                              <a:gd name="T5" fmla="*/ T4 w 3959"/>
                              <a:gd name="T6" fmla="+- 0 3832 3374"/>
                              <a:gd name="T7" fmla="*/ 3832 h 648"/>
                              <a:gd name="T8" fmla="+- 0 7318 3520"/>
                              <a:gd name="T9" fmla="*/ T8 w 3959"/>
                              <a:gd name="T10" fmla="+- 0 3810 3374"/>
                              <a:gd name="T11" fmla="*/ 3810 h 648"/>
                              <a:gd name="T12" fmla="+- 0 7264 3520"/>
                              <a:gd name="T13" fmla="*/ T12 w 3959"/>
                              <a:gd name="T14" fmla="+- 0 3756 3374"/>
                              <a:gd name="T15" fmla="*/ 3756 h 648"/>
                              <a:gd name="T16" fmla="+- 0 7157 3520"/>
                              <a:gd name="T17" fmla="*/ T16 w 3959"/>
                              <a:gd name="T18" fmla="+- 0 3707 3374"/>
                              <a:gd name="T19" fmla="*/ 3707 h 648"/>
                              <a:gd name="T20" fmla="+- 0 7024 3520"/>
                              <a:gd name="T21" fmla="*/ T20 w 3959"/>
                              <a:gd name="T22" fmla="+- 0 3827 3374"/>
                              <a:gd name="T23" fmla="*/ 3827 h 648"/>
                              <a:gd name="T24" fmla="+- 0 7002 3520"/>
                              <a:gd name="T25" fmla="*/ T24 w 3959"/>
                              <a:gd name="T26" fmla="+- 0 3868 3374"/>
                              <a:gd name="T27" fmla="*/ 3868 h 648"/>
                              <a:gd name="T28" fmla="+- 0 6951 3520"/>
                              <a:gd name="T29" fmla="*/ T28 w 3959"/>
                              <a:gd name="T30" fmla="+- 0 3855 3374"/>
                              <a:gd name="T31" fmla="*/ 3855 h 648"/>
                              <a:gd name="T32" fmla="+- 0 6884 3520"/>
                              <a:gd name="T33" fmla="*/ T32 w 3959"/>
                              <a:gd name="T34" fmla="+- 0 3849 3374"/>
                              <a:gd name="T35" fmla="*/ 3849 h 648"/>
                              <a:gd name="T36" fmla="+- 0 6851 3520"/>
                              <a:gd name="T37" fmla="*/ T36 w 3959"/>
                              <a:gd name="T38" fmla="+- 0 3821 3374"/>
                              <a:gd name="T39" fmla="*/ 3821 h 648"/>
                              <a:gd name="T40" fmla="+- 0 6806 3520"/>
                              <a:gd name="T41" fmla="*/ T40 w 3959"/>
                              <a:gd name="T42" fmla="+- 0 3814 3374"/>
                              <a:gd name="T43" fmla="*/ 3814 h 648"/>
                              <a:gd name="T44" fmla="+- 0 6752 3520"/>
                              <a:gd name="T45" fmla="*/ T44 w 3959"/>
                              <a:gd name="T46" fmla="+- 0 3795 3374"/>
                              <a:gd name="T47" fmla="*/ 3795 h 648"/>
                              <a:gd name="T48" fmla="+- 0 6728 3520"/>
                              <a:gd name="T49" fmla="*/ T48 w 3959"/>
                              <a:gd name="T50" fmla="+- 0 3712 3374"/>
                              <a:gd name="T51" fmla="*/ 3712 h 648"/>
                              <a:gd name="T52" fmla="+- 0 6615 3520"/>
                              <a:gd name="T53" fmla="*/ T52 w 3959"/>
                              <a:gd name="T54" fmla="+- 0 3661 3374"/>
                              <a:gd name="T55" fmla="*/ 3661 h 648"/>
                              <a:gd name="T56" fmla="+- 0 6569 3520"/>
                              <a:gd name="T57" fmla="*/ T56 w 3959"/>
                              <a:gd name="T58" fmla="+- 0 3773 3374"/>
                              <a:gd name="T59" fmla="*/ 3773 h 648"/>
                              <a:gd name="T60" fmla="+- 0 6494 3520"/>
                              <a:gd name="T61" fmla="*/ T60 w 3959"/>
                              <a:gd name="T62" fmla="+- 0 3936 3374"/>
                              <a:gd name="T63" fmla="*/ 3936 h 648"/>
                              <a:gd name="T64" fmla="+- 0 6305 3520"/>
                              <a:gd name="T65" fmla="*/ T64 w 3959"/>
                              <a:gd name="T66" fmla="+- 0 4003 3374"/>
                              <a:gd name="T67" fmla="*/ 4003 h 648"/>
                              <a:gd name="T68" fmla="+- 0 6133 3520"/>
                              <a:gd name="T69" fmla="*/ T68 w 3959"/>
                              <a:gd name="T70" fmla="+- 0 3994 3374"/>
                              <a:gd name="T71" fmla="*/ 3994 h 648"/>
                              <a:gd name="T72" fmla="+- 0 6055 3520"/>
                              <a:gd name="T73" fmla="*/ T72 w 3959"/>
                              <a:gd name="T74" fmla="+- 0 4014 3374"/>
                              <a:gd name="T75" fmla="*/ 4014 h 648"/>
                              <a:gd name="T76" fmla="+- 0 6015 3520"/>
                              <a:gd name="T77" fmla="*/ T76 w 3959"/>
                              <a:gd name="T78" fmla="+- 0 3940 3374"/>
                              <a:gd name="T79" fmla="*/ 3940 h 648"/>
                              <a:gd name="T80" fmla="+- 0 5967 3520"/>
                              <a:gd name="T81" fmla="*/ T80 w 3959"/>
                              <a:gd name="T82" fmla="+- 0 3817 3374"/>
                              <a:gd name="T83" fmla="*/ 3817 h 648"/>
                              <a:gd name="T84" fmla="+- 0 5932 3520"/>
                              <a:gd name="T85" fmla="*/ T84 w 3959"/>
                              <a:gd name="T86" fmla="+- 0 3701 3374"/>
                              <a:gd name="T87" fmla="*/ 3701 h 648"/>
                              <a:gd name="T88" fmla="+- 0 5871 3520"/>
                              <a:gd name="T89" fmla="*/ T88 w 3959"/>
                              <a:gd name="T90" fmla="+- 0 3595 3374"/>
                              <a:gd name="T91" fmla="*/ 3595 h 648"/>
                              <a:gd name="T92" fmla="+- 0 5735 3520"/>
                              <a:gd name="T93" fmla="*/ T92 w 3959"/>
                              <a:gd name="T94" fmla="+- 0 3635 3374"/>
                              <a:gd name="T95" fmla="*/ 3635 h 648"/>
                              <a:gd name="T96" fmla="+- 0 5697 3520"/>
                              <a:gd name="T97" fmla="*/ T96 w 3959"/>
                              <a:gd name="T98" fmla="+- 0 3815 3374"/>
                              <a:gd name="T99" fmla="*/ 3815 h 648"/>
                              <a:gd name="T100" fmla="+- 0 5611 3520"/>
                              <a:gd name="T101" fmla="*/ T100 w 3959"/>
                              <a:gd name="T102" fmla="+- 0 3851 3374"/>
                              <a:gd name="T103" fmla="*/ 3851 h 648"/>
                              <a:gd name="T104" fmla="+- 0 5565 3520"/>
                              <a:gd name="T105" fmla="*/ T104 w 3959"/>
                              <a:gd name="T106" fmla="+- 0 3897 3374"/>
                              <a:gd name="T107" fmla="*/ 3897 h 648"/>
                              <a:gd name="T108" fmla="+- 0 5533 3520"/>
                              <a:gd name="T109" fmla="*/ T108 w 3959"/>
                              <a:gd name="T110" fmla="+- 0 3892 3374"/>
                              <a:gd name="T111" fmla="*/ 3892 h 648"/>
                              <a:gd name="T112" fmla="+- 0 5493 3520"/>
                              <a:gd name="T113" fmla="*/ T112 w 3959"/>
                              <a:gd name="T114" fmla="+- 0 3876 3374"/>
                              <a:gd name="T115" fmla="*/ 3876 h 648"/>
                              <a:gd name="T116" fmla="+- 0 5387 3520"/>
                              <a:gd name="T117" fmla="*/ T116 w 3959"/>
                              <a:gd name="T118" fmla="+- 0 3840 3374"/>
                              <a:gd name="T119" fmla="*/ 3840 h 648"/>
                              <a:gd name="T120" fmla="+- 0 5254 3520"/>
                              <a:gd name="T121" fmla="*/ T120 w 3959"/>
                              <a:gd name="T122" fmla="+- 0 3855 3374"/>
                              <a:gd name="T123" fmla="*/ 3855 h 648"/>
                              <a:gd name="T124" fmla="+- 0 5173 3520"/>
                              <a:gd name="T125" fmla="*/ T124 w 3959"/>
                              <a:gd name="T126" fmla="+- 0 3907 3374"/>
                              <a:gd name="T127" fmla="*/ 3907 h 648"/>
                              <a:gd name="T128" fmla="+- 0 5104 3520"/>
                              <a:gd name="T129" fmla="*/ T128 w 3959"/>
                              <a:gd name="T130" fmla="+- 0 3855 3374"/>
                              <a:gd name="T131" fmla="*/ 3855 h 648"/>
                              <a:gd name="T132" fmla="+- 0 5033 3520"/>
                              <a:gd name="T133" fmla="*/ T132 w 3959"/>
                              <a:gd name="T134" fmla="+- 0 3811 3374"/>
                              <a:gd name="T135" fmla="*/ 3811 h 648"/>
                              <a:gd name="T136" fmla="+- 0 4900 3520"/>
                              <a:gd name="T137" fmla="*/ T136 w 3959"/>
                              <a:gd name="T138" fmla="+- 0 3810 3374"/>
                              <a:gd name="T139" fmla="*/ 3810 h 648"/>
                              <a:gd name="T140" fmla="+- 0 4835 3520"/>
                              <a:gd name="T141" fmla="*/ T140 w 3959"/>
                              <a:gd name="T142" fmla="+- 0 3763 3374"/>
                              <a:gd name="T143" fmla="*/ 3763 h 648"/>
                              <a:gd name="T144" fmla="+- 0 4713 3520"/>
                              <a:gd name="T145" fmla="*/ T144 w 3959"/>
                              <a:gd name="T146" fmla="+- 0 3731 3374"/>
                              <a:gd name="T147" fmla="*/ 3731 h 648"/>
                              <a:gd name="T148" fmla="+- 0 4610 3520"/>
                              <a:gd name="T149" fmla="*/ T148 w 3959"/>
                              <a:gd name="T150" fmla="+- 0 3763 3374"/>
                              <a:gd name="T151" fmla="*/ 3763 h 648"/>
                              <a:gd name="T152" fmla="+- 0 4558 3520"/>
                              <a:gd name="T153" fmla="*/ T152 w 3959"/>
                              <a:gd name="T154" fmla="+- 0 3819 3374"/>
                              <a:gd name="T155" fmla="*/ 3819 h 648"/>
                              <a:gd name="T156" fmla="+- 0 4453 3520"/>
                              <a:gd name="T157" fmla="*/ T156 w 3959"/>
                              <a:gd name="T158" fmla="+- 0 3844 3374"/>
                              <a:gd name="T159" fmla="*/ 3844 h 648"/>
                              <a:gd name="T160" fmla="+- 0 4293 3520"/>
                              <a:gd name="T161" fmla="*/ T160 w 3959"/>
                              <a:gd name="T162" fmla="+- 0 3782 3374"/>
                              <a:gd name="T163" fmla="*/ 3782 h 648"/>
                              <a:gd name="T164" fmla="+- 0 4146 3520"/>
                              <a:gd name="T165" fmla="*/ T164 w 3959"/>
                              <a:gd name="T166" fmla="+- 0 3724 3374"/>
                              <a:gd name="T167" fmla="*/ 3724 h 648"/>
                              <a:gd name="T168" fmla="+- 0 4063 3520"/>
                              <a:gd name="T169" fmla="*/ T168 w 3959"/>
                              <a:gd name="T170" fmla="+- 0 3636 3374"/>
                              <a:gd name="T171" fmla="*/ 3636 h 648"/>
                              <a:gd name="T172" fmla="+- 0 3999 3520"/>
                              <a:gd name="T173" fmla="*/ T172 w 3959"/>
                              <a:gd name="T174" fmla="+- 0 3657 3374"/>
                              <a:gd name="T175" fmla="*/ 3657 h 648"/>
                              <a:gd name="T176" fmla="+- 0 3941 3520"/>
                              <a:gd name="T177" fmla="*/ T176 w 3959"/>
                              <a:gd name="T178" fmla="+- 0 3735 3374"/>
                              <a:gd name="T179" fmla="*/ 3735 h 648"/>
                              <a:gd name="T180" fmla="+- 0 3872 3520"/>
                              <a:gd name="T181" fmla="*/ T180 w 3959"/>
                              <a:gd name="T182" fmla="+- 0 3760 3374"/>
                              <a:gd name="T183" fmla="*/ 3760 h 648"/>
                              <a:gd name="T184" fmla="+- 0 3772 3520"/>
                              <a:gd name="T185" fmla="*/ T184 w 3959"/>
                              <a:gd name="T186" fmla="+- 0 3663 3374"/>
                              <a:gd name="T187" fmla="*/ 3663 h 648"/>
                              <a:gd name="T188" fmla="+- 0 3728 3520"/>
                              <a:gd name="T189" fmla="*/ T188 w 3959"/>
                              <a:gd name="T190" fmla="+- 0 3622 3374"/>
                              <a:gd name="T191" fmla="*/ 3622 h 648"/>
                              <a:gd name="T192" fmla="+- 0 3710 3520"/>
                              <a:gd name="T193" fmla="*/ T192 w 3959"/>
                              <a:gd name="T194" fmla="+- 0 3584 3374"/>
                              <a:gd name="T195" fmla="*/ 3584 h 648"/>
                              <a:gd name="T196" fmla="+- 0 3692 3520"/>
                              <a:gd name="T197" fmla="*/ T196 w 3959"/>
                              <a:gd name="T198" fmla="+- 0 3529 3374"/>
                              <a:gd name="T199" fmla="*/ 3529 h 648"/>
                              <a:gd name="T200" fmla="+- 0 3618 3520"/>
                              <a:gd name="T201" fmla="*/ T200 w 3959"/>
                              <a:gd name="T202" fmla="+- 0 3507 3374"/>
                              <a:gd name="T203" fmla="*/ 3507 h 648"/>
                              <a:gd name="T204" fmla="+- 0 3604 3520"/>
                              <a:gd name="T205" fmla="*/ T204 w 3959"/>
                              <a:gd name="T206" fmla="+- 0 3408 3374"/>
                              <a:gd name="T207" fmla="*/ 3408 h 648"/>
                              <a:gd name="T208" fmla="+- 0 3556 3520"/>
                              <a:gd name="T209" fmla="*/ T208 w 3959"/>
                              <a:gd name="T210" fmla="+- 0 3376 3374"/>
                              <a:gd name="T211" fmla="*/ 3376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959" h="648">
                                <a:moveTo>
                                  <a:pt x="3959" y="411"/>
                                </a:moveTo>
                                <a:lnTo>
                                  <a:pt x="3928" y="412"/>
                                </a:lnTo>
                                <a:lnTo>
                                  <a:pt x="3905" y="423"/>
                                </a:lnTo>
                                <a:lnTo>
                                  <a:pt x="3889" y="438"/>
                                </a:lnTo>
                                <a:lnTo>
                                  <a:pt x="3881" y="450"/>
                                </a:lnTo>
                                <a:lnTo>
                                  <a:pt x="3865" y="458"/>
                                </a:lnTo>
                                <a:lnTo>
                                  <a:pt x="3846" y="454"/>
                                </a:lnTo>
                                <a:lnTo>
                                  <a:pt x="3824" y="445"/>
                                </a:lnTo>
                                <a:lnTo>
                                  <a:pt x="3798" y="436"/>
                                </a:lnTo>
                                <a:lnTo>
                                  <a:pt x="3778" y="427"/>
                                </a:lnTo>
                                <a:lnTo>
                                  <a:pt x="3761" y="406"/>
                                </a:lnTo>
                                <a:lnTo>
                                  <a:pt x="3744" y="382"/>
                                </a:lnTo>
                                <a:lnTo>
                                  <a:pt x="3725" y="362"/>
                                </a:lnTo>
                                <a:lnTo>
                                  <a:pt x="3681" y="340"/>
                                </a:lnTo>
                                <a:lnTo>
                                  <a:pt x="3637" y="333"/>
                                </a:lnTo>
                                <a:lnTo>
                                  <a:pt x="3593" y="340"/>
                                </a:lnTo>
                                <a:lnTo>
                                  <a:pt x="3529" y="388"/>
                                </a:lnTo>
                                <a:lnTo>
                                  <a:pt x="3504" y="453"/>
                                </a:lnTo>
                                <a:lnTo>
                                  <a:pt x="3500" y="484"/>
                                </a:lnTo>
                                <a:lnTo>
                                  <a:pt x="3495" y="493"/>
                                </a:lnTo>
                                <a:lnTo>
                                  <a:pt x="3482" y="494"/>
                                </a:lnTo>
                                <a:lnTo>
                                  <a:pt x="3467" y="491"/>
                                </a:lnTo>
                                <a:lnTo>
                                  <a:pt x="3456" y="489"/>
                                </a:lnTo>
                                <a:lnTo>
                                  <a:pt x="3431" y="481"/>
                                </a:lnTo>
                                <a:lnTo>
                                  <a:pt x="3410" y="475"/>
                                </a:lnTo>
                                <a:lnTo>
                                  <a:pt x="3389" y="471"/>
                                </a:lnTo>
                                <a:lnTo>
                                  <a:pt x="3364" y="475"/>
                                </a:lnTo>
                                <a:lnTo>
                                  <a:pt x="3358" y="462"/>
                                </a:lnTo>
                                <a:lnTo>
                                  <a:pt x="3345" y="454"/>
                                </a:lnTo>
                                <a:lnTo>
                                  <a:pt x="3331" y="447"/>
                                </a:lnTo>
                                <a:lnTo>
                                  <a:pt x="3320" y="440"/>
                                </a:lnTo>
                                <a:lnTo>
                                  <a:pt x="3304" y="438"/>
                                </a:lnTo>
                                <a:lnTo>
                                  <a:pt x="3286" y="440"/>
                                </a:lnTo>
                                <a:lnTo>
                                  <a:pt x="3268" y="443"/>
                                </a:lnTo>
                                <a:lnTo>
                                  <a:pt x="3252" y="440"/>
                                </a:lnTo>
                                <a:lnTo>
                                  <a:pt x="3232" y="421"/>
                                </a:lnTo>
                                <a:lnTo>
                                  <a:pt x="3224" y="396"/>
                                </a:lnTo>
                                <a:lnTo>
                                  <a:pt x="3219" y="367"/>
                                </a:lnTo>
                                <a:lnTo>
                                  <a:pt x="3208" y="338"/>
                                </a:lnTo>
                                <a:lnTo>
                                  <a:pt x="3171" y="298"/>
                                </a:lnTo>
                                <a:lnTo>
                                  <a:pt x="3130" y="284"/>
                                </a:lnTo>
                                <a:lnTo>
                                  <a:pt x="3095" y="287"/>
                                </a:lnTo>
                                <a:lnTo>
                                  <a:pt x="3071" y="299"/>
                                </a:lnTo>
                                <a:lnTo>
                                  <a:pt x="3053" y="341"/>
                                </a:lnTo>
                                <a:lnTo>
                                  <a:pt x="3049" y="399"/>
                                </a:lnTo>
                                <a:lnTo>
                                  <a:pt x="3045" y="461"/>
                                </a:lnTo>
                                <a:lnTo>
                                  <a:pt x="3027" y="514"/>
                                </a:lnTo>
                                <a:lnTo>
                                  <a:pt x="2974" y="562"/>
                                </a:lnTo>
                                <a:lnTo>
                                  <a:pt x="2920" y="596"/>
                                </a:lnTo>
                                <a:lnTo>
                                  <a:pt x="2851" y="622"/>
                                </a:lnTo>
                                <a:lnTo>
                                  <a:pt x="2785" y="629"/>
                                </a:lnTo>
                                <a:lnTo>
                                  <a:pt x="2717" y="624"/>
                                </a:lnTo>
                                <a:lnTo>
                                  <a:pt x="2642" y="611"/>
                                </a:lnTo>
                                <a:lnTo>
                                  <a:pt x="2613" y="620"/>
                                </a:lnTo>
                                <a:lnTo>
                                  <a:pt x="2585" y="637"/>
                                </a:lnTo>
                                <a:lnTo>
                                  <a:pt x="2559" y="648"/>
                                </a:lnTo>
                                <a:lnTo>
                                  <a:pt x="2535" y="640"/>
                                </a:lnTo>
                                <a:lnTo>
                                  <a:pt x="2522" y="617"/>
                                </a:lnTo>
                                <a:lnTo>
                                  <a:pt x="2509" y="592"/>
                                </a:lnTo>
                                <a:lnTo>
                                  <a:pt x="2495" y="566"/>
                                </a:lnTo>
                                <a:lnTo>
                                  <a:pt x="2477" y="543"/>
                                </a:lnTo>
                                <a:lnTo>
                                  <a:pt x="2459" y="495"/>
                                </a:lnTo>
                                <a:lnTo>
                                  <a:pt x="2447" y="443"/>
                                </a:lnTo>
                                <a:lnTo>
                                  <a:pt x="2435" y="391"/>
                                </a:lnTo>
                                <a:lnTo>
                                  <a:pt x="2418" y="343"/>
                                </a:lnTo>
                                <a:lnTo>
                                  <a:pt x="2412" y="327"/>
                                </a:lnTo>
                                <a:lnTo>
                                  <a:pt x="2406" y="309"/>
                                </a:lnTo>
                                <a:lnTo>
                                  <a:pt x="2401" y="291"/>
                                </a:lnTo>
                                <a:lnTo>
                                  <a:pt x="2351" y="221"/>
                                </a:lnTo>
                                <a:lnTo>
                                  <a:pt x="2296" y="206"/>
                                </a:lnTo>
                                <a:lnTo>
                                  <a:pt x="2263" y="217"/>
                                </a:lnTo>
                                <a:lnTo>
                                  <a:pt x="2215" y="261"/>
                                </a:lnTo>
                                <a:lnTo>
                                  <a:pt x="2195" y="341"/>
                                </a:lnTo>
                                <a:lnTo>
                                  <a:pt x="2191" y="395"/>
                                </a:lnTo>
                                <a:lnTo>
                                  <a:pt x="2177" y="441"/>
                                </a:lnTo>
                                <a:lnTo>
                                  <a:pt x="2140" y="460"/>
                                </a:lnTo>
                                <a:lnTo>
                                  <a:pt x="2119" y="464"/>
                                </a:lnTo>
                                <a:lnTo>
                                  <a:pt x="2091" y="477"/>
                                </a:lnTo>
                                <a:lnTo>
                                  <a:pt x="2067" y="497"/>
                                </a:lnTo>
                                <a:lnTo>
                                  <a:pt x="2057" y="523"/>
                                </a:lnTo>
                                <a:lnTo>
                                  <a:pt x="2045" y="523"/>
                                </a:lnTo>
                                <a:lnTo>
                                  <a:pt x="2035" y="521"/>
                                </a:lnTo>
                                <a:lnTo>
                                  <a:pt x="2026" y="519"/>
                                </a:lnTo>
                                <a:lnTo>
                                  <a:pt x="2013" y="518"/>
                                </a:lnTo>
                                <a:lnTo>
                                  <a:pt x="1999" y="512"/>
                                </a:lnTo>
                                <a:lnTo>
                                  <a:pt x="1985" y="506"/>
                                </a:lnTo>
                                <a:lnTo>
                                  <a:pt x="1973" y="502"/>
                                </a:lnTo>
                                <a:lnTo>
                                  <a:pt x="1965" y="499"/>
                                </a:lnTo>
                                <a:lnTo>
                                  <a:pt x="1911" y="479"/>
                                </a:lnTo>
                                <a:lnTo>
                                  <a:pt x="1867" y="466"/>
                                </a:lnTo>
                                <a:lnTo>
                                  <a:pt x="1823" y="462"/>
                                </a:lnTo>
                                <a:lnTo>
                                  <a:pt x="1770" y="470"/>
                                </a:lnTo>
                                <a:lnTo>
                                  <a:pt x="1734" y="481"/>
                                </a:lnTo>
                                <a:lnTo>
                                  <a:pt x="1708" y="495"/>
                                </a:lnTo>
                                <a:lnTo>
                                  <a:pt x="1684" y="513"/>
                                </a:lnTo>
                                <a:lnTo>
                                  <a:pt x="1653" y="533"/>
                                </a:lnTo>
                                <a:lnTo>
                                  <a:pt x="1623" y="533"/>
                                </a:lnTo>
                                <a:lnTo>
                                  <a:pt x="1604" y="504"/>
                                </a:lnTo>
                                <a:lnTo>
                                  <a:pt x="1584" y="481"/>
                                </a:lnTo>
                                <a:lnTo>
                                  <a:pt x="1567" y="465"/>
                                </a:lnTo>
                                <a:lnTo>
                                  <a:pt x="1555" y="455"/>
                                </a:lnTo>
                                <a:lnTo>
                                  <a:pt x="1513" y="437"/>
                                </a:lnTo>
                                <a:lnTo>
                                  <a:pt x="1471" y="434"/>
                                </a:lnTo>
                                <a:lnTo>
                                  <a:pt x="1428" y="437"/>
                                </a:lnTo>
                                <a:lnTo>
                                  <a:pt x="1380" y="436"/>
                                </a:lnTo>
                                <a:lnTo>
                                  <a:pt x="1364" y="424"/>
                                </a:lnTo>
                                <a:lnTo>
                                  <a:pt x="1343" y="408"/>
                                </a:lnTo>
                                <a:lnTo>
                                  <a:pt x="1315" y="389"/>
                                </a:lnTo>
                                <a:lnTo>
                                  <a:pt x="1277" y="372"/>
                                </a:lnTo>
                                <a:lnTo>
                                  <a:pt x="1228" y="358"/>
                                </a:lnTo>
                                <a:lnTo>
                                  <a:pt x="1193" y="357"/>
                                </a:lnTo>
                                <a:lnTo>
                                  <a:pt x="1159" y="364"/>
                                </a:lnTo>
                                <a:lnTo>
                                  <a:pt x="1107" y="377"/>
                                </a:lnTo>
                                <a:lnTo>
                                  <a:pt x="1090" y="389"/>
                                </a:lnTo>
                                <a:lnTo>
                                  <a:pt x="1073" y="408"/>
                                </a:lnTo>
                                <a:lnTo>
                                  <a:pt x="1055" y="428"/>
                                </a:lnTo>
                                <a:lnTo>
                                  <a:pt x="1038" y="445"/>
                                </a:lnTo>
                                <a:lnTo>
                                  <a:pt x="1001" y="463"/>
                                </a:lnTo>
                                <a:lnTo>
                                  <a:pt x="965" y="471"/>
                                </a:lnTo>
                                <a:lnTo>
                                  <a:pt x="933" y="470"/>
                                </a:lnTo>
                                <a:lnTo>
                                  <a:pt x="907" y="460"/>
                                </a:lnTo>
                                <a:lnTo>
                                  <a:pt x="837" y="426"/>
                                </a:lnTo>
                                <a:lnTo>
                                  <a:pt x="773" y="408"/>
                                </a:lnTo>
                                <a:lnTo>
                                  <a:pt x="711" y="397"/>
                                </a:lnTo>
                                <a:lnTo>
                                  <a:pt x="647" y="385"/>
                                </a:lnTo>
                                <a:lnTo>
                                  <a:pt x="626" y="350"/>
                                </a:lnTo>
                                <a:lnTo>
                                  <a:pt x="608" y="314"/>
                                </a:lnTo>
                                <a:lnTo>
                                  <a:pt x="583" y="283"/>
                                </a:lnTo>
                                <a:lnTo>
                                  <a:pt x="543" y="262"/>
                                </a:lnTo>
                                <a:lnTo>
                                  <a:pt x="508" y="277"/>
                                </a:lnTo>
                                <a:lnTo>
                                  <a:pt x="489" y="283"/>
                                </a:lnTo>
                                <a:lnTo>
                                  <a:pt x="479" y="283"/>
                                </a:lnTo>
                                <a:lnTo>
                                  <a:pt x="473" y="278"/>
                                </a:lnTo>
                                <a:lnTo>
                                  <a:pt x="446" y="305"/>
                                </a:lnTo>
                                <a:lnTo>
                                  <a:pt x="421" y="361"/>
                                </a:lnTo>
                                <a:lnTo>
                                  <a:pt x="396" y="408"/>
                                </a:lnTo>
                                <a:lnTo>
                                  <a:pt x="369" y="408"/>
                                </a:lnTo>
                                <a:lnTo>
                                  <a:pt x="352" y="386"/>
                                </a:lnTo>
                                <a:lnTo>
                                  <a:pt x="322" y="351"/>
                                </a:lnTo>
                                <a:lnTo>
                                  <a:pt x="287" y="315"/>
                                </a:lnTo>
                                <a:lnTo>
                                  <a:pt x="252" y="289"/>
                                </a:lnTo>
                                <a:lnTo>
                                  <a:pt x="232" y="283"/>
                                </a:lnTo>
                                <a:lnTo>
                                  <a:pt x="219" y="267"/>
                                </a:lnTo>
                                <a:lnTo>
                                  <a:pt x="208" y="248"/>
                                </a:lnTo>
                                <a:lnTo>
                                  <a:pt x="195" y="231"/>
                                </a:lnTo>
                                <a:lnTo>
                                  <a:pt x="193" y="221"/>
                                </a:lnTo>
                                <a:lnTo>
                                  <a:pt x="190" y="210"/>
                                </a:lnTo>
                                <a:lnTo>
                                  <a:pt x="186" y="198"/>
                                </a:lnTo>
                                <a:lnTo>
                                  <a:pt x="184" y="189"/>
                                </a:lnTo>
                                <a:lnTo>
                                  <a:pt x="172" y="155"/>
                                </a:lnTo>
                                <a:lnTo>
                                  <a:pt x="150" y="135"/>
                                </a:lnTo>
                                <a:lnTo>
                                  <a:pt x="123" y="128"/>
                                </a:lnTo>
                                <a:lnTo>
                                  <a:pt x="98" y="133"/>
                                </a:lnTo>
                                <a:lnTo>
                                  <a:pt x="85" y="99"/>
                                </a:lnTo>
                                <a:lnTo>
                                  <a:pt x="85" y="65"/>
                                </a:lnTo>
                                <a:lnTo>
                                  <a:pt x="84" y="34"/>
                                </a:lnTo>
                                <a:lnTo>
                                  <a:pt x="72" y="8"/>
                                </a:lnTo>
                                <a:lnTo>
                                  <a:pt x="55" y="0"/>
                                </a:lnTo>
                                <a:lnTo>
                                  <a:pt x="36" y="2"/>
                                </a:lnTo>
                                <a:lnTo>
                                  <a:pt x="17" y="9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BCA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3900" y="1570"/>
                            <a:ext cx="3595" cy="2919"/>
                          </a:xfrm>
                          <a:custGeom>
                            <a:avLst/>
                            <a:gdLst>
                              <a:gd name="T0" fmla="+- 0 3900 3900"/>
                              <a:gd name="T1" fmla="*/ T0 w 3595"/>
                              <a:gd name="T2" fmla="+- 0 1687 1570"/>
                              <a:gd name="T3" fmla="*/ 1687 h 2919"/>
                              <a:gd name="T4" fmla="+- 0 3900 3900"/>
                              <a:gd name="T5" fmla="*/ T4 w 3595"/>
                              <a:gd name="T6" fmla="+- 0 4489 1570"/>
                              <a:gd name="T7" fmla="*/ 4489 h 2919"/>
                              <a:gd name="T8" fmla="+- 0 7495 3900"/>
                              <a:gd name="T9" fmla="*/ T8 w 3595"/>
                              <a:gd name="T10" fmla="+- 0 4489 1570"/>
                              <a:gd name="T11" fmla="*/ 4489 h 2919"/>
                              <a:gd name="T12" fmla="+- 0 7495 3900"/>
                              <a:gd name="T13" fmla="*/ T12 w 3595"/>
                              <a:gd name="T14" fmla="+- 0 1642 1570"/>
                              <a:gd name="T15" fmla="*/ 1642 h 2919"/>
                              <a:gd name="T16" fmla="+- 0 7492 3900"/>
                              <a:gd name="T17" fmla="*/ T16 w 3595"/>
                              <a:gd name="T18" fmla="+- 0 1623 1570"/>
                              <a:gd name="T19" fmla="*/ 1623 h 2919"/>
                              <a:gd name="T20" fmla="+- 0 7471 3900"/>
                              <a:gd name="T21" fmla="*/ T20 w 3595"/>
                              <a:gd name="T22" fmla="+- 0 1613 1570"/>
                              <a:gd name="T23" fmla="*/ 1613 h 2919"/>
                              <a:gd name="T24" fmla="+- 0 7415 3900"/>
                              <a:gd name="T25" fmla="*/ T24 w 3595"/>
                              <a:gd name="T26" fmla="+- 0 1610 1570"/>
                              <a:gd name="T27" fmla="*/ 1610 h 2919"/>
                              <a:gd name="T28" fmla="+- 0 7306 3900"/>
                              <a:gd name="T29" fmla="*/ T28 w 3595"/>
                              <a:gd name="T30" fmla="+- 0 1609 1570"/>
                              <a:gd name="T31" fmla="*/ 1609 h 2919"/>
                              <a:gd name="T32" fmla="+- 0 7239 3900"/>
                              <a:gd name="T33" fmla="*/ T32 w 3595"/>
                              <a:gd name="T34" fmla="+- 0 1612 1570"/>
                              <a:gd name="T35" fmla="*/ 1612 h 2919"/>
                              <a:gd name="T36" fmla="+- 0 7200 3900"/>
                              <a:gd name="T37" fmla="*/ T36 w 3595"/>
                              <a:gd name="T38" fmla="+- 0 1617 1570"/>
                              <a:gd name="T39" fmla="*/ 1617 h 2919"/>
                              <a:gd name="T40" fmla="+- 0 7172 3900"/>
                              <a:gd name="T41" fmla="*/ T40 w 3595"/>
                              <a:gd name="T42" fmla="+- 0 1620 1570"/>
                              <a:gd name="T43" fmla="*/ 1620 h 2919"/>
                              <a:gd name="T44" fmla="+- 0 7137 3900"/>
                              <a:gd name="T45" fmla="*/ T44 w 3595"/>
                              <a:gd name="T46" fmla="+- 0 1616 1570"/>
                              <a:gd name="T47" fmla="*/ 1616 h 2919"/>
                              <a:gd name="T48" fmla="+- 0 7094 3900"/>
                              <a:gd name="T49" fmla="*/ T48 w 3595"/>
                              <a:gd name="T50" fmla="+- 0 1605 1570"/>
                              <a:gd name="T51" fmla="*/ 1605 h 2919"/>
                              <a:gd name="T52" fmla="+- 0 7034 3900"/>
                              <a:gd name="T53" fmla="*/ T52 w 3595"/>
                              <a:gd name="T54" fmla="+- 0 1591 1570"/>
                              <a:gd name="T55" fmla="*/ 1591 h 2919"/>
                              <a:gd name="T56" fmla="+- 0 6959 3900"/>
                              <a:gd name="T57" fmla="*/ T56 w 3595"/>
                              <a:gd name="T58" fmla="+- 0 1580 1570"/>
                              <a:gd name="T59" fmla="*/ 1580 h 2919"/>
                              <a:gd name="T60" fmla="+- 0 6870 3900"/>
                              <a:gd name="T61" fmla="*/ T60 w 3595"/>
                              <a:gd name="T62" fmla="+- 0 1575 1570"/>
                              <a:gd name="T63" fmla="*/ 1575 h 2919"/>
                              <a:gd name="T64" fmla="+- 0 6767 3900"/>
                              <a:gd name="T65" fmla="*/ T64 w 3595"/>
                              <a:gd name="T66" fmla="+- 0 1583 1570"/>
                              <a:gd name="T67" fmla="*/ 1583 h 2919"/>
                              <a:gd name="T68" fmla="+- 0 6689 3900"/>
                              <a:gd name="T69" fmla="*/ T68 w 3595"/>
                              <a:gd name="T70" fmla="+- 0 1599 1570"/>
                              <a:gd name="T71" fmla="*/ 1599 h 2919"/>
                              <a:gd name="T72" fmla="+- 0 6652 3900"/>
                              <a:gd name="T73" fmla="*/ T72 w 3595"/>
                              <a:gd name="T74" fmla="+- 0 1615 1570"/>
                              <a:gd name="T75" fmla="*/ 1615 h 2919"/>
                              <a:gd name="T76" fmla="+- 0 6634 3900"/>
                              <a:gd name="T77" fmla="*/ T76 w 3595"/>
                              <a:gd name="T78" fmla="+- 0 1630 1570"/>
                              <a:gd name="T79" fmla="*/ 1630 h 2919"/>
                              <a:gd name="T80" fmla="+- 0 6611 3900"/>
                              <a:gd name="T81" fmla="*/ T80 w 3595"/>
                              <a:gd name="T82" fmla="+- 0 1642 1570"/>
                              <a:gd name="T83" fmla="*/ 1642 h 2919"/>
                              <a:gd name="T84" fmla="+- 0 6577 3900"/>
                              <a:gd name="T85" fmla="*/ T84 w 3595"/>
                              <a:gd name="T86" fmla="+- 0 1646 1570"/>
                              <a:gd name="T87" fmla="*/ 1646 h 2919"/>
                              <a:gd name="T88" fmla="+- 0 6546 3900"/>
                              <a:gd name="T89" fmla="*/ T88 w 3595"/>
                              <a:gd name="T90" fmla="+- 0 1642 1570"/>
                              <a:gd name="T91" fmla="*/ 1642 h 2919"/>
                              <a:gd name="T92" fmla="+- 0 6519 3900"/>
                              <a:gd name="T93" fmla="*/ T92 w 3595"/>
                              <a:gd name="T94" fmla="+- 0 1633 1570"/>
                              <a:gd name="T95" fmla="*/ 1633 h 2919"/>
                              <a:gd name="T96" fmla="+- 0 6500 3900"/>
                              <a:gd name="T97" fmla="*/ T96 w 3595"/>
                              <a:gd name="T98" fmla="+- 0 1622 1570"/>
                              <a:gd name="T99" fmla="*/ 1622 h 2919"/>
                              <a:gd name="T100" fmla="+- 0 6463 3900"/>
                              <a:gd name="T101" fmla="*/ T100 w 3595"/>
                              <a:gd name="T102" fmla="+- 0 1609 1570"/>
                              <a:gd name="T103" fmla="*/ 1609 h 2919"/>
                              <a:gd name="T104" fmla="+- 0 6391 3900"/>
                              <a:gd name="T105" fmla="*/ T104 w 3595"/>
                              <a:gd name="T106" fmla="+- 0 1591 1570"/>
                              <a:gd name="T107" fmla="*/ 1591 h 2919"/>
                              <a:gd name="T108" fmla="+- 0 6303 3900"/>
                              <a:gd name="T109" fmla="*/ T108 w 3595"/>
                              <a:gd name="T110" fmla="+- 0 1577 1570"/>
                              <a:gd name="T111" fmla="*/ 1577 h 2919"/>
                              <a:gd name="T112" fmla="+- 0 6214 3900"/>
                              <a:gd name="T113" fmla="*/ T112 w 3595"/>
                              <a:gd name="T114" fmla="+- 0 1570 1570"/>
                              <a:gd name="T115" fmla="*/ 1570 h 2919"/>
                              <a:gd name="T116" fmla="+- 0 6145 3900"/>
                              <a:gd name="T117" fmla="*/ T116 w 3595"/>
                              <a:gd name="T118" fmla="+- 0 1572 1570"/>
                              <a:gd name="T119" fmla="*/ 1572 h 2919"/>
                              <a:gd name="T120" fmla="+- 0 6055 3900"/>
                              <a:gd name="T121" fmla="*/ T120 w 3595"/>
                              <a:gd name="T122" fmla="+- 0 1576 1570"/>
                              <a:gd name="T123" fmla="*/ 1576 h 2919"/>
                              <a:gd name="T124" fmla="+- 0 5958 3900"/>
                              <a:gd name="T125" fmla="*/ T124 w 3595"/>
                              <a:gd name="T126" fmla="+- 0 1581 1570"/>
                              <a:gd name="T127" fmla="*/ 1581 h 2919"/>
                              <a:gd name="T128" fmla="+- 0 5866 3900"/>
                              <a:gd name="T129" fmla="*/ T128 w 3595"/>
                              <a:gd name="T130" fmla="+- 0 1587 1570"/>
                              <a:gd name="T131" fmla="*/ 1587 h 2919"/>
                              <a:gd name="T132" fmla="+- 0 5791 3900"/>
                              <a:gd name="T133" fmla="*/ T132 w 3595"/>
                              <a:gd name="T134" fmla="+- 0 1592 1570"/>
                              <a:gd name="T135" fmla="*/ 1592 h 2919"/>
                              <a:gd name="T136" fmla="+- 0 5705 3900"/>
                              <a:gd name="T137" fmla="*/ T136 w 3595"/>
                              <a:gd name="T138" fmla="+- 0 1602 1570"/>
                              <a:gd name="T139" fmla="*/ 1602 h 2919"/>
                              <a:gd name="T140" fmla="+- 0 5621 3900"/>
                              <a:gd name="T141" fmla="*/ T140 w 3595"/>
                              <a:gd name="T142" fmla="+- 0 1616 1570"/>
                              <a:gd name="T143" fmla="*/ 1616 h 2919"/>
                              <a:gd name="T144" fmla="+- 0 5590 3900"/>
                              <a:gd name="T145" fmla="*/ T144 w 3595"/>
                              <a:gd name="T146" fmla="+- 0 1622 1570"/>
                              <a:gd name="T147" fmla="*/ 1622 h 2919"/>
                              <a:gd name="T148" fmla="+- 0 5551 3900"/>
                              <a:gd name="T149" fmla="*/ T148 w 3595"/>
                              <a:gd name="T150" fmla="+- 0 1624 1570"/>
                              <a:gd name="T151" fmla="*/ 1624 h 2919"/>
                              <a:gd name="T152" fmla="+- 0 5490 3900"/>
                              <a:gd name="T153" fmla="*/ T152 w 3595"/>
                              <a:gd name="T154" fmla="+- 0 1620 1570"/>
                              <a:gd name="T155" fmla="*/ 1620 h 2919"/>
                              <a:gd name="T156" fmla="+- 0 5421 3900"/>
                              <a:gd name="T157" fmla="*/ T156 w 3595"/>
                              <a:gd name="T158" fmla="+- 0 1612 1570"/>
                              <a:gd name="T159" fmla="*/ 1612 h 2919"/>
                              <a:gd name="T160" fmla="+- 0 5356 3900"/>
                              <a:gd name="T161" fmla="*/ T160 w 3595"/>
                              <a:gd name="T162" fmla="+- 0 1603 1570"/>
                              <a:gd name="T163" fmla="*/ 1603 h 2919"/>
                              <a:gd name="T164" fmla="+- 0 5293 3900"/>
                              <a:gd name="T165" fmla="*/ T164 w 3595"/>
                              <a:gd name="T166" fmla="+- 0 1598 1570"/>
                              <a:gd name="T167" fmla="*/ 1598 h 2919"/>
                              <a:gd name="T168" fmla="+- 0 5207 3900"/>
                              <a:gd name="T169" fmla="*/ T168 w 3595"/>
                              <a:gd name="T170" fmla="+- 0 1598 1570"/>
                              <a:gd name="T171" fmla="*/ 1598 h 2919"/>
                              <a:gd name="T172" fmla="+- 0 5116 3900"/>
                              <a:gd name="T173" fmla="*/ T172 w 3595"/>
                              <a:gd name="T174" fmla="+- 0 1600 1570"/>
                              <a:gd name="T175" fmla="*/ 1600 h 2919"/>
                              <a:gd name="T176" fmla="+- 0 5037 3900"/>
                              <a:gd name="T177" fmla="*/ T176 w 3595"/>
                              <a:gd name="T178" fmla="+- 0 1605 1570"/>
                              <a:gd name="T179" fmla="*/ 1605 h 2919"/>
                              <a:gd name="T180" fmla="+- 0 4939 3900"/>
                              <a:gd name="T181" fmla="*/ T180 w 3595"/>
                              <a:gd name="T182" fmla="+- 0 1614 1570"/>
                              <a:gd name="T183" fmla="*/ 1614 h 2919"/>
                              <a:gd name="T184" fmla="+- 0 4877 3900"/>
                              <a:gd name="T185" fmla="*/ T184 w 3595"/>
                              <a:gd name="T186" fmla="+- 0 1616 1570"/>
                              <a:gd name="T187" fmla="*/ 1616 h 2919"/>
                              <a:gd name="T188" fmla="+- 0 4797 3900"/>
                              <a:gd name="T189" fmla="*/ T188 w 3595"/>
                              <a:gd name="T190" fmla="+- 0 1613 1570"/>
                              <a:gd name="T191" fmla="*/ 1613 h 2919"/>
                              <a:gd name="T192" fmla="+- 0 4700 3900"/>
                              <a:gd name="T193" fmla="*/ T192 w 3595"/>
                              <a:gd name="T194" fmla="+- 0 1603 1570"/>
                              <a:gd name="T195" fmla="*/ 1603 h 2919"/>
                              <a:gd name="T196" fmla="+- 0 4614 3900"/>
                              <a:gd name="T197" fmla="*/ T196 w 3595"/>
                              <a:gd name="T198" fmla="+- 0 1592 1570"/>
                              <a:gd name="T199" fmla="*/ 1592 h 2919"/>
                              <a:gd name="T200" fmla="+- 0 4528 3900"/>
                              <a:gd name="T201" fmla="*/ T200 w 3595"/>
                              <a:gd name="T202" fmla="+- 0 1582 1570"/>
                              <a:gd name="T203" fmla="*/ 1582 h 2919"/>
                              <a:gd name="T204" fmla="+- 0 4444 3900"/>
                              <a:gd name="T205" fmla="*/ T204 w 3595"/>
                              <a:gd name="T206" fmla="+- 0 1578 1570"/>
                              <a:gd name="T207" fmla="*/ 1578 h 2919"/>
                              <a:gd name="T208" fmla="+- 0 4364 3900"/>
                              <a:gd name="T209" fmla="*/ T208 w 3595"/>
                              <a:gd name="T210" fmla="+- 0 1579 1570"/>
                              <a:gd name="T211" fmla="*/ 1579 h 2919"/>
                              <a:gd name="T212" fmla="+- 0 4290 3900"/>
                              <a:gd name="T213" fmla="*/ T212 w 3595"/>
                              <a:gd name="T214" fmla="+- 0 1590 1570"/>
                              <a:gd name="T215" fmla="*/ 1590 h 2919"/>
                              <a:gd name="T216" fmla="+- 0 4201 3900"/>
                              <a:gd name="T217" fmla="*/ T216 w 3595"/>
                              <a:gd name="T218" fmla="+- 0 1605 1570"/>
                              <a:gd name="T219" fmla="*/ 1605 h 2919"/>
                              <a:gd name="T220" fmla="+- 0 4114 3900"/>
                              <a:gd name="T221" fmla="*/ T220 w 3595"/>
                              <a:gd name="T222" fmla="+- 0 1613 1570"/>
                              <a:gd name="T223" fmla="*/ 1613 h 2919"/>
                              <a:gd name="T224" fmla="+- 0 4041 3900"/>
                              <a:gd name="T225" fmla="*/ T224 w 3595"/>
                              <a:gd name="T226" fmla="+- 0 1615 1570"/>
                              <a:gd name="T227" fmla="*/ 1615 h 2919"/>
                              <a:gd name="T228" fmla="+- 0 3991 3900"/>
                              <a:gd name="T229" fmla="*/ T228 w 3595"/>
                              <a:gd name="T230" fmla="+- 0 1616 1570"/>
                              <a:gd name="T231" fmla="*/ 1616 h 2919"/>
                              <a:gd name="T232" fmla="+- 0 3958 3900"/>
                              <a:gd name="T233" fmla="*/ T232 w 3595"/>
                              <a:gd name="T234" fmla="+- 0 1618 1570"/>
                              <a:gd name="T235" fmla="*/ 1618 h 2919"/>
                              <a:gd name="T236" fmla="+- 0 3929 3900"/>
                              <a:gd name="T237" fmla="*/ T236 w 3595"/>
                              <a:gd name="T238" fmla="+- 0 1627 1570"/>
                              <a:gd name="T239" fmla="*/ 1627 h 2919"/>
                              <a:gd name="T240" fmla="+- 0 3908 3900"/>
                              <a:gd name="T241" fmla="*/ T240 w 3595"/>
                              <a:gd name="T242" fmla="+- 0 1649 1570"/>
                              <a:gd name="T243" fmla="*/ 1649 h 2919"/>
                              <a:gd name="T244" fmla="+- 0 3900 3900"/>
                              <a:gd name="T245" fmla="*/ T244 w 3595"/>
                              <a:gd name="T246" fmla="+- 0 1687 1570"/>
                              <a:gd name="T247" fmla="*/ 1687 h 2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95" h="2919">
                                <a:moveTo>
                                  <a:pt x="0" y="117"/>
                                </a:moveTo>
                                <a:lnTo>
                                  <a:pt x="0" y="2919"/>
                                </a:lnTo>
                                <a:lnTo>
                                  <a:pt x="3595" y="2919"/>
                                </a:lnTo>
                                <a:lnTo>
                                  <a:pt x="3595" y="72"/>
                                </a:lnTo>
                                <a:lnTo>
                                  <a:pt x="3592" y="53"/>
                                </a:lnTo>
                                <a:lnTo>
                                  <a:pt x="3571" y="43"/>
                                </a:lnTo>
                                <a:lnTo>
                                  <a:pt x="3515" y="40"/>
                                </a:lnTo>
                                <a:lnTo>
                                  <a:pt x="3406" y="39"/>
                                </a:lnTo>
                                <a:lnTo>
                                  <a:pt x="3339" y="42"/>
                                </a:lnTo>
                                <a:lnTo>
                                  <a:pt x="3300" y="47"/>
                                </a:lnTo>
                                <a:lnTo>
                                  <a:pt x="3272" y="50"/>
                                </a:lnTo>
                                <a:lnTo>
                                  <a:pt x="3237" y="46"/>
                                </a:lnTo>
                                <a:lnTo>
                                  <a:pt x="3194" y="35"/>
                                </a:lnTo>
                                <a:lnTo>
                                  <a:pt x="3134" y="21"/>
                                </a:lnTo>
                                <a:lnTo>
                                  <a:pt x="3059" y="10"/>
                                </a:lnTo>
                                <a:lnTo>
                                  <a:pt x="2970" y="5"/>
                                </a:lnTo>
                                <a:lnTo>
                                  <a:pt x="2867" y="13"/>
                                </a:lnTo>
                                <a:lnTo>
                                  <a:pt x="2789" y="29"/>
                                </a:lnTo>
                                <a:lnTo>
                                  <a:pt x="2752" y="45"/>
                                </a:lnTo>
                                <a:lnTo>
                                  <a:pt x="2734" y="60"/>
                                </a:lnTo>
                                <a:lnTo>
                                  <a:pt x="2711" y="72"/>
                                </a:lnTo>
                                <a:lnTo>
                                  <a:pt x="2677" y="76"/>
                                </a:lnTo>
                                <a:lnTo>
                                  <a:pt x="2646" y="72"/>
                                </a:lnTo>
                                <a:lnTo>
                                  <a:pt x="2619" y="63"/>
                                </a:lnTo>
                                <a:lnTo>
                                  <a:pt x="2600" y="52"/>
                                </a:lnTo>
                                <a:lnTo>
                                  <a:pt x="2563" y="39"/>
                                </a:lnTo>
                                <a:lnTo>
                                  <a:pt x="2491" y="21"/>
                                </a:lnTo>
                                <a:lnTo>
                                  <a:pt x="2403" y="7"/>
                                </a:lnTo>
                                <a:lnTo>
                                  <a:pt x="2314" y="0"/>
                                </a:lnTo>
                                <a:lnTo>
                                  <a:pt x="2245" y="2"/>
                                </a:lnTo>
                                <a:lnTo>
                                  <a:pt x="2155" y="6"/>
                                </a:lnTo>
                                <a:lnTo>
                                  <a:pt x="2058" y="11"/>
                                </a:lnTo>
                                <a:lnTo>
                                  <a:pt x="1966" y="17"/>
                                </a:lnTo>
                                <a:lnTo>
                                  <a:pt x="1891" y="22"/>
                                </a:lnTo>
                                <a:lnTo>
                                  <a:pt x="1805" y="32"/>
                                </a:lnTo>
                                <a:lnTo>
                                  <a:pt x="1721" y="46"/>
                                </a:lnTo>
                                <a:lnTo>
                                  <a:pt x="1690" y="52"/>
                                </a:lnTo>
                                <a:lnTo>
                                  <a:pt x="1651" y="54"/>
                                </a:lnTo>
                                <a:lnTo>
                                  <a:pt x="1590" y="50"/>
                                </a:lnTo>
                                <a:lnTo>
                                  <a:pt x="1521" y="42"/>
                                </a:lnTo>
                                <a:lnTo>
                                  <a:pt x="1456" y="33"/>
                                </a:lnTo>
                                <a:lnTo>
                                  <a:pt x="1393" y="28"/>
                                </a:lnTo>
                                <a:lnTo>
                                  <a:pt x="1307" y="28"/>
                                </a:lnTo>
                                <a:lnTo>
                                  <a:pt x="1216" y="30"/>
                                </a:lnTo>
                                <a:lnTo>
                                  <a:pt x="1137" y="35"/>
                                </a:lnTo>
                                <a:lnTo>
                                  <a:pt x="1039" y="44"/>
                                </a:lnTo>
                                <a:lnTo>
                                  <a:pt x="977" y="46"/>
                                </a:lnTo>
                                <a:lnTo>
                                  <a:pt x="897" y="43"/>
                                </a:lnTo>
                                <a:lnTo>
                                  <a:pt x="800" y="33"/>
                                </a:lnTo>
                                <a:lnTo>
                                  <a:pt x="714" y="22"/>
                                </a:lnTo>
                                <a:lnTo>
                                  <a:pt x="628" y="12"/>
                                </a:lnTo>
                                <a:lnTo>
                                  <a:pt x="544" y="8"/>
                                </a:lnTo>
                                <a:lnTo>
                                  <a:pt x="464" y="9"/>
                                </a:lnTo>
                                <a:lnTo>
                                  <a:pt x="390" y="20"/>
                                </a:lnTo>
                                <a:lnTo>
                                  <a:pt x="301" y="35"/>
                                </a:lnTo>
                                <a:lnTo>
                                  <a:pt x="214" y="43"/>
                                </a:lnTo>
                                <a:lnTo>
                                  <a:pt x="141" y="45"/>
                                </a:lnTo>
                                <a:lnTo>
                                  <a:pt x="91" y="46"/>
                                </a:lnTo>
                                <a:lnTo>
                                  <a:pt x="58" y="48"/>
                                </a:lnTo>
                                <a:lnTo>
                                  <a:pt x="29" y="57"/>
                                </a:lnTo>
                                <a:lnTo>
                                  <a:pt x="8" y="79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A19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1138"/>
                            <a:ext cx="4017" cy="3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152"/>
                            <a:ext cx="2564" cy="3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90"/>
                            <a:ext cx="5760" cy="4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212"/>
                            <a:ext cx="4119" cy="4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A26593" id="Group 4" o:spid="_x0000_s1026" style="width:307.55pt;height:249.5pt;mso-position-horizontal-relative:char;mso-position-vertical-relative:line" coordorigin="2429,152" coordsize="6151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">
                <v:shape id="Freeform 6" o:spid="_x0000_s1027" style="position:absolute;left:3900;top:1570;width:3595;height:2919;visibility:visible;mso-wrap-style:square;v-text-anchor:top" coordsize="3595,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" path="m2314,r-69,2l2155,6r-97,5l1966,17r-75,5l1805,32r-84,14l1690,52r-39,2l1590,50r-69,-8l1456,33r-63,-5l1307,28r-91,2l1137,35r-98,9l977,46,897,43,800,33,714,22,628,12,544,8,464,9,390,20,301,35r-87,8l141,45,91,46,58,48,29,57,8,79,,117,,2919r3595,l3595,72r-3,-19l3571,43r-56,-3l3406,39r-67,3l3300,47r-28,3l3237,46,3194,35,3134,21,3059,10,2970,5r-103,8l2789,29r-37,16l2734,60r-23,12l2677,76r-31,-4l2619,63,2600,52,2563,39,2491,21,2403,7,2314,xe" fillcolor="#fde7ec" stroked="f">
                  <v:path arrowok="t" o:connecttype="custom" o:connectlocs="2314,1570;2245,1572;2155,1576;2058,1581;1966,1587;1891,1592;1805,1602;1721,1616;1690,1622;1651,1624;1590,1620;1521,1612;1456,1603;1393,1598;1307,1598;1216,1600;1137,1605;1039,1614;977,1616;897,1613;800,1603;714,1592;628,1582;544,1578;464,1579;390,1590;301,1605;214,1613;141,1615;91,1616;58,1618;29,1627;8,1649;0,1687;0,4489;3595,4489;3595,1642;3592,1623;3571,1613;3515,1610;3406,1609;3339,1612;3300,1617;3272,1620;3237,1616;3194,1605;3134,1591;3059,1580;2970,1575;2867,1583;2789,1599;2752,1615;2734,1630;2711,1642;2677,1646;2646,1642;2619,1633;2600,1622;2563,1609;2491,1591;2403,1577;2314,1570" o:connectangles="0,0,0,0,0,0,0,0,0,0,0,0,0,0,0,0,0,0,0,0,0,0,0,0,0,0,0,0,0,0,0,0,0,0,0,0,0,0,0,0,0,0,0,0,0,0,0,0,0,0,0,0,0,0,0,0,0,0,0,0,0,0"/>
                </v:shape>
                <v:shape id="Freeform 7" o:spid="_x0000_s1028" style="position:absolute;left:3900;top:1570;width:3595;height:2919;visibility:visible;mso-wrap-style:square;v-text-anchor:top" coordsize="3595,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" path="m,117l,2919r3595,l3595,72r-3,-19l3571,43r-56,-3l3406,39r-67,3l3300,47r-28,3l3237,46,3194,35,3134,21,3059,10,2970,5r-103,8l2789,29r-37,16l2734,60r-23,12l2677,76r-31,-4l2619,63,2600,52,2563,39,2491,21,2403,7,2314,r-69,2l2155,6r-97,5l1966,17r-75,5l1805,32r-84,14l1690,52r-39,2l1590,50r-69,-8l1456,33r-63,-5l1307,28r-91,2l1137,35r-98,9l977,46,897,43,800,33,714,22,628,12,544,8,464,9,390,20,301,35r-87,8l141,45,91,46,58,48,29,57,8,79,,117xe" filled="f" strokecolor="#fde7ec" strokeweight=".1323mm">
                  <v:path arrowok="t" o:connecttype="custom" o:connectlocs="0,1687;0,4489;3595,4489;3595,1642;3592,1623;3571,1613;3515,1610;3406,1609;3339,1612;3300,1617;3272,1620;3237,1616;3194,1605;3134,1591;3059,1580;2970,1575;2867,1583;2789,1599;2752,1615;2734,1630;2711,1642;2677,1646;2646,1642;2619,1633;2600,1622;2563,1609;2491,1591;2403,1577;2314,1570;2245,1572;2155,1576;2058,1581;1966,1587;1891,1592;1805,1602;1721,1616;1690,1622;1651,1624;1590,1620;1521,1612;1456,1603;1393,1598;1307,1598;1216,1600;1137,1605;1039,1614;977,1616;897,1613;800,1603;714,1592;628,1582;544,1578;464,1579;390,1590;301,1605;214,1613;141,1615;91,1616;58,1618;29,1627;8,1649;0,1687" o:connectangles="0,0,0,0,0,0,0,0,0,0,0,0,0,0,0,0,0,0,0,0,0,0,0,0,0,0,0,0,0,0,0,0,0,0,0,0,0,0,0,0,0,0,0,0,0,0,0,0,0,0,0,0,0,0,0,0,0,0,0,0,0,0"/>
                </v:shape>
                <v:shape id="Freeform 8" o:spid="_x0000_s1029" style="position:absolute;left:3509;top:1232;width:413;height:3257;visibility:visible;mso-wrap-style:square;v-text-anchor:top" coordsize="413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" path="m,l,2802r390,455l390,455r19,-42l413,387,401,366,372,338,339,310,315,287,293,261,239,178,212,145,183,119,151,98,108,72,59,39,,xe" fillcolor="#fde7ec" stroked="f">
                  <v:path arrowok="t" o:connecttype="custom" o:connectlocs="0,1232;0,4034;390,4489;390,1687;409,1645;413,1619;401,1598;372,1570;339,1542;315,1519;293,1493;239,1410;212,1377;183,1351;151,1330;108,1304;59,1271;0,1232" o:connectangles="0,0,0,0,0,0,0,0,0,0,0,0,0,0,0,0,0,0"/>
                </v:shape>
                <v:shape id="Freeform 9" o:spid="_x0000_s1030" style="position:absolute;left:3509;top:1232;width:413;height:3257;visibility:visible;mso-wrap-style:square;v-text-anchor:top" coordsize="413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" path="m,l,2802r390,455l390,455r19,-42l413,387,401,366,372,338,339,310,315,287,293,261,268,221,239,178,212,145,183,119,151,98,108,72,59,39,18,12,,xe" filled="f" strokecolor="#fde7ec" strokeweight=".1323mm">
                  <v:path arrowok="t" o:connecttype="custom" o:connectlocs="0,1232;0,4034;390,4489;390,1687;409,1645;413,1619;401,1598;372,1570;339,1542;315,1519;293,1493;268,1453;239,1410;212,1377;183,1351;151,1330;108,1304;59,1271;18,1244;0,1232" o:connectangles="0,0,0,0,0,0,0,0,0,0,0,0,0,0,0,0,0,0,0,0"/>
                </v:shape>
                <v:shape id="Freeform 10" o:spid="_x0000_s1031" style="position:absolute;left:3900;top:3563;width:3595;height:926;visibility:visible;mso-wrap-style:square;v-text-anchor:top" coordsize="3595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" path="m1924,r-64,18l1819,78r-20,80l1792,204r-18,37l1736,256r-16,4l1704,271r-12,18l1687,315r-49,l1624,307r-26,-17l1590,286r-56,-20l1487,253r-47,-4l1385,256r-37,11l1318,280r-28,15l1258,315r-29,l1188,255r-97,-29l1044,229r-49,-2l979,215,958,197,930,176,892,159,838,147r-44,4l693,178r-12,11l673,204r-8,17l654,237r-40,15l573,255r-37,-6l507,237,442,204,387,188r-54,-9l273,169,247,112,221,81,190,64,147,52r-8,2l121,60r-20,4l88,61,65,79,43,119,22,162,,186,,926r3595,l3595,204r-5,-3l3525,215r-24,32l3484,252r-20,-9l3440,229r-27,-12l3395,209r-11,-19l3372,168r-18,-19l3307,129r-50,-4l3206,135r-65,46l3120,256r-4,12l3104,273r-13,3l3081,276r-27,-9l3028,259r-26,-5l2974,256r,-19l2964,237r-9,-10l2938,224r-36,6l2886,227r-19,-20l2861,180r-4,-30l2847,120,2807,81,2760,68r-42,5l2691,86r-18,39l2665,235r-18,51l2594,334r-54,34l2471,394r-66,7l2337,396r-75,-13l2233,392r-28,17l2179,420r-24,-8l2142,389r-13,-25l2115,338r-18,-23l2079,267,2055,163r-17,-48l2032,99,2021,63r-7,-16l1990,20,1958,5,1924,xe" fillcolor="#ffefc5" stroked="f">
                  <v:path arrowok="t" o:connecttype="custom" o:connectlocs="1860,3581;1799,3721;1774,3804;1720,3823;1692,3852;1638,3878;1598,3853;1534,3829;1440,3812;1348,3830;1290,3858;1229,3878;1091,3789;995,3790;958,3760;892,3722;794,3714;681,3752;665,3784;614,3815;536,3812;442,3767;333,3742;247,3675;190,3627;139,3617;101,3627;65,3642;22,3725;0,4489;3595,3767;3525,3778;3484,3815;3440,3792;3395,3772;3372,3731;3307,3692;3206,3698;3120,3819;3104,3836;3081,3839;3028,3822;2974,3819;2964,3800;2938,3787;2886,3790;2861,3743;2847,3683;2760,3631;2691,3649;2665,3798;2594,3897;2471,3957;2337,3959;2233,3955;2179,3983;2142,3952;2115,3901;2079,3830;2038,3678;2021,3626;1990,3583;1924,3563" o:connectangles="0,0,0,0,0,0,0,0,0,0,0,0,0,0,0,0,0,0,0,0,0,0,0,0,0,0,0,0,0,0,0,0,0,0,0,0,0,0,0,0,0,0,0,0,0,0,0,0,0,0,0,0,0,0,0,0,0,0,0,0,0,0,0"/>
                </v:shape>
                <v:shape id="Freeform 11" o:spid="_x0000_s1032" style="position:absolute;left:3900;top:3563;width:3595;height:926;visibility:visible;mso-wrap-style:square;v-text-anchor:top" coordsize="3595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" path="m88,61r13,3l121,60r18,-6l147,52r43,12l221,81r26,31l273,169r60,10l387,188r55,16l507,237r29,12l573,255r41,-3l654,237r11,-16l673,204r8,-15l693,178r56,-15l794,151r98,8l958,197r21,18l995,227r49,2l1091,226r45,2l1199,268r30,47l1258,315r60,-35l1385,256r55,-7l1487,253r47,13l1590,286r8,4l1610,298r14,9l1638,315r49,l1692,289r12,-18l1720,260r16,-4l1774,241r18,-37l1799,158r5,-43l1819,78r18,-34l1860,18,1892,3,1924,r34,5l2014,47r18,52l2038,115r17,48l2067,215r12,52l2097,315r18,23l2129,364r13,25l2155,412r24,8l2205,409r28,-17l2262,383r75,13l2405,401r66,-7l2540,368r54,-34l2647,286r22,-108l2673,125r18,-39l2718,73r42,-5l2807,81r40,39l2857,150r4,30l2867,207r19,20l2902,230r18,-3l2938,224r17,3l2964,237r10,l2974,256r28,-2l3028,259r26,8l3081,276r10,l3104,273r12,-5l3120,256r2,-27l3129,204r12,-23l3159,159r47,-24l3257,125r50,4l3354,149r18,19l3384,190r11,19l3413,217r27,12l3464,243r20,9l3501,247r8,-14l3525,215r59,-16l3595,204r,722l,926,,186,22,162,43,119,65,79,88,61xe" filled="f" strokecolor="#ffefc5" strokeweight=".1323mm">
                  <v:path arrowok="t" o:connecttype="custom" o:connectlocs="121,3623;190,3627;273,3732;442,3767;573,3818;665,3784;693,3741;892,3722;995,3790;1136,3791;1258,3878;1440,3812;1590,3849;1624,3870;1692,3852;1736,3819;1799,3721;1837,3607;1924,3563;2032,3662;2067,3778;2115,3901;2155,3975;2233,3955;2405,3964;2594,3897;2673,3688;2760,3631;2857,3713;2886,3790;2938,3787;2974,3800;3028,3822;3091,3839;3120,3819;3141,3744;3257,3688;3372,3731;3413,3780;3484,3815;3525,3778;3595,4489;22,3725;88,3624" o:connectangles="0,0,0,0,0,0,0,0,0,0,0,0,0,0,0,0,0,0,0,0,0,0,0,0,0,0,0,0,0,0,0,0,0,0,0,0,0,0,0,0,0,0,0,0"/>
                </v:shape>
                <v:shape id="Freeform 12" o:spid="_x0000_s1033" style="position:absolute;left:3509;top:3340;width:390;height:1149;visibility:visible;mso-wrap-style:square;v-text-anchor:top" coordsize="390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" path="m,l,693r390,455l390,408r-6,3l378,408,315,337,245,293r1,-20l237,255,222,240,206,225r,-10l210,199r-4,-13l184,154,159,139r-25,-1l109,147r2,-36l115,76,113,45,99,20,81,12r-22,l34,13,11,10,7,7,3,4,,xe" fillcolor="#ffefc5" stroked="f">
                  <v:path arrowok="t" o:connecttype="custom" o:connectlocs="0,3341;0,4034;390,4489;390,3749;384,3752;378,3749;315,3678;245,3634;246,3614;237,3596;222,3581;206,3566;206,3556;210,3540;206,3527;184,3495;159,3480;134,3479;109,3488;111,3452;115,3417;113,3386;99,3361;81,3353;59,3353;34,3354;11,3351;7,3348;3,3345;0,3341" o:connectangles="0,0,0,0,0,0,0,0,0,0,0,0,0,0,0,0,0,0,0,0,0,0,0,0,0,0,0,0,0,0"/>
                </v:shape>
                <v:shape id="Freeform 13" o:spid="_x0000_s1034" style="position:absolute;left:3509;top:3340;width:390;height:1149;visibility:visible;mso-wrap-style:square;v-text-anchor:top" coordsize="390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" path="m11,10r23,3l59,12r22,l99,20r14,25l115,76r-4,35l109,147r25,-9l159,139r25,15l206,186r4,13l206,215r,10l222,240r15,15l246,273r-1,20l275,304r40,33l351,376r21,24l378,408r6,3l390,408r,740l,693,,,3,4,7,7r4,3xe" filled="f" strokecolor="#ffefc5" strokeweight=".1323mm">
                  <v:path arrowok="t" o:connecttype="custom" o:connectlocs="11,3351;34,3354;59,3353;81,3353;99,3361;113,3386;115,3417;111,3452;109,3488;134,3479;159,3480;184,3495;206,3527;210,3540;206,3556;206,3566;222,3581;237,3596;246,3614;245,3634;275,3645;315,3678;351,3717;372,3741;378,3749;384,3752;390,3749;390,4489;0,4034;0,3341;3,3345;7,3348;11,3351" o:connectangles="0,0,0,0,0,0,0,0,0,0,0,0,0,0,0,0,0,0,0,0,0,0,0,0,0,0,0,0,0,0,0,0,0"/>
                </v:shape>
                <v:shape id="Freeform 14" o:spid="_x0000_s1035" style="position:absolute;left:3520;top:3374;width:3959;height:648;visibility:visible;mso-wrap-style:square;v-text-anchor:top" coordsize="395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" path="m3959,411r-31,1l3905,423r-16,15l3881,450r-16,8l3846,454r-22,-9l3798,436r-20,-9l3761,406r-17,-24l3725,362r-44,-22l3637,333r-44,7l3529,388r-25,65l3500,484r-5,9l3482,494r-15,-3l3456,489r-25,-8l3410,475r-21,-4l3364,475r-6,-13l3345,454r-14,-7l3320,440r-16,-2l3286,440r-18,3l3252,440r-20,-19l3224,396r-5,-29l3208,338r-37,-40l3130,284r-35,3l3071,299r-18,42l3049,399r-4,62l3027,514r-53,48l2920,596r-69,26l2785,629r-68,-5l2642,611r-29,9l2585,637r-26,11l2535,640r-13,-23l2509,592r-14,-26l2477,543r-18,-48l2447,443r-12,-52l2418,343r-6,-16l2406,309r-5,-18l2351,221r-55,-15l2263,217r-48,44l2195,341r-4,54l2177,441r-37,19l2119,464r-28,13l2067,497r-10,26l2045,523r-10,-2l2026,519r-13,-1l1999,512r-14,-6l1973,502r-8,-3l1911,479r-44,-13l1823,462r-53,8l1734,481r-26,14l1684,513r-31,20l1623,533r-19,-29l1584,481r-17,-16l1555,455r-42,-18l1471,434r-43,3l1380,436r-16,-12l1343,408r-28,-19l1277,372r-49,-14l1193,357r-34,7l1107,377r-17,12l1073,408r-18,20l1038,445r-37,18l965,471r-32,-1l907,460,837,426,773,408,711,397,647,385,626,350,608,314,583,283,543,262r-35,15l489,283r-10,l473,278r-27,27l421,361r-25,47l369,408,352,386,322,351,287,315,252,289r-20,-6l219,267,208,248,195,231r-2,-10l190,210r-4,-12l184,189,172,155,150,135r-27,-7l98,133,85,99r,-34l84,34,72,8,55,,36,2,17,9,,16e" filled="f" strokecolor="#fbca96" strokeweight="3pt">
                  <v:path arrowok="t" o:connecttype="custom" o:connectlocs="3905,3797;3865,3832;3798,3810;3744,3756;3637,3707;3504,3827;3482,3868;3431,3855;3364,3849;3331,3821;3286,3814;3232,3795;3208,3712;3095,3661;3049,3773;2974,3936;2785,4003;2613,3994;2535,4014;2495,3940;2447,3817;2412,3701;2351,3595;2215,3635;2177,3815;2091,3851;2045,3897;2013,3892;1973,3876;1867,3840;1734,3855;1653,3907;1584,3855;1513,3811;1380,3810;1315,3763;1193,3731;1090,3763;1038,3819;933,3844;773,3782;626,3724;543,3636;479,3657;421,3735;352,3760;252,3663;208,3622;190,3584;172,3529;98,3507;84,3408;36,3376" o:connectangles="0,0,0,0,0,0,0,0,0,0,0,0,0,0,0,0,0,0,0,0,0,0,0,0,0,0,0,0,0,0,0,0,0,0,0,0,0,0,0,0,0,0,0,0,0,0,0,0,0,0,0,0,0"/>
                </v:shape>
                <v:shape id="Freeform 15" o:spid="_x0000_s1036" style="position:absolute;left:3900;top:1570;width:3595;height:2919;visibility:visible;mso-wrap-style:square;v-text-anchor:top" coordsize="3595,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" path="m,117l,2919r3595,l3595,72r-3,-19l3571,43r-56,-3l3406,39r-67,3l3300,47r-28,3l3237,46,3194,35,3134,21,3059,10,2970,5r-103,8l2789,29r-37,16l2734,60r-23,12l2677,76r-31,-4l2619,63,2600,52,2563,39,2491,21,2403,7,2314,r-69,2l2155,6r-97,5l1966,17r-75,5l1805,32r-84,14l1690,52r-39,2l1590,50r-69,-8l1456,33r-63,-5l1307,28r-91,2l1137,35r-98,9l977,46,897,43,800,33,714,22,628,12,544,8,464,9,390,20,301,35r-87,8l141,45,91,46,58,48,29,57,8,79,,117xe" filled="f" strokecolor="#1a1918">
                  <v:path arrowok="t" o:connecttype="custom" o:connectlocs="0,1687;0,4489;3595,4489;3595,1642;3592,1623;3571,1613;3515,1610;3406,1609;3339,1612;3300,1617;3272,1620;3237,1616;3194,1605;3134,1591;3059,1580;2970,1575;2867,1583;2789,1599;2752,1615;2734,1630;2711,1642;2677,1646;2646,1642;2619,1633;2600,1622;2563,1609;2491,1591;2403,1577;2314,1570;2245,1572;2155,1576;2058,1581;1966,1587;1891,1592;1805,1602;1721,1616;1690,1622;1651,1624;1590,1620;1521,1612;1456,1603;1393,1598;1307,1598;1216,1600;1137,1605;1039,1614;977,1616;897,1613;800,1603;714,1592;628,1582;544,1578;464,1579;390,1590;301,1605;214,1613;141,1615;91,1616;58,1618;29,1627;8,1649;0,1687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7" type="#_x0000_t75" style="position:absolute;left:3493;top:1138;width:4017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">
                  <v:imagedata r:id="rId13" o:title=""/>
                </v:shape>
                <v:shape id="Picture 17" o:spid="_x0000_s1038" type="#_x0000_t75" style="position:absolute;left:2429;top:152;width:2564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">
                  <v:imagedata r:id="rId14" o:title=""/>
                </v:shape>
                <v:shape id="Picture 18" o:spid="_x0000_s1039" type="#_x0000_t75" style="position:absolute;left:2820;top:490;width:5760;height:4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">
                  <v:imagedata r:id="rId15" o:title=""/>
                </v:shape>
                <v:shape id="Picture 19" o:spid="_x0000_s1040" type="#_x0000_t75" style="position:absolute;left:3498;top:212;width:4119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5913AB09" w14:textId="7B4FF8A9" w:rsidR="00D904D6" w:rsidRPr="00383E2A" w:rsidRDefault="00D904D6" w:rsidP="00D904D6">
      <w:pPr>
        <w:pStyle w:val="i-numberedlist1"/>
      </w:pPr>
      <w:r w:rsidRPr="00CE5F2C">
        <w:rPr>
          <w:b/>
          <w:bCs/>
        </w:rPr>
        <w:t>9</w:t>
      </w:r>
      <w:r>
        <w:t xml:space="preserve"> </w:t>
      </w:r>
      <w:r>
        <w:tab/>
      </w:r>
      <w:r w:rsidRPr="00383E2A">
        <w:t>Describe how, in hot conditions, the body can decrease heat production.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45DD5B96" w14:textId="77777777" w:rsidTr="00082BEE">
        <w:tc>
          <w:tcPr>
            <w:tcW w:w="9177" w:type="dxa"/>
          </w:tcPr>
          <w:p w14:paraId="006BE283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5EDBCE1D" w14:textId="77777777" w:rsidTr="00082BEE">
        <w:tc>
          <w:tcPr>
            <w:tcW w:w="9177" w:type="dxa"/>
          </w:tcPr>
          <w:p w14:paraId="580F5279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71265FE8" w14:textId="77777777" w:rsidTr="00082BEE">
        <w:tc>
          <w:tcPr>
            <w:tcW w:w="9177" w:type="dxa"/>
          </w:tcPr>
          <w:p w14:paraId="317F066D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1D934048" w14:textId="77777777" w:rsidTr="00082BEE">
        <w:tc>
          <w:tcPr>
            <w:tcW w:w="9177" w:type="dxa"/>
          </w:tcPr>
          <w:p w14:paraId="683A3F17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1F40D435" w14:textId="77777777" w:rsidTr="00082BEE">
        <w:tc>
          <w:tcPr>
            <w:tcW w:w="9177" w:type="dxa"/>
          </w:tcPr>
          <w:p w14:paraId="3515C55A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6E2B6921" w14:textId="48E459A5" w:rsidR="00D904D6" w:rsidRPr="00383E2A" w:rsidRDefault="00D904D6" w:rsidP="00D904D6">
      <w:pPr>
        <w:pStyle w:val="i-numberedlist1"/>
      </w:pPr>
      <w:r w:rsidRPr="00CE5F2C">
        <w:rPr>
          <w:b/>
          <w:bCs/>
        </w:rPr>
        <w:t>10</w:t>
      </w:r>
      <w:r>
        <w:t xml:space="preserve"> </w:t>
      </w:r>
      <w:r>
        <w:tab/>
      </w:r>
      <w:r w:rsidRPr="00383E2A">
        <w:t>Describe how, in hot conditions, the body can increase heat loss.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21006759" w14:textId="77777777" w:rsidTr="00082BEE">
        <w:tc>
          <w:tcPr>
            <w:tcW w:w="9177" w:type="dxa"/>
          </w:tcPr>
          <w:p w14:paraId="1656F4F7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08C4CC6" w14:textId="77777777" w:rsidTr="00082BEE">
        <w:tc>
          <w:tcPr>
            <w:tcW w:w="9177" w:type="dxa"/>
          </w:tcPr>
          <w:p w14:paraId="27897CFA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13961BE" w14:textId="77777777" w:rsidTr="00082BEE">
        <w:tc>
          <w:tcPr>
            <w:tcW w:w="9177" w:type="dxa"/>
          </w:tcPr>
          <w:p w14:paraId="016A2C7D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30A1A4E9" w14:textId="77777777" w:rsidTr="00082BEE">
        <w:tc>
          <w:tcPr>
            <w:tcW w:w="9177" w:type="dxa"/>
          </w:tcPr>
          <w:p w14:paraId="7167A7EA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6F848D46" w14:textId="77777777" w:rsidTr="00082BEE">
        <w:tc>
          <w:tcPr>
            <w:tcW w:w="9177" w:type="dxa"/>
          </w:tcPr>
          <w:p w14:paraId="44403D82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0A645E3C" w14:textId="77777777" w:rsidR="00D904D6" w:rsidRDefault="00D904D6" w:rsidP="00D904D6">
      <w:pPr>
        <w:pStyle w:val="i-numberedlist1"/>
        <w:rPr>
          <w:b/>
          <w:bCs/>
        </w:rPr>
      </w:pPr>
    </w:p>
    <w:p w14:paraId="0CD47CBA" w14:textId="77777777" w:rsidR="00D904D6" w:rsidRDefault="00D904D6">
      <w:pPr>
        <w:widowControl/>
        <w:rPr>
          <w:rFonts w:ascii="Times New Roman" w:eastAsia="Times New Roman" w:hAnsi="Times New Roman" w:cs="Times New Roman"/>
          <w:b/>
          <w:bCs/>
          <w:sz w:val="24"/>
          <w:lang w:val="en-AU"/>
        </w:rPr>
      </w:pPr>
      <w:r>
        <w:rPr>
          <w:b/>
          <w:bCs/>
        </w:rPr>
        <w:br w:type="page"/>
      </w:r>
    </w:p>
    <w:p w14:paraId="08DF8BE5" w14:textId="477FCC7C" w:rsidR="00D904D6" w:rsidRPr="00383E2A" w:rsidRDefault="00D904D6" w:rsidP="00D904D6">
      <w:pPr>
        <w:pStyle w:val="i-numberedlist1"/>
      </w:pPr>
      <w:r w:rsidRPr="00CE5F2C">
        <w:rPr>
          <w:b/>
          <w:bCs/>
        </w:rPr>
        <w:lastRenderedPageBreak/>
        <w:t>11</w:t>
      </w:r>
      <w:r>
        <w:t xml:space="preserve"> </w:t>
      </w:r>
      <w:r>
        <w:tab/>
      </w:r>
      <w:r w:rsidRPr="00383E2A">
        <w:t>Draw a steady state control system to demonstrate the mechanisms involved in thermoregulation when the environmental temperature rises.</w:t>
      </w:r>
    </w:p>
    <w:p w14:paraId="03068698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2C6623C0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65764EDF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06BCB4DB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1072E1FF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22549C1A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22F54838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36E05DB7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5878195C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1271BD22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30718B9B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0F059360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63F38A16" w14:textId="77777777" w:rsidR="00D904D6" w:rsidRPr="00383E2A" w:rsidRDefault="00D904D6" w:rsidP="00D904D6">
      <w:pPr>
        <w:rPr>
          <w:rFonts w:ascii="Times New Roman" w:hAnsi="Times New Roman" w:cs="Times New Roman"/>
        </w:rPr>
      </w:pPr>
    </w:p>
    <w:p w14:paraId="11056163" w14:textId="77777777" w:rsidR="00D904D6" w:rsidRDefault="00D904D6" w:rsidP="00D904D6">
      <w:pPr>
        <w:rPr>
          <w:rFonts w:ascii="Times New Roman" w:hAnsi="Times New Roman" w:cs="Times New Roman"/>
          <w:b/>
          <w:bCs/>
        </w:rPr>
      </w:pPr>
    </w:p>
    <w:p w14:paraId="1675BBF4" w14:textId="7A3FC249" w:rsidR="00D904D6" w:rsidRPr="00383E2A" w:rsidRDefault="00D904D6" w:rsidP="00D904D6">
      <w:pPr>
        <w:pStyle w:val="i-numberedlist1"/>
      </w:pPr>
      <w:r w:rsidRPr="00CE5F2C">
        <w:rPr>
          <w:b/>
          <w:bCs/>
        </w:rPr>
        <w:t>12</w:t>
      </w:r>
      <w:r w:rsidRPr="00383E2A">
        <w:rPr>
          <w:b/>
          <w:bCs/>
        </w:rPr>
        <w:t xml:space="preserve"> </w:t>
      </w:r>
      <w:r>
        <w:rPr>
          <w:b/>
          <w:bCs/>
        </w:rPr>
        <w:tab/>
      </w:r>
      <w:r w:rsidRPr="00383E2A">
        <w:t>What is the difference between hyperthermia and hypothermia? Why are both of these conditions dangerous?</w:t>
      </w: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77"/>
      </w:tblGrid>
      <w:tr w:rsidR="00D904D6" w14:paraId="77A002C4" w14:textId="77777777" w:rsidTr="00082BEE">
        <w:tc>
          <w:tcPr>
            <w:tcW w:w="9177" w:type="dxa"/>
          </w:tcPr>
          <w:p w14:paraId="4EC1B094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4EDC065B" w14:textId="77777777" w:rsidTr="00082BEE">
        <w:tc>
          <w:tcPr>
            <w:tcW w:w="9177" w:type="dxa"/>
          </w:tcPr>
          <w:p w14:paraId="509713B6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3950951D" w14:textId="77777777" w:rsidTr="00082BEE">
        <w:tc>
          <w:tcPr>
            <w:tcW w:w="9177" w:type="dxa"/>
          </w:tcPr>
          <w:p w14:paraId="69ECB7B5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4DBD4C4" w14:textId="77777777" w:rsidTr="00082BEE">
        <w:tc>
          <w:tcPr>
            <w:tcW w:w="9177" w:type="dxa"/>
          </w:tcPr>
          <w:p w14:paraId="637544C3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  <w:tr w:rsidR="00D904D6" w14:paraId="2599C4F0" w14:textId="77777777" w:rsidTr="00082BEE">
        <w:tc>
          <w:tcPr>
            <w:tcW w:w="9177" w:type="dxa"/>
          </w:tcPr>
          <w:p w14:paraId="207E3A92" w14:textId="77777777" w:rsidR="00D904D6" w:rsidRDefault="00D904D6" w:rsidP="00082BEE">
            <w:pPr>
              <w:pStyle w:val="i-numberedlist2"/>
              <w:ind w:left="0" w:firstLine="0"/>
            </w:pPr>
          </w:p>
        </w:tc>
      </w:tr>
    </w:tbl>
    <w:p w14:paraId="522B854A" w14:textId="77777777" w:rsidR="00AC4744" w:rsidRPr="005965AF" w:rsidRDefault="00AC4744" w:rsidP="00BB2CF0">
      <w:pPr>
        <w:pStyle w:val="i-numberedlist1"/>
        <w:rPr>
          <w:lang w:val="en-US"/>
        </w:rPr>
      </w:pPr>
    </w:p>
    <w:bookmarkEnd w:id="0"/>
    <w:sectPr w:rsidR="00AC4744" w:rsidRPr="005965AF" w:rsidSect="00CF0FC3">
      <w:headerReference w:type="default" r:id="rId17"/>
      <w:footerReference w:type="default" r:id="rId18"/>
      <w:pgSz w:w="11900" w:h="16840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43229" w14:textId="77777777" w:rsidR="00C730B2" w:rsidRDefault="00C730B2">
      <w:r>
        <w:separator/>
      </w:r>
    </w:p>
  </w:endnote>
  <w:endnote w:type="continuationSeparator" w:id="0">
    <w:p w14:paraId="4EC984E1" w14:textId="77777777" w:rsidR="00C730B2" w:rsidRDefault="00C7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AvantGardeStd-Bk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ArialUnicodeMS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elior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lio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CenturySchlbk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zeitS-BookHeavy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C446A" w14:textId="53DCD5F1" w:rsidR="00062882" w:rsidRPr="004F754C" w:rsidRDefault="004F754C" w:rsidP="004F754C">
    <w:pPr>
      <w:pStyle w:val="i-footertext"/>
    </w:pPr>
    <w:r>
      <w:t xml:space="preserve">© </w:t>
    </w:r>
    <w:r w:rsidRPr="00817B1F">
      <w:t>Cengage Learning Australia Pty Ltd</w:t>
    </w:r>
    <w:r>
      <w:t xml:space="preserve"> 2020</w:t>
    </w:r>
    <w:r>
      <w:tab/>
    </w:r>
    <w:hyperlink r:id="rId1" w:history="1">
      <w:r w:rsidRPr="00341E34">
        <w:t>www.nelsonnet.com.au</w:t>
      </w:r>
    </w:hyperlink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13070">
      <w:rPr>
        <w:noProof/>
      </w:rPr>
      <w:t>2</w:t>
    </w:r>
    <w:r>
      <w:rPr>
        <w:noProof/>
      </w:rPr>
      <w:fldChar w:fldCharType="end"/>
    </w:r>
    <w:r>
      <w:t xml:space="preserve"> of </w:t>
    </w:r>
    <w:fldSimple w:instr=" NUMPAGES  ">
      <w:r w:rsidR="00A13070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98606" w14:textId="77777777" w:rsidR="00C730B2" w:rsidRDefault="00C730B2">
      <w:r>
        <w:separator/>
      </w:r>
    </w:p>
  </w:footnote>
  <w:footnote w:type="continuationSeparator" w:id="0">
    <w:p w14:paraId="612400B5" w14:textId="77777777" w:rsidR="00C730B2" w:rsidRDefault="00C73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F06D1" w14:textId="77777777" w:rsidR="003948E1" w:rsidRDefault="00B66D33" w:rsidP="003948E1">
    <w:pPr>
      <w:pStyle w:val="Header"/>
      <w:spacing w:after="240"/>
    </w:pPr>
    <w:r>
      <w:rPr>
        <w:noProof/>
        <w:lang w:val="en-AU" w:eastAsia="en-AU"/>
      </w:rPr>
      <w:drawing>
        <wp:inline distT="0" distB="0" distL="0" distR="0" wp14:anchorId="1CDEC240" wp14:editId="28CEE1E0">
          <wp:extent cx="990600" cy="495300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N20_Full_cmyk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F55"/>
    <w:multiLevelType w:val="hybridMultilevel"/>
    <w:tmpl w:val="F314D5B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6834D5"/>
    <w:multiLevelType w:val="hybridMultilevel"/>
    <w:tmpl w:val="1B4A2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E470D"/>
    <w:multiLevelType w:val="hybridMultilevel"/>
    <w:tmpl w:val="1A629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A2E8F"/>
    <w:multiLevelType w:val="hybridMultilevel"/>
    <w:tmpl w:val="A83C7F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C1439F"/>
    <w:multiLevelType w:val="hybridMultilevel"/>
    <w:tmpl w:val="C3F4129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2410C1"/>
    <w:multiLevelType w:val="hybridMultilevel"/>
    <w:tmpl w:val="D5B88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D2575"/>
    <w:multiLevelType w:val="hybridMultilevel"/>
    <w:tmpl w:val="6A1891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350F18"/>
    <w:multiLevelType w:val="hybridMultilevel"/>
    <w:tmpl w:val="A1A49B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8708D9"/>
    <w:multiLevelType w:val="hybridMultilevel"/>
    <w:tmpl w:val="54F6CCE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D4793F"/>
    <w:multiLevelType w:val="hybridMultilevel"/>
    <w:tmpl w:val="57C82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D3421"/>
    <w:multiLevelType w:val="hybridMultilevel"/>
    <w:tmpl w:val="3230B48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B8564E"/>
    <w:multiLevelType w:val="hybridMultilevel"/>
    <w:tmpl w:val="B89CAF90"/>
    <w:lvl w:ilvl="0" w:tplc="71042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918DA02">
      <w:start w:val="1"/>
      <w:numFmt w:val="lowerLetter"/>
      <w:lvlText w:val="%2"/>
      <w:lvlJc w:val="left"/>
      <w:pPr>
        <w:ind w:left="1440" w:hanging="360"/>
      </w:pPr>
      <w:rPr>
        <w:rFonts w:hint="default"/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15186"/>
    <w:multiLevelType w:val="hybridMultilevel"/>
    <w:tmpl w:val="239204CC"/>
    <w:lvl w:ilvl="0" w:tplc="0144F954">
      <w:start w:val="1"/>
      <w:numFmt w:val="bullet"/>
      <w:pStyle w:val="lis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0B2"/>
    <w:rsid w:val="000155A0"/>
    <w:rsid w:val="00062882"/>
    <w:rsid w:val="000822FC"/>
    <w:rsid w:val="000C1F54"/>
    <w:rsid w:val="000D1BE3"/>
    <w:rsid w:val="000D485A"/>
    <w:rsid w:val="00114991"/>
    <w:rsid w:val="00116892"/>
    <w:rsid w:val="00213350"/>
    <w:rsid w:val="00223121"/>
    <w:rsid w:val="002F0A00"/>
    <w:rsid w:val="00325BC7"/>
    <w:rsid w:val="00340834"/>
    <w:rsid w:val="00345C76"/>
    <w:rsid w:val="00354CBF"/>
    <w:rsid w:val="003908D1"/>
    <w:rsid w:val="003926E1"/>
    <w:rsid w:val="00393682"/>
    <w:rsid w:val="003948E1"/>
    <w:rsid w:val="003D4E90"/>
    <w:rsid w:val="00413416"/>
    <w:rsid w:val="00462E4E"/>
    <w:rsid w:val="00476371"/>
    <w:rsid w:val="004F754C"/>
    <w:rsid w:val="0050786E"/>
    <w:rsid w:val="00515570"/>
    <w:rsid w:val="0053276D"/>
    <w:rsid w:val="00534E7A"/>
    <w:rsid w:val="005927CB"/>
    <w:rsid w:val="005965AF"/>
    <w:rsid w:val="005E05CB"/>
    <w:rsid w:val="0062231D"/>
    <w:rsid w:val="00696DB8"/>
    <w:rsid w:val="006C7A0D"/>
    <w:rsid w:val="006D42FC"/>
    <w:rsid w:val="006E5738"/>
    <w:rsid w:val="00744A86"/>
    <w:rsid w:val="00750BA9"/>
    <w:rsid w:val="00761E77"/>
    <w:rsid w:val="0087256B"/>
    <w:rsid w:val="00891818"/>
    <w:rsid w:val="00897846"/>
    <w:rsid w:val="009074DB"/>
    <w:rsid w:val="00984CCB"/>
    <w:rsid w:val="009C2EB7"/>
    <w:rsid w:val="009F04E4"/>
    <w:rsid w:val="009F1F29"/>
    <w:rsid w:val="00A13070"/>
    <w:rsid w:val="00A7308C"/>
    <w:rsid w:val="00AC4744"/>
    <w:rsid w:val="00AE1D51"/>
    <w:rsid w:val="00B012CC"/>
    <w:rsid w:val="00B66D33"/>
    <w:rsid w:val="00BB2CF0"/>
    <w:rsid w:val="00C153FC"/>
    <w:rsid w:val="00C209F8"/>
    <w:rsid w:val="00C225D2"/>
    <w:rsid w:val="00C730B2"/>
    <w:rsid w:val="00C738D1"/>
    <w:rsid w:val="00CC2864"/>
    <w:rsid w:val="00CF0FC3"/>
    <w:rsid w:val="00D239C8"/>
    <w:rsid w:val="00D2502B"/>
    <w:rsid w:val="00D904D6"/>
    <w:rsid w:val="00E0610A"/>
    <w:rsid w:val="00E0618A"/>
    <w:rsid w:val="00E560FE"/>
    <w:rsid w:val="00E82056"/>
    <w:rsid w:val="00E95D13"/>
    <w:rsid w:val="00EE7DDD"/>
    <w:rsid w:val="00F406B5"/>
    <w:rsid w:val="00F643D6"/>
    <w:rsid w:val="00FC7539"/>
    <w:rsid w:val="00FD4224"/>
    <w:rsid w:val="00FD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2F3C63"/>
  <w15:chartTrackingRefBased/>
  <w15:docId w15:val="{31514771-E012-4624-8D65-DA28CA45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4D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3948E1"/>
    <w:pPr>
      <w:keepNext/>
      <w:keepLines/>
      <w:widowControl/>
      <w:spacing w:before="480"/>
      <w:outlineLvl w:val="0"/>
    </w:pPr>
    <w:rPr>
      <w:rFonts w:ascii="Calibri Light" w:eastAsia="Times New Roman" w:hAnsi="Calibri Light" w:cs="Times New Roman"/>
      <w:b/>
      <w:bCs/>
      <w:color w:val="365F91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48E1"/>
    <w:rPr>
      <w:rFonts w:ascii="Calibri Light" w:eastAsia="Times New Roman" w:hAnsi="Calibri Light" w:cs="Times New Roman"/>
      <w:b/>
      <w:bCs/>
      <w:color w:val="365F91"/>
      <w:sz w:val="28"/>
      <w:szCs w:val="28"/>
      <w:lang w:val="en-GB"/>
    </w:rPr>
  </w:style>
  <w:style w:type="paragraph" w:customStyle="1" w:styleId="minor">
    <w:name w:val="minor"/>
    <w:basedOn w:val="Normal"/>
    <w:link w:val="minorChar"/>
    <w:qFormat/>
    <w:rsid w:val="009F04E4"/>
    <w:pPr>
      <w:widowControl/>
    </w:pPr>
    <w:rPr>
      <w:rFonts w:ascii="Times New Roman" w:eastAsia="Times New Roman" w:hAnsi="Times New Roman" w:cs="Times New Roman"/>
      <w:noProof/>
      <w:color w:val="FF0000"/>
      <w:sz w:val="24"/>
      <w:szCs w:val="24"/>
      <w:lang w:val="en-GB" w:eastAsia="en-AU"/>
    </w:rPr>
  </w:style>
  <w:style w:type="character" w:customStyle="1" w:styleId="minorChar">
    <w:name w:val="minor Char"/>
    <w:link w:val="minor"/>
    <w:rsid w:val="009F04E4"/>
    <w:rPr>
      <w:noProof/>
      <w:color w:val="FF0000"/>
      <w:sz w:val="20"/>
      <w:lang w:eastAsia="en-AU"/>
    </w:rPr>
  </w:style>
  <w:style w:type="table" w:styleId="TableGrid">
    <w:name w:val="Table Grid"/>
    <w:basedOn w:val="TableNormal"/>
    <w:rsid w:val="003948E1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normal">
    <w:name w:val="list normal"/>
    <w:basedOn w:val="Normal"/>
    <w:link w:val="listnormalChar"/>
    <w:qFormat/>
    <w:rsid w:val="009F04E4"/>
    <w:pPr>
      <w:widowControl/>
      <w:numPr>
        <w:numId w:val="1"/>
      </w:numPr>
    </w:pPr>
    <w:rPr>
      <w:rFonts w:ascii="Times New Roman" w:eastAsia="Times New Roman" w:hAnsi="Times New Roman" w:cs="Courier New"/>
      <w:sz w:val="24"/>
      <w:szCs w:val="24"/>
      <w:lang w:val="en-GB"/>
    </w:rPr>
  </w:style>
  <w:style w:type="character" w:customStyle="1" w:styleId="listnormalChar">
    <w:name w:val="list normal Char"/>
    <w:link w:val="listnormal"/>
    <w:rsid w:val="009F04E4"/>
    <w:rPr>
      <w:rFonts w:cs="Courier New"/>
      <w:sz w:val="20"/>
    </w:rPr>
  </w:style>
  <w:style w:type="paragraph" w:styleId="ListParagraph">
    <w:name w:val="List Paragraph"/>
    <w:basedOn w:val="Normal"/>
    <w:uiPriority w:val="34"/>
    <w:rsid w:val="003948E1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i-notetoDTOchar">
    <w:name w:val="&lt;i - note to DTO char&gt;"/>
    <w:uiPriority w:val="1"/>
    <w:rsid w:val="003948E1"/>
    <w:rPr>
      <w:rFonts w:ascii="Arial" w:hAnsi="Arial" w:cs="Arial"/>
      <w:b/>
      <w:color w:val="FF0000"/>
    </w:rPr>
  </w:style>
  <w:style w:type="paragraph" w:customStyle="1" w:styleId="i-notetoDTO">
    <w:name w:val="&lt;i - note to DTO&gt;"/>
    <w:link w:val="i-notetoDTOChar0"/>
    <w:autoRedefine/>
    <w:qFormat/>
    <w:rsid w:val="003948E1"/>
    <w:pPr>
      <w:jc w:val="center"/>
    </w:pPr>
    <w:rPr>
      <w:rFonts w:ascii="Arial" w:eastAsia="Times New Roman" w:hAnsi="Arial" w:cs="Arial"/>
      <w:b/>
      <w:color w:val="FF0000"/>
      <w:sz w:val="28"/>
      <w:szCs w:val="28"/>
      <w:lang w:val="en-GB" w:eastAsia="en-US"/>
    </w:rPr>
  </w:style>
  <w:style w:type="character" w:customStyle="1" w:styleId="i-notetoDTOChar0">
    <w:name w:val="&lt;i - note to DTO&gt; Char"/>
    <w:link w:val="i-notetoDTO"/>
    <w:rsid w:val="003948E1"/>
    <w:rPr>
      <w:rFonts w:ascii="Arial" w:eastAsia="Times New Roman" w:hAnsi="Arial" w:cs="Arial"/>
      <w:b/>
      <w:color w:val="FF0000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8E1"/>
    <w:pPr>
      <w:widowControl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semiHidden/>
    <w:rsid w:val="003948E1"/>
    <w:rPr>
      <w:rFonts w:ascii="Tahoma" w:eastAsia="Times New Roman" w:hAnsi="Tahoma" w:cs="Tahoma"/>
      <w:sz w:val="16"/>
      <w:szCs w:val="16"/>
      <w:lang w:val="en-GB"/>
    </w:rPr>
  </w:style>
  <w:style w:type="paragraph" w:customStyle="1" w:styleId="i-bhead">
    <w:name w:val="i - b head"/>
    <w:basedOn w:val="Normal"/>
    <w:rsid w:val="00E0610A"/>
    <w:pPr>
      <w:widowControl/>
      <w:spacing w:before="75"/>
    </w:pPr>
    <w:rPr>
      <w:rFonts w:ascii="Verdana" w:eastAsia="Arial" w:hAnsi="Verdana" w:cs="Arial"/>
      <w:color w:val="00AEEF"/>
      <w:sz w:val="32"/>
      <w:szCs w:val="28"/>
      <w:lang w:val="en-GB"/>
    </w:rPr>
  </w:style>
  <w:style w:type="character" w:customStyle="1" w:styleId="i-bodytextbold">
    <w:name w:val="i - body text bold"/>
    <w:uiPriority w:val="1"/>
    <w:rsid w:val="003948E1"/>
    <w:rPr>
      <w:b/>
    </w:rPr>
  </w:style>
  <w:style w:type="paragraph" w:customStyle="1" w:styleId="i-bodytextfo">
    <w:name w:val="i - body text f/o"/>
    <w:basedOn w:val="Normal"/>
    <w:next w:val="Normal"/>
    <w:autoRedefine/>
    <w:qFormat/>
    <w:rsid w:val="003948E1"/>
    <w:pPr>
      <w:widowControl/>
      <w:spacing w:before="75" w:after="75" w:line="36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i-bodytextindent">
    <w:name w:val="i - body text indent"/>
    <w:basedOn w:val="i-bodytextfo"/>
    <w:autoRedefine/>
    <w:qFormat/>
    <w:rsid w:val="003948E1"/>
    <w:pPr>
      <w:ind w:firstLine="225"/>
    </w:pPr>
  </w:style>
  <w:style w:type="character" w:customStyle="1" w:styleId="i-bodytextitalic">
    <w:name w:val="i - body text italic"/>
    <w:uiPriority w:val="1"/>
    <w:rsid w:val="003948E1"/>
    <w:rPr>
      <w:i/>
    </w:rPr>
  </w:style>
  <w:style w:type="paragraph" w:customStyle="1" w:styleId="i-bodytextright">
    <w:name w:val="i - body text right"/>
    <w:basedOn w:val="i-bodytextfo"/>
    <w:rsid w:val="003948E1"/>
    <w:pPr>
      <w:suppressAutoHyphens/>
      <w:jc w:val="right"/>
    </w:pPr>
    <w:rPr>
      <w:color w:val="548DD4"/>
    </w:rPr>
  </w:style>
  <w:style w:type="character" w:customStyle="1" w:styleId="i-bodytextsubscript">
    <w:name w:val="i - body text subscript"/>
    <w:uiPriority w:val="1"/>
    <w:rsid w:val="003948E1"/>
    <w:rPr>
      <w:vertAlign w:val="subscript"/>
    </w:rPr>
  </w:style>
  <w:style w:type="character" w:customStyle="1" w:styleId="i-bodytextsubscriptitalic">
    <w:name w:val="i - body text subscript italic"/>
    <w:uiPriority w:val="1"/>
    <w:rsid w:val="003948E1"/>
    <w:rPr>
      <w:i/>
      <w:vertAlign w:val="subscript"/>
    </w:rPr>
  </w:style>
  <w:style w:type="character" w:customStyle="1" w:styleId="i-bodytextsuperscript">
    <w:name w:val="i - body text superscript"/>
    <w:rsid w:val="003948E1"/>
    <w:rPr>
      <w:dstrike w:val="0"/>
      <w:vertAlign w:val="superscript"/>
    </w:rPr>
  </w:style>
  <w:style w:type="character" w:customStyle="1" w:styleId="i-bodytextsuperscriptitalic">
    <w:name w:val="i - body text superscript italic"/>
    <w:uiPriority w:val="1"/>
    <w:rsid w:val="003948E1"/>
    <w:rPr>
      <w:i/>
      <w:vertAlign w:val="superscript"/>
    </w:rPr>
  </w:style>
  <w:style w:type="character" w:customStyle="1" w:styleId="i-bodytexturl">
    <w:name w:val="i - body text url"/>
    <w:rsid w:val="003948E1"/>
    <w:rPr>
      <w:rFonts w:ascii="Arial" w:hAnsi="Arial" w:cs="Arial"/>
      <w:b/>
      <w:bCs/>
      <w:color w:val="3366FF"/>
      <w:lang w:val="en-US"/>
    </w:rPr>
  </w:style>
  <w:style w:type="paragraph" w:customStyle="1" w:styleId="i-bulletlist1">
    <w:name w:val="i - bullet list 1"/>
    <w:autoRedefine/>
    <w:rsid w:val="003948E1"/>
    <w:pPr>
      <w:ind w:left="405" w:hanging="405"/>
    </w:pPr>
    <w:rPr>
      <w:rFonts w:ascii="Verdana" w:eastAsia="Times New Roman" w:hAnsi="Verdana" w:cs="Arial"/>
      <w:sz w:val="22"/>
      <w:szCs w:val="22"/>
      <w:lang w:val="en-GB" w:eastAsia="en-US"/>
    </w:rPr>
  </w:style>
  <w:style w:type="paragraph" w:customStyle="1" w:styleId="i-bulletlist2">
    <w:name w:val="i - bullet list 2"/>
    <w:basedOn w:val="Normal"/>
    <w:autoRedefine/>
    <w:rsid w:val="00FD5816"/>
    <w:pPr>
      <w:widowControl/>
      <w:spacing w:before="75" w:after="75"/>
      <w:ind w:left="709" w:hanging="283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customStyle="1" w:styleId="i-bulletlist3">
    <w:name w:val="i - bullet list 3"/>
    <w:basedOn w:val="i-bulletlist2"/>
    <w:rsid w:val="003948E1"/>
    <w:pPr>
      <w:ind w:left="993" w:hanging="284"/>
    </w:pPr>
  </w:style>
  <w:style w:type="paragraph" w:customStyle="1" w:styleId="i-chead">
    <w:name w:val="i - c head"/>
    <w:basedOn w:val="Normal"/>
    <w:next w:val="i-bodytextfo"/>
    <w:autoRedefine/>
    <w:qFormat/>
    <w:rsid w:val="003948E1"/>
    <w:pPr>
      <w:widowControl/>
      <w:spacing w:before="240" w:after="75"/>
    </w:pPr>
    <w:rPr>
      <w:rFonts w:ascii="Verdana" w:eastAsia="Arial" w:hAnsi="Verdana" w:cs="Arial"/>
      <w:color w:val="00AEEF"/>
      <w:sz w:val="24"/>
      <w:szCs w:val="28"/>
      <w:lang w:val="en-GB"/>
    </w:rPr>
  </w:style>
  <w:style w:type="paragraph" w:customStyle="1" w:styleId="i-equationtext">
    <w:name w:val="i - equation text"/>
    <w:basedOn w:val="i-bodytextindent"/>
    <w:autoRedefine/>
    <w:rsid w:val="003948E1"/>
    <w:pPr>
      <w:spacing w:line="240" w:lineRule="auto"/>
      <w:ind w:firstLine="0"/>
      <w:jc w:val="center"/>
    </w:pPr>
    <w:rPr>
      <w:rFonts w:ascii="Cambria Math" w:hAnsi="Cambria Math"/>
    </w:rPr>
  </w:style>
  <w:style w:type="character" w:customStyle="1" w:styleId="i-headbold">
    <w:name w:val="i - head bold"/>
    <w:uiPriority w:val="1"/>
    <w:rsid w:val="003948E1"/>
    <w:rPr>
      <w:b/>
    </w:rPr>
  </w:style>
  <w:style w:type="character" w:customStyle="1" w:styleId="i-headitalic">
    <w:name w:val="i - head italic"/>
    <w:uiPriority w:val="1"/>
    <w:rsid w:val="003948E1"/>
    <w:rPr>
      <w:rFonts w:ascii="Arial" w:hAnsi="Arial"/>
      <w:i/>
    </w:rPr>
  </w:style>
  <w:style w:type="character" w:customStyle="1" w:styleId="i-headsubscript">
    <w:name w:val="i - head subscript"/>
    <w:uiPriority w:val="1"/>
    <w:rsid w:val="003948E1"/>
    <w:rPr>
      <w:rFonts w:ascii="Arial" w:hAnsi="Arial"/>
      <w:vertAlign w:val="subscript"/>
    </w:rPr>
  </w:style>
  <w:style w:type="character" w:customStyle="1" w:styleId="i-headsuperscript">
    <w:name w:val="i - head superscript"/>
    <w:uiPriority w:val="1"/>
    <w:rsid w:val="003948E1"/>
    <w:rPr>
      <w:rFonts w:ascii="Arial" w:hAnsi="Arial"/>
      <w:vertAlign w:val="superscript"/>
    </w:rPr>
  </w:style>
  <w:style w:type="paragraph" w:customStyle="1" w:styleId="i-label1">
    <w:name w:val="i - label 1"/>
    <w:basedOn w:val="Normal"/>
    <w:autoRedefine/>
    <w:rsid w:val="003948E1"/>
    <w:pPr>
      <w:widowControl/>
    </w:pPr>
    <w:rPr>
      <w:rFonts w:ascii="Times New Roman" w:eastAsia="Times New Roman" w:hAnsi="Times New Roman" w:cs="Times New Roman"/>
      <w:color w:val="494949"/>
      <w:szCs w:val="24"/>
      <w:lang w:val="en-GB"/>
    </w:rPr>
  </w:style>
  <w:style w:type="paragraph" w:customStyle="1" w:styleId="i-label2">
    <w:name w:val="i - label 2"/>
    <w:rsid w:val="003948E1"/>
    <w:pPr>
      <w:spacing w:before="60"/>
    </w:pPr>
    <w:rPr>
      <w:rFonts w:ascii="Arial" w:eastAsia="Times New Roman" w:hAnsi="Arial"/>
      <w:color w:val="808080"/>
      <w:sz w:val="22"/>
      <w:szCs w:val="24"/>
      <w:lang w:eastAsia="en-US"/>
    </w:rPr>
  </w:style>
  <w:style w:type="character" w:customStyle="1" w:styleId="i-label2bold">
    <w:name w:val="i - label 2 bold"/>
    <w:uiPriority w:val="1"/>
    <w:rsid w:val="003948E1"/>
    <w:rPr>
      <w:rFonts w:ascii="Arial Unicode MS" w:hAnsi="Arial Unicode MS"/>
      <w:b/>
      <w:sz w:val="24"/>
    </w:rPr>
  </w:style>
  <w:style w:type="character" w:customStyle="1" w:styleId="i-label2italic">
    <w:name w:val="i - label 2 italic"/>
    <w:uiPriority w:val="1"/>
    <w:rsid w:val="003948E1"/>
    <w:rPr>
      <w:rFonts w:ascii="Arial Unicode MS" w:hAnsi="Arial Unicode MS"/>
      <w:i/>
      <w:sz w:val="24"/>
    </w:rPr>
  </w:style>
  <w:style w:type="character" w:customStyle="1" w:styleId="i-labelbold">
    <w:name w:val="i - label bold"/>
    <w:uiPriority w:val="1"/>
    <w:rsid w:val="003948E1"/>
    <w:rPr>
      <w:b/>
    </w:rPr>
  </w:style>
  <w:style w:type="character" w:customStyle="1" w:styleId="i-labelitalic">
    <w:name w:val="i - label italic"/>
    <w:uiPriority w:val="1"/>
    <w:rsid w:val="003948E1"/>
    <w:rPr>
      <w:i/>
    </w:rPr>
  </w:style>
  <w:style w:type="character" w:customStyle="1" w:styleId="i-labelsubscript">
    <w:name w:val="i - label subscript"/>
    <w:uiPriority w:val="1"/>
    <w:rsid w:val="003948E1"/>
    <w:rPr>
      <w:vertAlign w:val="subscript"/>
    </w:rPr>
  </w:style>
  <w:style w:type="character" w:customStyle="1" w:styleId="i-labelsuperscript">
    <w:name w:val="i - label superscript"/>
    <w:uiPriority w:val="1"/>
    <w:rsid w:val="003948E1"/>
    <w:rPr>
      <w:vertAlign w:val="superscript"/>
    </w:rPr>
  </w:style>
  <w:style w:type="character" w:customStyle="1" w:styleId="i-listbold">
    <w:name w:val="i - list bold"/>
    <w:uiPriority w:val="1"/>
    <w:rsid w:val="003948E1"/>
    <w:rPr>
      <w:b/>
    </w:rPr>
  </w:style>
  <w:style w:type="character" w:customStyle="1" w:styleId="i-listitalic">
    <w:name w:val="i - list italic"/>
    <w:uiPriority w:val="1"/>
    <w:qFormat/>
    <w:rsid w:val="003948E1"/>
    <w:rPr>
      <w:i/>
      <w:color w:val="112E35"/>
    </w:rPr>
  </w:style>
  <w:style w:type="character" w:customStyle="1" w:styleId="i-listnumber">
    <w:name w:val="i - list number"/>
    <w:qFormat/>
    <w:rsid w:val="003948E1"/>
    <w:rPr>
      <w:rFonts w:ascii="Arial" w:hAnsi="Arial" w:cs="Arial"/>
      <w:b/>
      <w:color w:val="1F0D2D"/>
      <w:sz w:val="22"/>
    </w:rPr>
  </w:style>
  <w:style w:type="character" w:customStyle="1" w:styleId="i-listsubscript">
    <w:name w:val="i - list subscript"/>
    <w:uiPriority w:val="1"/>
    <w:rsid w:val="003948E1"/>
    <w:rPr>
      <w:vertAlign w:val="subscript"/>
    </w:rPr>
  </w:style>
  <w:style w:type="character" w:customStyle="1" w:styleId="i-listsubscriptitalic">
    <w:name w:val="i - list subscript italic"/>
    <w:uiPriority w:val="1"/>
    <w:rsid w:val="003948E1"/>
    <w:rPr>
      <w:rFonts w:ascii="Verdana" w:hAnsi="Verdana"/>
      <w:i/>
      <w:vertAlign w:val="subscript"/>
    </w:rPr>
  </w:style>
  <w:style w:type="character" w:customStyle="1" w:styleId="i-listsuperscript">
    <w:name w:val="i - list superscript"/>
    <w:uiPriority w:val="1"/>
    <w:rsid w:val="003948E1"/>
    <w:rPr>
      <w:vertAlign w:val="superscript"/>
    </w:rPr>
  </w:style>
  <w:style w:type="character" w:customStyle="1" w:styleId="i-listsuperscriptitalic">
    <w:name w:val="i - list superscript italic"/>
    <w:uiPriority w:val="1"/>
    <w:rsid w:val="003948E1"/>
    <w:rPr>
      <w:rFonts w:ascii="Verdana" w:hAnsi="Verdana"/>
      <w:i/>
      <w:vertAlign w:val="superscript"/>
    </w:rPr>
  </w:style>
  <w:style w:type="character" w:customStyle="1" w:styleId="i-listurl">
    <w:name w:val="i - list url"/>
    <w:uiPriority w:val="1"/>
    <w:rsid w:val="003948E1"/>
    <w:rPr>
      <w:rFonts w:ascii="Verdana" w:hAnsi="Verdana"/>
      <w:b/>
      <w:color w:val="31849B"/>
    </w:rPr>
  </w:style>
  <w:style w:type="paragraph" w:customStyle="1" w:styleId="i-numberedlist1">
    <w:name w:val="i - numbered list 1"/>
    <w:autoRedefine/>
    <w:qFormat/>
    <w:rsid w:val="003948E1"/>
    <w:pPr>
      <w:spacing w:before="120" w:after="75"/>
      <w:ind w:left="403" w:hanging="403"/>
      <w:contextualSpacing/>
    </w:pPr>
    <w:rPr>
      <w:rFonts w:ascii="Times New Roman" w:eastAsia="Times New Roman" w:hAnsi="Times New Roman"/>
      <w:sz w:val="24"/>
      <w:szCs w:val="22"/>
      <w:lang w:eastAsia="en-US"/>
    </w:rPr>
  </w:style>
  <w:style w:type="paragraph" w:customStyle="1" w:styleId="i-numberedlist1indent">
    <w:name w:val="i - numbered list 1 indent"/>
    <w:basedOn w:val="i-numberedlist1"/>
    <w:autoRedefine/>
    <w:rsid w:val="003948E1"/>
    <w:pPr>
      <w:ind w:firstLine="315"/>
    </w:pPr>
  </w:style>
  <w:style w:type="paragraph" w:customStyle="1" w:styleId="i-numberedlist1indentfo">
    <w:name w:val="i - numbered list 1 indent f/o"/>
    <w:basedOn w:val="i-numberedlist1indent"/>
    <w:qFormat/>
    <w:rsid w:val="003948E1"/>
    <w:pPr>
      <w:ind w:firstLine="0"/>
    </w:pPr>
  </w:style>
  <w:style w:type="paragraph" w:customStyle="1" w:styleId="i-numberedlist1a">
    <w:name w:val="i - numbered list 1a"/>
    <w:basedOn w:val="Normal"/>
    <w:autoRedefine/>
    <w:qFormat/>
    <w:rsid w:val="00FD5816"/>
    <w:pPr>
      <w:widowControl/>
      <w:tabs>
        <w:tab w:val="left" w:pos="425"/>
        <w:tab w:val="left" w:pos="709"/>
        <w:tab w:val="left" w:pos="993"/>
      </w:tabs>
      <w:ind w:left="720" w:hanging="720"/>
    </w:pPr>
    <w:rPr>
      <w:rFonts w:ascii="Times New Roman" w:eastAsia="Times New Roman" w:hAnsi="Times New Roman" w:cs="Times New Roman"/>
      <w:sz w:val="24"/>
      <w:lang w:val="en-GB"/>
    </w:rPr>
  </w:style>
  <w:style w:type="paragraph" w:customStyle="1" w:styleId="i-numberedlist1ai">
    <w:name w:val="i - numbered list 1ai"/>
    <w:basedOn w:val="i-numberedlist1a"/>
    <w:autoRedefine/>
    <w:rsid w:val="003948E1"/>
    <w:pPr>
      <w:tabs>
        <w:tab w:val="clear" w:pos="993"/>
        <w:tab w:val="left" w:pos="1038"/>
      </w:tabs>
      <w:ind w:left="1038" w:hanging="1038"/>
    </w:pPr>
  </w:style>
  <w:style w:type="paragraph" w:customStyle="1" w:styleId="i-numberedlist2">
    <w:name w:val="i - numbered list 2"/>
    <w:basedOn w:val="i-numberedlist1"/>
    <w:autoRedefine/>
    <w:qFormat/>
    <w:rsid w:val="003948E1"/>
    <w:pPr>
      <w:ind w:left="709" w:hanging="284"/>
    </w:pPr>
  </w:style>
  <w:style w:type="paragraph" w:customStyle="1" w:styleId="i-numberedlist2indentfo">
    <w:name w:val="i - numbered list 2 indent f/o"/>
    <w:basedOn w:val="i-numberedlist1indentfo"/>
    <w:qFormat/>
    <w:rsid w:val="003948E1"/>
    <w:pPr>
      <w:ind w:left="720"/>
    </w:pPr>
  </w:style>
  <w:style w:type="paragraph" w:customStyle="1" w:styleId="i-numberedlist2a">
    <w:name w:val="i - numbered list 2a"/>
    <w:basedOn w:val="i-numberedlist1a"/>
    <w:rsid w:val="003948E1"/>
    <w:pPr>
      <w:ind w:left="1038" w:hanging="612"/>
    </w:pPr>
  </w:style>
  <w:style w:type="paragraph" w:customStyle="1" w:styleId="i-numberedlist3">
    <w:name w:val="i - numbered list 3"/>
    <w:basedOn w:val="i-numberedlist2"/>
    <w:autoRedefine/>
    <w:qFormat/>
    <w:rsid w:val="003948E1"/>
    <w:pPr>
      <w:ind w:left="1038" w:hanging="318"/>
    </w:pPr>
    <w:rPr>
      <w:color w:val="943634"/>
    </w:rPr>
  </w:style>
  <w:style w:type="paragraph" w:customStyle="1" w:styleId="i-numberedlist3indentfo">
    <w:name w:val="i - numbered list 3 indent f/o"/>
    <w:basedOn w:val="i-numberedlist3"/>
    <w:qFormat/>
    <w:rsid w:val="003948E1"/>
    <w:pPr>
      <w:ind w:firstLine="0"/>
    </w:pPr>
    <w:rPr>
      <w:rFonts w:eastAsia="ITCAvantGardeStd-Bk"/>
      <w:color w:val="632423"/>
    </w:rPr>
  </w:style>
  <w:style w:type="paragraph" w:customStyle="1" w:styleId="i-subhead">
    <w:name w:val="i - subhead"/>
    <w:basedOn w:val="Normal"/>
    <w:autoRedefine/>
    <w:rsid w:val="003948E1"/>
    <w:pPr>
      <w:widowControl/>
      <w:spacing w:before="240"/>
      <w:ind w:left="397" w:hanging="397"/>
    </w:pPr>
    <w:rPr>
      <w:rFonts w:ascii="Verdana" w:eastAsia="Calibri" w:hAnsi="Verdana" w:cs="Times New Roman"/>
      <w:color w:val="E36C0A"/>
      <w:szCs w:val="24"/>
      <w:lang w:val="en-AU"/>
    </w:rPr>
  </w:style>
  <w:style w:type="paragraph" w:customStyle="1" w:styleId="i-tablecolumnheadalignedleft">
    <w:name w:val="i - table column head aligned left"/>
    <w:basedOn w:val="Normal"/>
    <w:autoRedefine/>
    <w:rsid w:val="003948E1"/>
    <w:pPr>
      <w:widowControl/>
      <w:spacing w:before="30" w:after="30" w:line="280" w:lineRule="exact"/>
    </w:pPr>
    <w:rPr>
      <w:rFonts w:ascii="Arial" w:eastAsia="Times New Roman" w:hAnsi="Arial" w:cs="Arial"/>
      <w:b/>
      <w:lang w:val="en-GB"/>
    </w:rPr>
  </w:style>
  <w:style w:type="paragraph" w:customStyle="1" w:styleId="i-tablecolumnheadcentred">
    <w:name w:val="i - table column head centred"/>
    <w:basedOn w:val="i-tablecolumnheadalignedleft"/>
    <w:autoRedefine/>
    <w:rsid w:val="003948E1"/>
    <w:pPr>
      <w:jc w:val="center"/>
    </w:pPr>
    <w:rPr>
      <w:rFonts w:eastAsia="ITCAvantGardeStd-Bk"/>
      <w:lang w:eastAsia="en-AU"/>
    </w:rPr>
  </w:style>
  <w:style w:type="paragraph" w:customStyle="1" w:styleId="i-tabletext">
    <w:name w:val="i - table text"/>
    <w:autoRedefine/>
    <w:rsid w:val="003948E1"/>
    <w:pPr>
      <w:spacing w:before="30" w:after="30"/>
    </w:pPr>
    <w:rPr>
      <w:rFonts w:ascii="Times New Roman" w:eastAsia="ITCAvantGardeStd-Bk" w:hAnsi="Times New Roman"/>
      <w:position w:val="-12"/>
      <w:sz w:val="24"/>
      <w:szCs w:val="24"/>
      <w:lang w:val="en-GB" w:eastAsia="en-AU"/>
    </w:rPr>
  </w:style>
  <w:style w:type="paragraph" w:customStyle="1" w:styleId="i-tablecolumntextcentred">
    <w:name w:val="i - table column text centred"/>
    <w:basedOn w:val="i-tabletext"/>
    <w:rsid w:val="003948E1"/>
    <w:pPr>
      <w:jc w:val="center"/>
    </w:pPr>
  </w:style>
  <w:style w:type="paragraph" w:customStyle="1" w:styleId="i-tabletextalignedright">
    <w:name w:val="i - table text aligned right"/>
    <w:basedOn w:val="i-tabletext"/>
    <w:autoRedefine/>
    <w:rsid w:val="003948E1"/>
    <w:pPr>
      <w:jc w:val="right"/>
    </w:pPr>
    <w:rPr>
      <w:rFonts w:eastAsia="Calibri"/>
    </w:rPr>
  </w:style>
  <w:style w:type="character" w:customStyle="1" w:styleId="i-tabletextbold">
    <w:name w:val="i - table text bold"/>
    <w:rsid w:val="003948E1"/>
    <w:rPr>
      <w:rFonts w:ascii="Arial" w:hAnsi="Arial"/>
      <w:b/>
      <w:sz w:val="22"/>
    </w:rPr>
  </w:style>
  <w:style w:type="paragraph" w:customStyle="1" w:styleId="i-tabletextbulletlist">
    <w:name w:val="i - table text bullet list"/>
    <w:basedOn w:val="Normal"/>
    <w:rsid w:val="003948E1"/>
    <w:pPr>
      <w:widowControl/>
      <w:spacing w:before="120" w:after="120" w:line="260" w:lineRule="exact"/>
      <w:ind w:left="454" w:hanging="454"/>
    </w:pPr>
    <w:rPr>
      <w:rFonts w:ascii="Arial" w:eastAsia="ArialUnicodeMS" w:hAnsi="Arial" w:cs="Arial"/>
      <w:sz w:val="20"/>
      <w:szCs w:val="20"/>
      <w:lang w:val="en-AU"/>
    </w:rPr>
  </w:style>
  <w:style w:type="character" w:customStyle="1" w:styleId="i-tabletextitalic">
    <w:name w:val="i - table text italic"/>
    <w:rsid w:val="003948E1"/>
    <w:rPr>
      <w:rFonts w:ascii="Times New Roman" w:hAnsi="Times New Roman"/>
      <w:i/>
      <w:sz w:val="22"/>
    </w:rPr>
  </w:style>
  <w:style w:type="paragraph" w:customStyle="1" w:styleId="i-tabletextnumberedlist">
    <w:name w:val="i - table text numbered list"/>
    <w:basedOn w:val="i-tabletextbulletlist"/>
    <w:rsid w:val="003948E1"/>
  </w:style>
  <w:style w:type="character" w:customStyle="1" w:styleId="i-tabletextsubscript">
    <w:name w:val="i - table text subscript"/>
    <w:uiPriority w:val="1"/>
    <w:rsid w:val="003948E1"/>
    <w:rPr>
      <w:vertAlign w:val="subscript"/>
    </w:rPr>
  </w:style>
  <w:style w:type="character" w:customStyle="1" w:styleId="i-tabletextsubscriptitalic">
    <w:name w:val="i - table text subscript italic"/>
    <w:uiPriority w:val="1"/>
    <w:rsid w:val="003948E1"/>
    <w:rPr>
      <w:i/>
      <w:vertAlign w:val="subscript"/>
    </w:rPr>
  </w:style>
  <w:style w:type="character" w:customStyle="1" w:styleId="i-tabletextsuperscript">
    <w:name w:val="i - table text superscript"/>
    <w:rsid w:val="003948E1"/>
    <w:rPr>
      <w:vertAlign w:val="superscript"/>
    </w:rPr>
  </w:style>
  <w:style w:type="character" w:customStyle="1" w:styleId="i-tabletextsuperscriptitalic">
    <w:name w:val="i - table text superscript italic"/>
    <w:uiPriority w:val="1"/>
    <w:rsid w:val="003948E1"/>
    <w:rPr>
      <w:i/>
      <w:vertAlign w:val="superscript"/>
    </w:rPr>
  </w:style>
  <w:style w:type="paragraph" w:customStyle="1" w:styleId="i-worksheettitle">
    <w:name w:val="i - worksheet title"/>
    <w:autoRedefine/>
    <w:rsid w:val="00D904D6"/>
    <w:pPr>
      <w:spacing w:before="120" w:line="640" w:lineRule="exact"/>
    </w:pPr>
    <w:rPr>
      <w:rFonts w:ascii="Arial" w:eastAsia="Times New Roman" w:hAnsi="Arial" w:cs="Arial"/>
      <w:b/>
      <w:color w:val="85B537"/>
      <w:sz w:val="40"/>
      <w:szCs w:val="40"/>
      <w:lang w:val="en-GB" w:eastAsia="en-US"/>
    </w:rPr>
  </w:style>
  <w:style w:type="paragraph" w:customStyle="1" w:styleId="i-worksheettype">
    <w:name w:val="i - worksheet type"/>
    <w:basedOn w:val="i-tabletext"/>
    <w:autoRedefine/>
    <w:rsid w:val="00FD5816"/>
    <w:rPr>
      <w:rFonts w:ascii="Arial" w:hAnsi="Arial"/>
      <w:b/>
      <w:color w:val="FFFFFF"/>
    </w:rPr>
  </w:style>
  <w:style w:type="paragraph" w:styleId="ListContinue2">
    <w:name w:val="List Continue 2"/>
    <w:basedOn w:val="Normal"/>
    <w:uiPriority w:val="99"/>
    <w:semiHidden/>
    <w:unhideWhenUsed/>
    <w:rsid w:val="003948E1"/>
    <w:pPr>
      <w:widowControl/>
      <w:spacing w:after="120"/>
      <w:ind w:left="566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notetoDTO">
    <w:name w:val="&lt;note to DTO&gt;"/>
    <w:basedOn w:val="Normal"/>
    <w:uiPriority w:val="99"/>
    <w:qFormat/>
    <w:rsid w:val="003948E1"/>
    <w:pPr>
      <w:widowControl/>
      <w:jc w:val="center"/>
    </w:pPr>
    <w:rPr>
      <w:rFonts w:ascii="Arial" w:eastAsia="Times New Roman" w:hAnsi="Arial" w:cs="Times New Roman"/>
      <w:b/>
      <w:color w:val="C00000"/>
      <w:sz w:val="24"/>
      <w:szCs w:val="24"/>
      <w:lang w:val="en-GB"/>
    </w:rPr>
  </w:style>
  <w:style w:type="character" w:customStyle="1" w:styleId="bodybold">
    <w:name w:val="body bold"/>
    <w:uiPriority w:val="1"/>
    <w:qFormat/>
    <w:rsid w:val="003948E1"/>
    <w:rPr>
      <w:b/>
    </w:rPr>
  </w:style>
  <w:style w:type="character" w:customStyle="1" w:styleId="bodyglossaryword">
    <w:name w:val="body glossary word"/>
    <w:uiPriority w:val="99"/>
    <w:rsid w:val="003948E1"/>
    <w:rPr>
      <w:rFonts w:cs="Melior-Bold"/>
      <w:b/>
      <w:bCs/>
      <w:color w:val="B50B54"/>
      <w:w w:val="100"/>
    </w:rPr>
  </w:style>
  <w:style w:type="paragraph" w:customStyle="1" w:styleId="bodyindent">
    <w:name w:val="body indent"/>
    <w:basedOn w:val="Normal"/>
    <w:rsid w:val="003948E1"/>
    <w:pPr>
      <w:widowControl/>
      <w:ind w:firstLine="284"/>
    </w:pPr>
    <w:rPr>
      <w:rFonts w:ascii="Times New Roman" w:eastAsia="Times New Roman" w:hAnsi="Times New Roman" w:cs="Melior"/>
      <w:color w:val="000000"/>
      <w:sz w:val="24"/>
      <w:szCs w:val="21"/>
      <w:lang w:val="en-GB"/>
    </w:rPr>
  </w:style>
  <w:style w:type="paragraph" w:customStyle="1" w:styleId="bodylist1">
    <w:name w:val="body list 1"/>
    <w:basedOn w:val="Normal"/>
    <w:rsid w:val="003948E1"/>
    <w:pPr>
      <w:widowControl/>
      <w:ind w:left="284" w:hanging="284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figuretablecaption">
    <w:name w:val="figure/table caption"/>
    <w:basedOn w:val="Normal"/>
    <w:rsid w:val="003948E1"/>
    <w:pPr>
      <w:widowControl/>
    </w:pPr>
    <w:rPr>
      <w:rFonts w:ascii="Arial" w:eastAsia="Times New Roman" w:hAnsi="Arial" w:cs="Times New Roman"/>
      <w:color w:val="0070C0"/>
      <w:sz w:val="20"/>
      <w:szCs w:val="24"/>
      <w:lang w:val="en-GB"/>
    </w:rPr>
  </w:style>
  <w:style w:type="character" w:customStyle="1" w:styleId="figuretablecaptionbold">
    <w:name w:val="figure/table caption bold"/>
    <w:uiPriority w:val="1"/>
    <w:rsid w:val="003948E1"/>
    <w:rPr>
      <w:b/>
      <w:color w:val="943634"/>
    </w:rPr>
  </w:style>
  <w:style w:type="paragraph" w:styleId="Footer">
    <w:name w:val="footer"/>
    <w:basedOn w:val="Normal"/>
    <w:link w:val="FooterChar"/>
    <w:uiPriority w:val="99"/>
    <w:unhideWhenUsed/>
    <w:rsid w:val="003948E1"/>
    <w:pPr>
      <w:widowControl/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3948E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948E1"/>
    <w:pPr>
      <w:widowControl/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3948E1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i-Acknowledgementsitalic">
    <w:name w:val="i - Acknowledgements italic"/>
    <w:uiPriority w:val="1"/>
    <w:rsid w:val="003948E1"/>
    <w:rPr>
      <w:i/>
    </w:rPr>
  </w:style>
  <w:style w:type="paragraph" w:customStyle="1" w:styleId="i-figurecaption">
    <w:name w:val="i - figure caption"/>
    <w:basedOn w:val="Normal"/>
    <w:rsid w:val="003948E1"/>
    <w:pPr>
      <w:widowControl/>
      <w:tabs>
        <w:tab w:val="left" w:pos="1843"/>
      </w:tabs>
      <w:spacing w:before="120" w:line="340" w:lineRule="exact"/>
      <w:ind w:left="1843" w:hanging="1843"/>
    </w:pPr>
    <w:rPr>
      <w:rFonts w:ascii="Arial" w:eastAsia="Times New Roman" w:hAnsi="Arial" w:cs="Arial"/>
      <w:bCs/>
      <w:iCs/>
      <w:sz w:val="24"/>
      <w:szCs w:val="24"/>
      <w:lang w:val="en-AU"/>
    </w:rPr>
  </w:style>
  <w:style w:type="paragraph" w:customStyle="1" w:styleId="i-Acknowledgments">
    <w:name w:val="i - Acknowledgments"/>
    <w:basedOn w:val="i-figurecaption"/>
    <w:autoRedefine/>
    <w:rsid w:val="003948E1"/>
    <w:pPr>
      <w:overflowPunct w:val="0"/>
      <w:autoSpaceDE w:val="0"/>
      <w:autoSpaceDN w:val="0"/>
      <w:adjustRightInd w:val="0"/>
      <w:textAlignment w:val="baseline"/>
    </w:pPr>
    <w:rPr>
      <w:color w:val="403152"/>
      <w:sz w:val="20"/>
      <w:szCs w:val="20"/>
    </w:rPr>
  </w:style>
  <w:style w:type="paragraph" w:customStyle="1" w:styleId="i-crossreftextfo">
    <w:name w:val="i - cross ref text f/o"/>
    <w:basedOn w:val="Normal"/>
    <w:autoRedefine/>
    <w:rsid w:val="003948E1"/>
    <w:pPr>
      <w:widowControl/>
      <w:spacing w:after="120" w:line="280" w:lineRule="exact"/>
      <w:jc w:val="center"/>
    </w:pPr>
    <w:rPr>
      <w:rFonts w:ascii="Arial" w:eastAsia="Calibri" w:hAnsi="Arial" w:cs="Times New Roman"/>
      <w:b/>
      <w:color w:val="215868"/>
      <w:sz w:val="20"/>
      <w:lang w:val="en-AU"/>
    </w:rPr>
  </w:style>
  <w:style w:type="character" w:customStyle="1" w:styleId="i-figurecaptionitalic">
    <w:name w:val="i - figure caption italic"/>
    <w:uiPriority w:val="1"/>
    <w:rsid w:val="003948E1"/>
    <w:rPr>
      <w:rFonts w:ascii="NewCenturySchlbkLTStd-Roman" w:hAnsi="NewCenturySchlbkLTStd-Roman"/>
      <w:i/>
    </w:rPr>
  </w:style>
  <w:style w:type="character" w:customStyle="1" w:styleId="i-figurenumber">
    <w:name w:val="i - figure number"/>
    <w:rsid w:val="003948E1"/>
    <w:rPr>
      <w:b/>
    </w:rPr>
  </w:style>
  <w:style w:type="paragraph" w:customStyle="1" w:styleId="i-footertext">
    <w:name w:val="i - footer text"/>
    <w:basedOn w:val="Normal"/>
    <w:autoRedefine/>
    <w:rsid w:val="004F754C"/>
    <w:pPr>
      <w:widowControl/>
      <w:tabs>
        <w:tab w:val="left" w:pos="0"/>
        <w:tab w:val="center" w:pos="5245"/>
        <w:tab w:val="right" w:pos="9639"/>
      </w:tabs>
    </w:pPr>
    <w:rPr>
      <w:rFonts w:ascii="Cambria" w:eastAsia="Times New Roman" w:hAnsi="Cambria" w:cs="Arial"/>
      <w:sz w:val="16"/>
      <w:szCs w:val="24"/>
      <w:lang w:val="en-AU"/>
    </w:rPr>
  </w:style>
  <w:style w:type="character" w:customStyle="1" w:styleId="i-safetytextbold">
    <w:name w:val="i - safety text bold"/>
    <w:rsid w:val="003948E1"/>
    <w:rPr>
      <w:rFonts w:ascii="Arial" w:hAnsi="Arial"/>
      <w:b/>
      <w:color w:val="700000"/>
      <w:sz w:val="20"/>
    </w:rPr>
  </w:style>
  <w:style w:type="paragraph" w:customStyle="1" w:styleId="i-safetytextfo">
    <w:name w:val="i - safety text f/o"/>
    <w:basedOn w:val="Normal"/>
    <w:autoRedefine/>
    <w:rsid w:val="003948E1"/>
    <w:pPr>
      <w:widowControl/>
      <w:spacing w:before="45"/>
      <w:ind w:left="60" w:right="60"/>
    </w:pPr>
    <w:rPr>
      <w:rFonts w:ascii="Arial" w:eastAsia="Times New Roman" w:hAnsi="Arial" w:cs="Courier New"/>
      <w:color w:val="700000"/>
      <w:sz w:val="20"/>
      <w:szCs w:val="24"/>
      <w:lang w:val="en-AU"/>
    </w:rPr>
  </w:style>
  <w:style w:type="paragraph" w:customStyle="1" w:styleId="i-tablecaption">
    <w:name w:val="i - table caption"/>
    <w:basedOn w:val="i-figurecaption"/>
    <w:rsid w:val="003948E1"/>
  </w:style>
  <w:style w:type="character" w:customStyle="1" w:styleId="i-tablenumber">
    <w:name w:val="i - table number"/>
    <w:rsid w:val="003948E1"/>
    <w:rPr>
      <w:rFonts w:ascii="Arial" w:hAnsi="Arial"/>
      <w:b/>
      <w:sz w:val="22"/>
    </w:rPr>
  </w:style>
  <w:style w:type="paragraph" w:customStyle="1" w:styleId="i-TBtablecolumnhead">
    <w:name w:val="i - TB table column head"/>
    <w:basedOn w:val="Normal"/>
    <w:rsid w:val="003948E1"/>
    <w:pPr>
      <w:widowControl/>
      <w:spacing w:line="210" w:lineRule="exact"/>
      <w:jc w:val="center"/>
    </w:pPr>
    <w:rPr>
      <w:rFonts w:ascii="Arial" w:eastAsia="Cambria" w:hAnsi="Arial" w:cs="Times New Roman"/>
      <w:b/>
      <w:sz w:val="19"/>
      <w:lang w:val="en-GB"/>
    </w:rPr>
  </w:style>
  <w:style w:type="paragraph" w:customStyle="1" w:styleId="i-TBtabletext">
    <w:name w:val="i - TB table text"/>
    <w:basedOn w:val="Normal"/>
    <w:autoRedefine/>
    <w:rsid w:val="003948E1"/>
    <w:pPr>
      <w:widowControl/>
      <w:spacing w:line="210" w:lineRule="exact"/>
    </w:pPr>
    <w:rPr>
      <w:rFonts w:ascii="Arial" w:eastAsia="Cambria" w:hAnsi="Arial" w:cs="Times New Roman"/>
      <w:sz w:val="19"/>
      <w:lang w:val="en-GB"/>
    </w:rPr>
  </w:style>
  <w:style w:type="paragraph" w:customStyle="1" w:styleId="i-WEB20head">
    <w:name w:val="i - WEB 2.0 head"/>
    <w:autoRedefine/>
    <w:rsid w:val="003948E1"/>
    <w:rPr>
      <w:rFonts w:ascii="Arial" w:eastAsia="Times New Roman" w:hAnsi="Arial"/>
      <w:b/>
      <w:color w:val="00AEEF"/>
      <w:w w:val="117"/>
      <w:sz w:val="22"/>
      <w:szCs w:val="24"/>
      <w:lang w:eastAsia="en-US"/>
    </w:rPr>
  </w:style>
  <w:style w:type="paragraph" w:customStyle="1" w:styleId="i-WEB20">
    <w:name w:val="i - WEB 2.0"/>
    <w:basedOn w:val="i-WEB20head"/>
    <w:autoRedefine/>
    <w:rsid w:val="003948E1"/>
    <w:pPr>
      <w:spacing w:before="45"/>
    </w:pPr>
    <w:rPr>
      <w:b w:val="0"/>
      <w:color w:val="auto"/>
    </w:rPr>
  </w:style>
  <w:style w:type="paragraph" w:customStyle="1" w:styleId="i-worksheetpersonaldetails">
    <w:name w:val="i - worksheet personal details"/>
    <w:basedOn w:val="Normal"/>
    <w:rsid w:val="003948E1"/>
    <w:pPr>
      <w:widowControl/>
      <w:tabs>
        <w:tab w:val="left" w:pos="6742"/>
      </w:tabs>
      <w:spacing w:before="15" w:line="401" w:lineRule="auto"/>
      <w:ind w:left="585" w:right="1380" w:hanging="585"/>
    </w:pPr>
    <w:rPr>
      <w:rFonts w:ascii="Arial" w:eastAsia="Calibri" w:hAnsi="Arial" w:cs="Arial"/>
      <w:b/>
      <w:bCs/>
      <w:color w:val="929292"/>
      <w:position w:val="-6"/>
      <w:sz w:val="18"/>
      <w:lang w:val="en-AU"/>
    </w:rPr>
  </w:style>
  <w:style w:type="character" w:customStyle="1" w:styleId="reviewbold">
    <w:name w:val="review bold"/>
    <w:uiPriority w:val="1"/>
    <w:qFormat/>
    <w:rsid w:val="003948E1"/>
    <w:rPr>
      <w:b/>
      <w:color w:val="00423F"/>
    </w:rPr>
  </w:style>
  <w:style w:type="paragraph" w:customStyle="1" w:styleId="reviewessentialdefinitions">
    <w:name w:val="review essential definitions"/>
    <w:basedOn w:val="Normal"/>
    <w:rsid w:val="003948E1"/>
    <w:pPr>
      <w:widowControl/>
      <w:tabs>
        <w:tab w:val="left" w:pos="567"/>
        <w:tab w:val="left" w:pos="851"/>
        <w:tab w:val="left" w:pos="1134"/>
      </w:tabs>
      <w:ind w:left="284" w:hanging="284"/>
    </w:pPr>
    <w:rPr>
      <w:rFonts w:ascii="Arial" w:eastAsia="Times New Roman" w:hAnsi="Arial" w:cs="Times New Roman"/>
      <w:sz w:val="18"/>
      <w:szCs w:val="24"/>
      <w:lang w:val="en-GB"/>
    </w:rPr>
  </w:style>
  <w:style w:type="paragraph" w:customStyle="1" w:styleId="reviewfo">
    <w:name w:val="review f/o"/>
    <w:basedOn w:val="Normal"/>
    <w:rsid w:val="003948E1"/>
    <w:pPr>
      <w:widowControl/>
    </w:pPr>
    <w:rPr>
      <w:rFonts w:ascii="Arial" w:eastAsia="Times New Roman" w:hAnsi="Arial" w:cs="Melior"/>
      <w:color w:val="000000"/>
      <w:sz w:val="18"/>
      <w:szCs w:val="21"/>
      <w:lang w:val="en-GB"/>
    </w:rPr>
  </w:style>
  <w:style w:type="paragraph" w:customStyle="1" w:styleId="reviewlist1">
    <w:name w:val="review list 1"/>
    <w:basedOn w:val="Normal"/>
    <w:rsid w:val="003948E1"/>
    <w:pPr>
      <w:widowControl/>
      <w:ind w:left="284" w:hanging="284"/>
    </w:pPr>
    <w:rPr>
      <w:rFonts w:ascii="Arial" w:eastAsia="Times New Roman" w:hAnsi="Arial" w:cs="Times New Roman"/>
      <w:sz w:val="18"/>
      <w:szCs w:val="24"/>
      <w:lang w:val="en-GB"/>
    </w:rPr>
  </w:style>
  <w:style w:type="paragraph" w:customStyle="1" w:styleId="reviewfactslist1">
    <w:name w:val="review facts list 1"/>
    <w:basedOn w:val="reviewlist1"/>
    <w:rsid w:val="003948E1"/>
  </w:style>
  <w:style w:type="paragraph" w:customStyle="1" w:styleId="reviewheadinga">
    <w:name w:val="review heading a"/>
    <w:basedOn w:val="Normal"/>
    <w:rsid w:val="003948E1"/>
    <w:pPr>
      <w:widowControl/>
      <w:spacing w:before="160"/>
    </w:pPr>
    <w:rPr>
      <w:rFonts w:ascii="Arial" w:eastAsia="Times New Roman" w:hAnsi="Arial" w:cs="Times New Roman"/>
      <w:color w:val="002060"/>
      <w:sz w:val="72"/>
      <w:szCs w:val="120"/>
      <w:lang w:val="en-GB"/>
    </w:rPr>
  </w:style>
  <w:style w:type="paragraph" w:customStyle="1" w:styleId="reviewheadingb">
    <w:name w:val="review heading b"/>
    <w:basedOn w:val="reviewheadinga"/>
    <w:rsid w:val="003948E1"/>
    <w:rPr>
      <w:sz w:val="32"/>
    </w:rPr>
  </w:style>
  <w:style w:type="paragraph" w:customStyle="1" w:styleId="reviewindent">
    <w:name w:val="review indent"/>
    <w:basedOn w:val="Normal"/>
    <w:rsid w:val="003948E1"/>
    <w:pPr>
      <w:widowControl/>
      <w:tabs>
        <w:tab w:val="left" w:pos="426"/>
      </w:tabs>
      <w:ind w:firstLine="284"/>
    </w:pPr>
    <w:rPr>
      <w:rFonts w:ascii="Arial" w:eastAsia="Times New Roman" w:hAnsi="Arial" w:cs="Melior"/>
      <w:color w:val="000000"/>
      <w:sz w:val="18"/>
      <w:szCs w:val="21"/>
      <w:lang w:val="en-GB"/>
    </w:rPr>
  </w:style>
  <w:style w:type="paragraph" w:customStyle="1" w:styleId="reviewlist2">
    <w:name w:val="review list 2"/>
    <w:basedOn w:val="reviewlist1"/>
    <w:rsid w:val="003948E1"/>
    <w:pPr>
      <w:ind w:left="568"/>
    </w:pPr>
  </w:style>
  <w:style w:type="character" w:customStyle="1" w:styleId="reviewlistnumber">
    <w:name w:val="review list number"/>
    <w:uiPriority w:val="1"/>
    <w:qFormat/>
    <w:rsid w:val="003948E1"/>
    <w:rPr>
      <w:b/>
      <w:color w:val="00423F"/>
    </w:rPr>
  </w:style>
  <w:style w:type="paragraph" w:customStyle="1" w:styleId="reviewtableheading">
    <w:name w:val="review table heading"/>
    <w:basedOn w:val="Normal"/>
    <w:rsid w:val="003948E1"/>
    <w:pPr>
      <w:suppressAutoHyphens/>
      <w:autoSpaceDE w:val="0"/>
      <w:autoSpaceDN w:val="0"/>
      <w:adjustRightInd w:val="0"/>
      <w:textAlignment w:val="center"/>
    </w:pPr>
    <w:rPr>
      <w:rFonts w:ascii="Arial" w:eastAsia="Times New Roman" w:hAnsi="Arial" w:cs="MinionPro-Regular"/>
      <w:bCs/>
      <w:color w:val="000000"/>
      <w:sz w:val="15"/>
      <w:szCs w:val="16"/>
      <w:lang w:val="en-GB"/>
    </w:rPr>
  </w:style>
  <w:style w:type="paragraph" w:customStyle="1" w:styleId="reviewtabletext">
    <w:name w:val="review table text"/>
    <w:basedOn w:val="Normal"/>
    <w:rsid w:val="003948E1"/>
    <w:pPr>
      <w:suppressAutoHyphens/>
      <w:autoSpaceDE w:val="0"/>
      <w:autoSpaceDN w:val="0"/>
      <w:adjustRightInd w:val="0"/>
      <w:textAlignment w:val="center"/>
    </w:pPr>
    <w:rPr>
      <w:rFonts w:ascii="Arial" w:eastAsia="Times New Roman" w:hAnsi="Arial" w:cs="MinionPro-Regular"/>
      <w:color w:val="000000"/>
      <w:sz w:val="14"/>
      <w:szCs w:val="16"/>
      <w:lang w:val="en-GB"/>
    </w:rPr>
  </w:style>
  <w:style w:type="paragraph" w:customStyle="1" w:styleId="tableahead">
    <w:name w:val="table a head"/>
    <w:basedOn w:val="Normal"/>
    <w:rsid w:val="003948E1"/>
    <w:pPr>
      <w:suppressAutoHyphens/>
      <w:autoSpaceDE w:val="0"/>
      <w:autoSpaceDN w:val="0"/>
      <w:adjustRightInd w:val="0"/>
      <w:textAlignment w:val="center"/>
    </w:pPr>
    <w:rPr>
      <w:rFonts w:ascii="Arial" w:eastAsia="Times New Roman" w:hAnsi="Arial" w:cs="NeuzeitS-BookHeavy"/>
      <w:sz w:val="28"/>
      <w:szCs w:val="24"/>
      <w:lang w:val="en-GB"/>
    </w:rPr>
  </w:style>
  <w:style w:type="paragraph" w:customStyle="1" w:styleId="tabletext">
    <w:name w:val="table text"/>
    <w:basedOn w:val="Normal"/>
    <w:uiPriority w:val="99"/>
    <w:rsid w:val="003948E1"/>
    <w:pPr>
      <w:suppressAutoHyphens/>
      <w:autoSpaceDE w:val="0"/>
      <w:autoSpaceDN w:val="0"/>
      <w:adjustRightInd w:val="0"/>
      <w:textAlignment w:val="center"/>
    </w:pPr>
    <w:rPr>
      <w:rFonts w:ascii="Arial" w:eastAsia="Times New Roman" w:hAnsi="Arial" w:cs="Melior"/>
      <w:color w:val="000000"/>
      <w:sz w:val="18"/>
      <w:szCs w:val="19"/>
      <w:lang w:val="en-GB"/>
    </w:rPr>
  </w:style>
  <w:style w:type="character" w:customStyle="1" w:styleId="i-bodybolditalic">
    <w:name w:val="i - body bold italic"/>
    <w:uiPriority w:val="1"/>
    <w:rsid w:val="00340834"/>
    <w:rPr>
      <w:b/>
      <w:i/>
      <w:lang w:eastAsia="en-AU"/>
    </w:rPr>
  </w:style>
  <w:style w:type="character" w:styleId="Hyperlink">
    <w:name w:val="Hyperlink"/>
    <w:basedOn w:val="DefaultParagraphFont"/>
    <w:uiPriority w:val="99"/>
    <w:unhideWhenUsed/>
    <w:rsid w:val="004F754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F754C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F0A00"/>
    <w:pPr>
      <w:spacing w:before="65"/>
      <w:ind w:left="4472" w:hanging="4233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F0A00"/>
    <w:rPr>
      <w:rFonts w:ascii="Times New Roman" w:eastAsia="Times New Roman" w:hAnsi="Times New Roman" w:cstheme="minorBid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13416"/>
    <w:pPr>
      <w:autoSpaceDE w:val="0"/>
      <w:autoSpaceDN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lsonnet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eaver\Desktop\templates\NelsonNet%20Worksheet%20template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953DD3DB129419AAF4904702889DD" ma:contentTypeVersion="7" ma:contentTypeDescription="Create a new document." ma:contentTypeScope="" ma:versionID="aab0d2b7fe87ee05df783dca3ef4e875">
  <xsd:schema xmlns:xsd="http://www.w3.org/2001/XMLSchema" xmlns:xs="http://www.w3.org/2001/XMLSchema" xmlns:p="http://schemas.microsoft.com/office/2006/metadata/properties" xmlns:ns2="243e8e0d-4872-4c9b-a5c9-1ed1b86a45df" targetNamespace="http://schemas.microsoft.com/office/2006/metadata/properties" ma:root="true" ma:fieldsID="9ad9c86436ab8fb02ae3be0e24559cbe" ns2:_="">
    <xsd:import namespace="243e8e0d-4872-4c9b-a5c9-1ed1b86a4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e8e0d-4872-4c9b-a5c9-1ed1b86a4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B291C5-C38A-4EC4-951F-508828680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3e8e0d-4872-4c9b-a5c9-1ed1b86a4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F10C3-0BAF-45E9-ABBB-364EC7800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NelsonNet Worksheet template_2020</Template>
  <TotalTime>0</TotalTime>
  <Pages>4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Links>
    <vt:vector size="6" baseType="variant">
      <vt:variant>
        <vt:i4>1835095</vt:i4>
      </vt:variant>
      <vt:variant>
        <vt:i4>0</vt:i4>
      </vt:variant>
      <vt:variant>
        <vt:i4>0</vt:i4>
      </vt:variant>
      <vt:variant>
        <vt:i4>5</vt:i4>
      </vt:variant>
      <vt:variant>
        <vt:lpwstr>http://www.nelsonnet.com.au/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Beaver</dc:creator>
  <cp:keywords/>
  <dc:description/>
  <cp:lastModifiedBy>JOHANSEN Rebecca [Rossmoyne Senior High School]</cp:lastModifiedBy>
  <cp:revision>2</cp:revision>
  <dcterms:created xsi:type="dcterms:W3CDTF">2021-02-10T00:40:00Z</dcterms:created>
  <dcterms:modified xsi:type="dcterms:W3CDTF">2021-02-10T00:40:00Z</dcterms:modified>
</cp:coreProperties>
</file>