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26DB" w:rsidRDefault="007A731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55199" wp14:editId="0F1846A2">
                <wp:simplePos x="0" y="0"/>
                <wp:positionH relativeFrom="column">
                  <wp:posOffset>5781675</wp:posOffset>
                </wp:positionH>
                <wp:positionV relativeFrom="paragraph">
                  <wp:posOffset>-447675</wp:posOffset>
                </wp:positionV>
                <wp:extent cx="5448300" cy="21145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114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B3463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VARIABLES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  <w:u w:val="single"/>
                              </w:rPr>
                              <w:t>Independent Variable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: What are you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changing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….or the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 xml:space="preserve">cause 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  <w:u w:val="single"/>
                              </w:rPr>
                              <w:t>Dependant Variable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: What are you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measuring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….or the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effect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  <w:u w:val="single"/>
                              </w:rPr>
                              <w:t>Controlled Variable</w:t>
                            </w:r>
                            <w:r w:rsidRPr="00514DF2">
                              <w:rPr>
                                <w:b/>
                                <w:sz w:val="24"/>
                                <w:u w:val="single"/>
                              </w:rPr>
                              <w:t>s</w:t>
                            </w:r>
                            <w:r w:rsidRPr="00514DF2"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What are you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keeping the same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                                        (</w:t>
                            </w:r>
                            <w:proofErr w:type="gramStart"/>
                            <w:r w:rsidRPr="00514DF2">
                              <w:rPr>
                                <w:sz w:val="24"/>
                              </w:rPr>
                              <w:t>usually</w:t>
                            </w:r>
                            <w:proofErr w:type="gramEnd"/>
                            <w:r w:rsidRPr="00514DF2">
                              <w:rPr>
                                <w:sz w:val="24"/>
                              </w:rPr>
                              <w:t xml:space="preserve"> expected to give 2 controlled variables)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5.25pt;margin-top:-35.25pt;width:429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" fillcolor="white [3201]" strokecolor="black [3200]" strokeweight="2pt">
                <v:textbox>
                  <w:txbxContent>
                    <w:p w:rsidR="00011A8F" w:rsidRPr="00514DF2" w:rsidRDefault="00011A8F" w:rsidP="00B3463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VARIABLES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  <w:u w:val="single"/>
                        </w:rPr>
                        <w:t>Independent Variable</w:t>
                      </w:r>
                      <w:r w:rsidRPr="00514DF2">
                        <w:rPr>
                          <w:sz w:val="24"/>
                        </w:rPr>
                        <w:t xml:space="preserve">: What are you </w:t>
                      </w:r>
                      <w:r w:rsidRPr="00514DF2">
                        <w:rPr>
                          <w:b/>
                          <w:sz w:val="24"/>
                        </w:rPr>
                        <w:t>changing</w:t>
                      </w:r>
                      <w:r w:rsidRPr="00514DF2">
                        <w:rPr>
                          <w:sz w:val="24"/>
                        </w:rPr>
                        <w:t xml:space="preserve"> ….or the </w:t>
                      </w:r>
                      <w:r w:rsidRPr="00514DF2">
                        <w:rPr>
                          <w:b/>
                          <w:sz w:val="24"/>
                        </w:rPr>
                        <w:t xml:space="preserve">cause 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  <w:u w:val="single"/>
                        </w:rPr>
                        <w:t>Dependant Variable</w:t>
                      </w:r>
                      <w:r w:rsidRPr="00514DF2">
                        <w:rPr>
                          <w:sz w:val="24"/>
                        </w:rPr>
                        <w:t xml:space="preserve">: What are you </w:t>
                      </w:r>
                      <w:r w:rsidRPr="00514DF2">
                        <w:rPr>
                          <w:b/>
                          <w:sz w:val="24"/>
                        </w:rPr>
                        <w:t>measuring</w:t>
                      </w:r>
                      <w:r w:rsidRPr="00514DF2">
                        <w:rPr>
                          <w:sz w:val="24"/>
                        </w:rPr>
                        <w:t xml:space="preserve"> ….or the </w:t>
                      </w:r>
                      <w:r w:rsidRPr="00514DF2">
                        <w:rPr>
                          <w:b/>
                          <w:sz w:val="24"/>
                        </w:rPr>
                        <w:t>effect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  <w:u w:val="single"/>
                        </w:rPr>
                        <w:t>Controlled Variable</w:t>
                      </w:r>
                      <w:r w:rsidRPr="00514DF2">
                        <w:rPr>
                          <w:b/>
                          <w:sz w:val="24"/>
                          <w:u w:val="single"/>
                        </w:rPr>
                        <w:t>s</w:t>
                      </w:r>
                      <w:r w:rsidRPr="00514DF2">
                        <w:rPr>
                          <w:sz w:val="24"/>
                          <w:u w:val="single"/>
                        </w:rPr>
                        <w:t>:</w:t>
                      </w:r>
                      <w:r w:rsidRPr="00514DF2">
                        <w:rPr>
                          <w:sz w:val="24"/>
                        </w:rPr>
                        <w:t xml:space="preserve"> What are you </w:t>
                      </w:r>
                      <w:r w:rsidRPr="00514DF2">
                        <w:rPr>
                          <w:b/>
                          <w:sz w:val="24"/>
                        </w:rPr>
                        <w:t>keeping the same</w:t>
                      </w:r>
                      <w:r w:rsidRPr="00514DF2">
                        <w:rPr>
                          <w:sz w:val="24"/>
                        </w:rPr>
                        <w:t xml:space="preserve"> 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                                        (</w:t>
                      </w:r>
                      <w:proofErr w:type="gramStart"/>
                      <w:r w:rsidRPr="00514DF2">
                        <w:rPr>
                          <w:sz w:val="24"/>
                        </w:rPr>
                        <w:t>usually</w:t>
                      </w:r>
                      <w:proofErr w:type="gramEnd"/>
                      <w:r w:rsidRPr="00514DF2">
                        <w:rPr>
                          <w:sz w:val="24"/>
                        </w:rPr>
                        <w:t xml:space="preserve"> expected to give 2 controlled variables)</w:t>
                      </w:r>
                    </w:p>
                  </w:txbxContent>
                </v:textbox>
              </v:shape>
            </w:pict>
          </mc:Fallback>
        </mc:AlternateContent>
      </w:r>
      <w:r w:rsidR="00514D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8738E" wp14:editId="6805CD4C">
                <wp:simplePos x="0" y="0"/>
                <wp:positionH relativeFrom="column">
                  <wp:posOffset>11334750</wp:posOffset>
                </wp:positionH>
                <wp:positionV relativeFrom="paragraph">
                  <wp:posOffset>-447675</wp:posOffset>
                </wp:positionV>
                <wp:extent cx="2762250" cy="40100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010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426AB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DRUG TRIALS IN HUMAN BIOLOGY</w:t>
                            </w:r>
                          </w:p>
                          <w:p w:rsidR="00011A8F" w:rsidRPr="00514DF2" w:rsidRDefault="00011A8F" w:rsidP="00426ABD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  <w:u w:val="single"/>
                              </w:rPr>
                              <w:t>Double Blind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Both the administrators and the participants (double) are unaware of who is given the active drug and the placebo (blind)</w:t>
                            </w:r>
                          </w:p>
                          <w:p w:rsidR="00011A8F" w:rsidRPr="00514DF2" w:rsidRDefault="00011A8F" w:rsidP="00426ABD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  <w:u w:val="single"/>
                              </w:rPr>
                              <w:t>Placebo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Is an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inactive drug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that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 xml:space="preserve">looks/tastes/smells the same 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as the active drug and is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administered in the same way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as the active drug </w:t>
                            </w:r>
                          </w:p>
                          <w:p w:rsidR="00011A8F" w:rsidRPr="00514DF2" w:rsidRDefault="00011A8F" w:rsidP="00426ABD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Can be used as a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control group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to compare the results of the active drug.</w:t>
                            </w:r>
                          </w:p>
                          <w:p w:rsidR="00011A8F" w:rsidRPr="00514DF2" w:rsidRDefault="00011A8F" w:rsidP="00426ABD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A placebo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eliminates the psychological effects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of taking the drug. </w:t>
                            </w:r>
                          </w:p>
                          <w:p w:rsidR="00011A8F" w:rsidRPr="00514DF2" w:rsidRDefault="00011A8F" w:rsidP="00426ABD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11A8F" w:rsidRPr="00514DF2" w:rsidRDefault="00011A8F" w:rsidP="00426AB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92.5pt;margin-top:-35.25pt;width:217.5pt;height:3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" fillcolor="white [3201]" strokecolor="black [3200]" strokeweight="2pt">
                <v:textbox>
                  <w:txbxContent>
                    <w:p w:rsidR="00011A8F" w:rsidRPr="00514DF2" w:rsidRDefault="00011A8F" w:rsidP="00426ABD">
                      <w:pPr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DRUG TRIALS IN HUMAN BIOLOGY</w:t>
                      </w:r>
                    </w:p>
                    <w:p w:rsidR="00011A8F" w:rsidRPr="00514DF2" w:rsidRDefault="00011A8F" w:rsidP="00426ABD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  <w:u w:val="single"/>
                        </w:rPr>
                        <w:t>Double Blind</w:t>
                      </w:r>
                      <w:r w:rsidRPr="00514DF2">
                        <w:rPr>
                          <w:b/>
                          <w:sz w:val="24"/>
                        </w:rPr>
                        <w:t>:</w:t>
                      </w:r>
                      <w:r w:rsidRPr="00514DF2">
                        <w:rPr>
                          <w:sz w:val="24"/>
                        </w:rPr>
                        <w:t xml:space="preserve"> Both the administrators and the participants (double) are unaware of who is given the active drug and the placebo (blind)</w:t>
                      </w:r>
                    </w:p>
                    <w:p w:rsidR="00011A8F" w:rsidRPr="00514DF2" w:rsidRDefault="00011A8F" w:rsidP="00426ABD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  <w:u w:val="single"/>
                        </w:rPr>
                        <w:t>Placebo</w:t>
                      </w:r>
                      <w:r w:rsidRPr="00514DF2">
                        <w:rPr>
                          <w:b/>
                          <w:sz w:val="24"/>
                        </w:rPr>
                        <w:t>:</w:t>
                      </w:r>
                      <w:r w:rsidRPr="00514DF2">
                        <w:rPr>
                          <w:sz w:val="24"/>
                        </w:rPr>
                        <w:t xml:space="preserve"> Is an </w:t>
                      </w:r>
                      <w:r w:rsidRPr="00514DF2">
                        <w:rPr>
                          <w:b/>
                          <w:sz w:val="24"/>
                        </w:rPr>
                        <w:t>inactive drug</w:t>
                      </w:r>
                      <w:r w:rsidRPr="00514DF2">
                        <w:rPr>
                          <w:sz w:val="24"/>
                        </w:rPr>
                        <w:t xml:space="preserve"> that </w:t>
                      </w:r>
                      <w:r w:rsidRPr="00514DF2">
                        <w:rPr>
                          <w:b/>
                          <w:sz w:val="24"/>
                        </w:rPr>
                        <w:t xml:space="preserve">looks/tastes/smells the same </w:t>
                      </w:r>
                      <w:r w:rsidRPr="00514DF2">
                        <w:rPr>
                          <w:sz w:val="24"/>
                        </w:rPr>
                        <w:t xml:space="preserve">as the active drug and is </w:t>
                      </w:r>
                      <w:r w:rsidRPr="00514DF2">
                        <w:rPr>
                          <w:b/>
                          <w:sz w:val="24"/>
                        </w:rPr>
                        <w:t>administered in the same way</w:t>
                      </w:r>
                      <w:r w:rsidRPr="00514DF2">
                        <w:rPr>
                          <w:sz w:val="24"/>
                        </w:rPr>
                        <w:t xml:space="preserve"> as the active drug </w:t>
                      </w:r>
                    </w:p>
                    <w:p w:rsidR="00011A8F" w:rsidRPr="00514DF2" w:rsidRDefault="00011A8F" w:rsidP="00426ABD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Can be used as a </w:t>
                      </w:r>
                      <w:r w:rsidRPr="00514DF2">
                        <w:rPr>
                          <w:b/>
                          <w:sz w:val="24"/>
                        </w:rPr>
                        <w:t>control group</w:t>
                      </w:r>
                      <w:r w:rsidRPr="00514DF2">
                        <w:rPr>
                          <w:sz w:val="24"/>
                        </w:rPr>
                        <w:t xml:space="preserve"> to compare the results of the active drug.</w:t>
                      </w:r>
                    </w:p>
                    <w:p w:rsidR="00011A8F" w:rsidRPr="00514DF2" w:rsidRDefault="00011A8F" w:rsidP="00426ABD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A placebo </w:t>
                      </w:r>
                      <w:r w:rsidRPr="00514DF2">
                        <w:rPr>
                          <w:b/>
                          <w:sz w:val="24"/>
                        </w:rPr>
                        <w:t>eliminates the psychological effects</w:t>
                      </w:r>
                      <w:r w:rsidRPr="00514DF2">
                        <w:rPr>
                          <w:sz w:val="24"/>
                        </w:rPr>
                        <w:t xml:space="preserve"> of taking the drug. </w:t>
                      </w:r>
                    </w:p>
                    <w:p w:rsidR="00011A8F" w:rsidRPr="00514DF2" w:rsidRDefault="00011A8F" w:rsidP="00426ABD">
                      <w:pPr>
                        <w:rPr>
                          <w:sz w:val="24"/>
                        </w:rPr>
                      </w:pPr>
                    </w:p>
                    <w:p w:rsidR="00011A8F" w:rsidRPr="00514DF2" w:rsidRDefault="00011A8F" w:rsidP="00426AB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D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1DE16" wp14:editId="79D1C708">
                <wp:simplePos x="0" y="0"/>
                <wp:positionH relativeFrom="column">
                  <wp:posOffset>-466725</wp:posOffset>
                </wp:positionH>
                <wp:positionV relativeFrom="paragraph">
                  <wp:posOffset>3686175</wp:posOffset>
                </wp:positionV>
                <wp:extent cx="4238625" cy="1508125"/>
                <wp:effectExtent l="0" t="0" r="28575" b="158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50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DA1D7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RESULTS</w:t>
                            </w:r>
                          </w:p>
                          <w:p w:rsidR="00011A8F" w:rsidRPr="00514DF2" w:rsidRDefault="00011A8F" w:rsidP="00DA1D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Results will be represented in a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 xml:space="preserve">table 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and a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 xml:space="preserve">graph. </w:t>
                            </w:r>
                          </w:p>
                          <w:p w:rsidR="00011A8F" w:rsidRPr="00514DF2" w:rsidRDefault="00011A8F" w:rsidP="00DA1D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>You will usually need to calculate the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 xml:space="preserve"> average </w:t>
                            </w:r>
                            <w:r w:rsidRPr="00514DF2">
                              <w:rPr>
                                <w:sz w:val="24"/>
                              </w:rPr>
                              <w:t>and use this value to draw a graph.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011A8F" w:rsidRPr="00514DF2" w:rsidRDefault="00011A8F" w:rsidP="00DA1D7B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6.75pt;margin-top:290.25pt;width:333.75pt;height:1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" fillcolor="white [3201]" strokecolor="black [3200]" strokeweight="2pt">
                <v:textbox>
                  <w:txbxContent>
                    <w:p w:rsidR="00011A8F" w:rsidRPr="00514DF2" w:rsidRDefault="00011A8F" w:rsidP="00DA1D7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RESULTS</w:t>
                      </w:r>
                    </w:p>
                    <w:p w:rsidR="00011A8F" w:rsidRPr="00514DF2" w:rsidRDefault="00011A8F" w:rsidP="00DA1D7B">
                      <w:pPr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Results will be represented in a </w:t>
                      </w:r>
                      <w:r w:rsidRPr="00514DF2">
                        <w:rPr>
                          <w:b/>
                          <w:sz w:val="24"/>
                        </w:rPr>
                        <w:t xml:space="preserve">table </w:t>
                      </w:r>
                      <w:r w:rsidRPr="00514DF2">
                        <w:rPr>
                          <w:sz w:val="24"/>
                        </w:rPr>
                        <w:t xml:space="preserve">and a </w:t>
                      </w:r>
                      <w:r w:rsidRPr="00514DF2">
                        <w:rPr>
                          <w:b/>
                          <w:sz w:val="24"/>
                        </w:rPr>
                        <w:t xml:space="preserve">graph. </w:t>
                      </w:r>
                    </w:p>
                    <w:p w:rsidR="00011A8F" w:rsidRPr="00514DF2" w:rsidRDefault="00011A8F" w:rsidP="00DA1D7B">
                      <w:pPr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>You will usually need to calculate the</w:t>
                      </w:r>
                      <w:r w:rsidRPr="00514DF2">
                        <w:rPr>
                          <w:b/>
                          <w:sz w:val="24"/>
                        </w:rPr>
                        <w:t xml:space="preserve"> average </w:t>
                      </w:r>
                      <w:r w:rsidRPr="00514DF2">
                        <w:rPr>
                          <w:sz w:val="24"/>
                        </w:rPr>
                        <w:t>and use this value to draw a graph.</w:t>
                      </w:r>
                      <w:r w:rsidRPr="00514DF2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011A8F" w:rsidRPr="00514DF2" w:rsidRDefault="00011A8F" w:rsidP="00DA1D7B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6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CD8453" wp14:editId="0A5A5F43">
                <wp:simplePos x="0" y="0"/>
                <wp:positionH relativeFrom="column">
                  <wp:posOffset>5781675</wp:posOffset>
                </wp:positionH>
                <wp:positionV relativeFrom="paragraph">
                  <wp:posOffset>1666874</wp:posOffset>
                </wp:positionV>
                <wp:extent cx="5448300" cy="18954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895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B3463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METHOD</w:t>
                            </w:r>
                          </w:p>
                          <w:p w:rsidR="00011A8F" w:rsidRPr="00514DF2" w:rsidRDefault="00011A8F" w:rsidP="00426AB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Numbered steps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are required.</w:t>
                            </w:r>
                          </w:p>
                          <w:p w:rsidR="00011A8F" w:rsidRPr="00514DF2" w:rsidRDefault="00011A8F" w:rsidP="00426AB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Should be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detailed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yet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easy to follow</w:t>
                            </w:r>
                          </w:p>
                          <w:p w:rsidR="00011A8F" w:rsidRPr="00514DF2" w:rsidRDefault="00011A8F" w:rsidP="00426AB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Should make mention of variables you will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control</w:t>
                            </w:r>
                          </w:p>
                          <w:p w:rsidR="00011A8F" w:rsidRPr="00514DF2" w:rsidRDefault="00011A8F" w:rsidP="00426AB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Should include a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labelled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55.25pt;margin-top:131.25pt;width:429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" fillcolor="white [3201]" strokecolor="black [3200]" strokeweight="2pt">
                <v:textbox>
                  <w:txbxContent>
                    <w:p w:rsidR="00011A8F" w:rsidRPr="00514DF2" w:rsidRDefault="00011A8F" w:rsidP="00B3463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METHOD</w:t>
                      </w:r>
                    </w:p>
                    <w:p w:rsidR="00011A8F" w:rsidRPr="00514DF2" w:rsidRDefault="00011A8F" w:rsidP="00426ABD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Numbered steps</w:t>
                      </w:r>
                      <w:r w:rsidRPr="00514DF2">
                        <w:rPr>
                          <w:sz w:val="24"/>
                        </w:rPr>
                        <w:t xml:space="preserve"> are required.</w:t>
                      </w:r>
                    </w:p>
                    <w:p w:rsidR="00011A8F" w:rsidRPr="00514DF2" w:rsidRDefault="00011A8F" w:rsidP="00426ABD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Should be </w:t>
                      </w:r>
                      <w:r w:rsidRPr="00514DF2">
                        <w:rPr>
                          <w:b/>
                          <w:sz w:val="24"/>
                        </w:rPr>
                        <w:t>detailed</w:t>
                      </w:r>
                      <w:r w:rsidRPr="00514DF2">
                        <w:rPr>
                          <w:sz w:val="24"/>
                        </w:rPr>
                        <w:t xml:space="preserve"> yet </w:t>
                      </w:r>
                      <w:r w:rsidRPr="00514DF2">
                        <w:rPr>
                          <w:b/>
                          <w:sz w:val="24"/>
                        </w:rPr>
                        <w:t>easy to follow</w:t>
                      </w:r>
                    </w:p>
                    <w:p w:rsidR="00011A8F" w:rsidRPr="00514DF2" w:rsidRDefault="00011A8F" w:rsidP="00426ABD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Should make mention of variables you will </w:t>
                      </w:r>
                      <w:r w:rsidRPr="00514DF2">
                        <w:rPr>
                          <w:b/>
                          <w:sz w:val="24"/>
                        </w:rPr>
                        <w:t>control</w:t>
                      </w:r>
                    </w:p>
                    <w:p w:rsidR="00011A8F" w:rsidRPr="00514DF2" w:rsidRDefault="00011A8F" w:rsidP="00426ABD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Should include a </w:t>
                      </w:r>
                      <w:r w:rsidRPr="00514DF2">
                        <w:rPr>
                          <w:b/>
                          <w:sz w:val="24"/>
                        </w:rPr>
                        <w:t>labelled diagram</w:t>
                      </w:r>
                    </w:p>
                  </w:txbxContent>
                </v:textbox>
              </v:shape>
            </w:pict>
          </mc:Fallback>
        </mc:AlternateContent>
      </w:r>
      <w:r w:rsidR="00B346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E8B4B" wp14:editId="61D2A478">
                <wp:simplePos x="0" y="0"/>
                <wp:positionH relativeFrom="column">
                  <wp:posOffset>-466725</wp:posOffset>
                </wp:positionH>
                <wp:positionV relativeFrom="paragraph">
                  <wp:posOffset>-447675</wp:posOffset>
                </wp:positionV>
                <wp:extent cx="6096000" cy="40100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010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B3463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HYPOTHESIS</w:t>
                            </w:r>
                          </w:p>
                          <w:p w:rsidR="00011A8F" w:rsidRPr="00514DF2" w:rsidRDefault="00011A8F" w:rsidP="00B3463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A hypothesis is a testable statement. Based on your aim and predictions. </w:t>
                            </w:r>
                          </w:p>
                          <w:p w:rsidR="00011A8F" w:rsidRPr="00514DF2" w:rsidRDefault="00011A8F" w:rsidP="00B3463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You must identify how the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independent variable will change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and how the change will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impact the dependant variable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011A8F" w:rsidRPr="00514DF2" w:rsidRDefault="00011A8F" w:rsidP="00B3463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>‘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If</w:t>
                            </w:r>
                            <w:r w:rsidRPr="00514DF2">
                              <w:rPr>
                                <w:sz w:val="24"/>
                              </w:rPr>
                              <w:t>…</w:t>
                            </w:r>
                            <w:proofErr w:type="gramStart"/>
                            <w:r w:rsidRPr="00514DF2">
                              <w:rPr>
                                <w:sz w:val="24"/>
                              </w:rPr>
                              <w:t>…(</w:t>
                            </w:r>
                            <w:proofErr w:type="gramEnd"/>
                            <w:r w:rsidRPr="00514DF2">
                              <w:rPr>
                                <w:sz w:val="24"/>
                              </w:rPr>
                              <w:t xml:space="preserve">change the IV)….. </w:t>
                            </w:r>
                            <w:proofErr w:type="gramStart"/>
                            <w:r w:rsidRPr="00514DF2">
                              <w:rPr>
                                <w:b/>
                                <w:sz w:val="24"/>
                              </w:rPr>
                              <w:t>then</w:t>
                            </w:r>
                            <w:proofErr w:type="gramEnd"/>
                            <w:r w:rsidRPr="00514DF2">
                              <w:rPr>
                                <w:sz w:val="24"/>
                              </w:rPr>
                              <w:t>….(impact on DV) ‘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>Usually worth 2 marks:  1. Valid hypothesis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                                           2.  Links both variables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>Examples:</w:t>
                            </w: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11A8F" w:rsidRPr="00514DF2" w:rsidRDefault="00011A8F" w:rsidP="00B3463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75pt;margin-top:-35.25pt;width:480pt;height:3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" fillcolor="white [3201]" strokecolor="black [3200]" strokeweight="2pt">
                <v:textbox>
                  <w:txbxContent>
                    <w:p w:rsidR="00011A8F" w:rsidRPr="00514DF2" w:rsidRDefault="00011A8F" w:rsidP="00B3463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HYPOTHESIS</w:t>
                      </w:r>
                    </w:p>
                    <w:p w:rsidR="00011A8F" w:rsidRPr="00514DF2" w:rsidRDefault="00011A8F" w:rsidP="00B34637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A hypothesis is a testable statement. Based on your aim and predictions. </w:t>
                      </w:r>
                    </w:p>
                    <w:p w:rsidR="00011A8F" w:rsidRPr="00514DF2" w:rsidRDefault="00011A8F" w:rsidP="00B34637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You must identify how the </w:t>
                      </w:r>
                      <w:r w:rsidRPr="00514DF2">
                        <w:rPr>
                          <w:b/>
                          <w:sz w:val="24"/>
                        </w:rPr>
                        <w:t>independent variable will change</w:t>
                      </w:r>
                      <w:r w:rsidRPr="00514DF2">
                        <w:rPr>
                          <w:sz w:val="24"/>
                        </w:rPr>
                        <w:t xml:space="preserve"> and how the change will </w:t>
                      </w:r>
                      <w:r w:rsidRPr="00514DF2">
                        <w:rPr>
                          <w:b/>
                          <w:sz w:val="24"/>
                        </w:rPr>
                        <w:t>impact the dependant variable</w:t>
                      </w:r>
                      <w:r w:rsidRPr="00514DF2">
                        <w:rPr>
                          <w:sz w:val="24"/>
                        </w:rPr>
                        <w:t xml:space="preserve">. </w:t>
                      </w:r>
                    </w:p>
                    <w:p w:rsidR="00011A8F" w:rsidRPr="00514DF2" w:rsidRDefault="00011A8F" w:rsidP="00B34637">
                      <w:pPr>
                        <w:jc w:val="center"/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>‘</w:t>
                      </w:r>
                      <w:r w:rsidRPr="00514DF2">
                        <w:rPr>
                          <w:b/>
                          <w:sz w:val="24"/>
                        </w:rPr>
                        <w:t>If</w:t>
                      </w:r>
                      <w:r w:rsidRPr="00514DF2">
                        <w:rPr>
                          <w:sz w:val="24"/>
                        </w:rPr>
                        <w:t>…</w:t>
                      </w:r>
                      <w:proofErr w:type="gramStart"/>
                      <w:r w:rsidRPr="00514DF2">
                        <w:rPr>
                          <w:sz w:val="24"/>
                        </w:rPr>
                        <w:t>…(</w:t>
                      </w:r>
                      <w:proofErr w:type="gramEnd"/>
                      <w:r w:rsidRPr="00514DF2">
                        <w:rPr>
                          <w:sz w:val="24"/>
                        </w:rPr>
                        <w:t xml:space="preserve">change the IV)….. </w:t>
                      </w:r>
                      <w:proofErr w:type="gramStart"/>
                      <w:r w:rsidRPr="00514DF2">
                        <w:rPr>
                          <w:b/>
                          <w:sz w:val="24"/>
                        </w:rPr>
                        <w:t>then</w:t>
                      </w:r>
                      <w:proofErr w:type="gramEnd"/>
                      <w:r w:rsidRPr="00514DF2">
                        <w:rPr>
                          <w:sz w:val="24"/>
                        </w:rPr>
                        <w:t>….(impact on DV) ‘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>Usually worth 2 marks:  1. Valid hypothesis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                                           2.  Links both variables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>Examples:</w:t>
                      </w: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</w:p>
                    <w:p w:rsidR="00011A8F" w:rsidRPr="00514DF2" w:rsidRDefault="00011A8F" w:rsidP="00B3463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6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3903345</wp:posOffset>
                </wp:positionH>
                <wp:positionV relativeFrom="paragraph">
                  <wp:posOffset>3667125</wp:posOffset>
                </wp:positionV>
                <wp:extent cx="6096000" cy="1403985"/>
                <wp:effectExtent l="0" t="0" r="1905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B34637" w:rsidRDefault="00011A8F">
                            <w:pPr>
                              <w:rPr>
                                <w:sz w:val="144"/>
                              </w:rPr>
                            </w:pPr>
                            <w:r w:rsidRPr="00B34637">
                              <w:rPr>
                                <w:sz w:val="144"/>
                              </w:rPr>
                              <w:t>INVESTIGATING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07.35pt;margin-top:288.75pt;width:480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" fillcolor="white [3201]" strokecolor="black [3200]" strokeweight="2pt">
                <v:textbox style="mso-fit-shape-to-text:t">
                  <w:txbxContent>
                    <w:p w:rsidR="00011A8F" w:rsidRPr="00B34637" w:rsidRDefault="00011A8F">
                      <w:pPr>
                        <w:rPr>
                          <w:sz w:val="144"/>
                        </w:rPr>
                      </w:pPr>
                      <w:r w:rsidRPr="00B34637">
                        <w:rPr>
                          <w:sz w:val="144"/>
                        </w:rPr>
                        <w:t>INVESTIGATING</w:t>
                      </w:r>
                    </w:p>
                  </w:txbxContent>
                </v:textbox>
              </v:shape>
            </w:pict>
          </mc:Fallback>
        </mc:AlternateContent>
      </w:r>
    </w:p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514DF2" w:rsidP="00E126D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66C26" wp14:editId="198FCACB">
                <wp:simplePos x="0" y="0"/>
                <wp:positionH relativeFrom="column">
                  <wp:posOffset>10191750</wp:posOffset>
                </wp:positionH>
                <wp:positionV relativeFrom="paragraph">
                  <wp:posOffset>132080</wp:posOffset>
                </wp:positionV>
                <wp:extent cx="3905250" cy="1508125"/>
                <wp:effectExtent l="0" t="0" r="19050" b="158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50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DF2" w:rsidRPr="00514DF2" w:rsidRDefault="00514DF2" w:rsidP="00514DF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CONCLUSION</w:t>
                            </w:r>
                          </w:p>
                          <w:p w:rsidR="00514DF2" w:rsidRPr="00514DF2" w:rsidRDefault="00514DF2" w:rsidP="00514DF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What was the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outcome</w:t>
                            </w:r>
                            <w:r w:rsidRPr="00514DF2">
                              <w:rPr>
                                <w:sz w:val="24"/>
                              </w:rPr>
                              <w:t xml:space="preserve"> of the experiment? Was your </w:t>
                            </w:r>
                            <w:r w:rsidRPr="00514DF2">
                              <w:rPr>
                                <w:b/>
                                <w:sz w:val="24"/>
                              </w:rPr>
                              <w:t>hypothesis correct</w:t>
                            </w:r>
                            <w:r w:rsidRPr="00514DF2">
                              <w:rPr>
                                <w:sz w:val="24"/>
                              </w:rPr>
                              <w:t>?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02.5pt;margin-top:10.4pt;width:307.5pt;height:1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" fillcolor="white [3201]" strokecolor="black [3200]" strokeweight="2pt">
                <v:textbox>
                  <w:txbxContent>
                    <w:p w:rsidR="00514DF2" w:rsidRPr="00514DF2" w:rsidRDefault="00514DF2" w:rsidP="00514DF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CONCLUSION</w:t>
                      </w:r>
                    </w:p>
                    <w:p w:rsidR="00514DF2" w:rsidRPr="00514DF2" w:rsidRDefault="00514DF2" w:rsidP="00514DF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What was the </w:t>
                      </w:r>
                      <w:r w:rsidRPr="00514DF2">
                        <w:rPr>
                          <w:b/>
                          <w:sz w:val="24"/>
                        </w:rPr>
                        <w:t>outcome</w:t>
                      </w:r>
                      <w:r w:rsidRPr="00514DF2">
                        <w:rPr>
                          <w:sz w:val="24"/>
                        </w:rPr>
                        <w:t xml:space="preserve"> of the experiment? Was your </w:t>
                      </w:r>
                      <w:r w:rsidRPr="00514DF2">
                        <w:rPr>
                          <w:b/>
                          <w:sz w:val="24"/>
                        </w:rPr>
                        <w:t>hypothesis correct</w:t>
                      </w:r>
                      <w:r w:rsidRPr="00514DF2">
                        <w:rPr>
                          <w:sz w:val="24"/>
                        </w:rPr>
                        <w:t>?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E126DB" w:rsidP="00E126DB"/>
    <w:p w:rsidR="00E126DB" w:rsidRPr="00E126DB" w:rsidRDefault="00011A8F" w:rsidP="00E126D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86019C" wp14:editId="4AF8B03D">
                <wp:simplePos x="0" y="0"/>
                <wp:positionH relativeFrom="column">
                  <wp:posOffset>8286751</wp:posOffset>
                </wp:positionH>
                <wp:positionV relativeFrom="paragraph">
                  <wp:posOffset>164465</wp:posOffset>
                </wp:positionV>
                <wp:extent cx="5810250" cy="17240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724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011A8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DATA ANALYSIS</w:t>
                            </w:r>
                          </w:p>
                          <w:p w:rsidR="00011A8F" w:rsidRPr="00514DF2" w:rsidRDefault="00011A8F" w:rsidP="00011A8F">
                            <w:pPr>
                              <w:rPr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 xml:space="preserve">Expressing the results of the experiment using words. Explain your graph. </w:t>
                            </w:r>
                          </w:p>
                          <w:p w:rsidR="00011A8F" w:rsidRPr="00514DF2" w:rsidRDefault="00011A8F" w:rsidP="00011A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What </w:t>
                            </w:r>
                            <w:r w:rsidRPr="00514DF2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 xml:space="preserve">relationship 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can we see? What shape is the line (e.g. Positive linear relationship)</w:t>
                            </w:r>
                            <w:proofErr w:type="gramStart"/>
                            <w:r w:rsidR="00514DF2"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.</w:t>
                            </w:r>
                            <w:proofErr w:type="gramEnd"/>
                            <w:r w:rsidR="00514DF2"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What happens to the DV as the IV increases?</w:t>
                            </w:r>
                          </w:p>
                          <w:p w:rsidR="00011A8F" w:rsidRPr="00514DF2" w:rsidRDefault="00011A8F" w:rsidP="00011A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Are there any changes </w:t>
                            </w:r>
                            <w:r w:rsidRPr="00514DF2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within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the line? (</w:t>
                            </w:r>
                            <w:proofErr w:type="spellStart"/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e.g</w:t>
                            </w:r>
                            <w:proofErr w:type="spellEnd"/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change in gradient)</w:t>
                            </w:r>
                          </w:p>
                          <w:p w:rsidR="00011A8F" w:rsidRPr="00514DF2" w:rsidRDefault="00514DF2" w:rsidP="00011A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State </w:t>
                            </w:r>
                            <w:r w:rsidRPr="00514DF2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data points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to support your statements.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2.5pt;margin-top:12.95pt;width:457.5pt;height:1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" fillcolor="white [3201]" strokecolor="black [3200]" strokeweight="2pt">
                <v:textbox>
                  <w:txbxContent>
                    <w:p w:rsidR="00011A8F" w:rsidRPr="00514DF2" w:rsidRDefault="00011A8F" w:rsidP="00011A8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DATA ANALYSIS</w:t>
                      </w:r>
                    </w:p>
                    <w:p w:rsidR="00011A8F" w:rsidRPr="00514DF2" w:rsidRDefault="00011A8F" w:rsidP="00011A8F">
                      <w:pPr>
                        <w:rPr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 xml:space="preserve">Expressing the results of the experiment using words. Explain your graph. </w:t>
                      </w:r>
                    </w:p>
                    <w:p w:rsidR="00011A8F" w:rsidRPr="00514DF2" w:rsidRDefault="00011A8F" w:rsidP="00011A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What </w:t>
                      </w:r>
                      <w:r w:rsidRPr="00514DF2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 xml:space="preserve">relationship 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>can we see? What shape is the line (e.g. Positive linear relationship)</w:t>
                      </w:r>
                      <w:proofErr w:type="gramStart"/>
                      <w:r w:rsidR="00514DF2" w:rsidRPr="00514DF2">
                        <w:rPr>
                          <w:rFonts w:cstheme="minorHAnsi"/>
                          <w:sz w:val="24"/>
                          <w:szCs w:val="28"/>
                        </w:rPr>
                        <w:t>.</w:t>
                      </w:r>
                      <w:proofErr w:type="gramEnd"/>
                      <w:r w:rsidR="00514DF2"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 What happens to the DV as the IV increases?</w:t>
                      </w:r>
                    </w:p>
                    <w:p w:rsidR="00011A8F" w:rsidRPr="00514DF2" w:rsidRDefault="00011A8F" w:rsidP="00011A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Are there any changes </w:t>
                      </w:r>
                      <w:r w:rsidRPr="00514DF2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within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 the line? (</w:t>
                      </w:r>
                      <w:proofErr w:type="spellStart"/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>e.g</w:t>
                      </w:r>
                      <w:proofErr w:type="spellEnd"/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 change in gradient)</w:t>
                      </w:r>
                    </w:p>
                    <w:p w:rsidR="00011A8F" w:rsidRPr="00514DF2" w:rsidRDefault="00514DF2" w:rsidP="00011A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State </w:t>
                      </w:r>
                      <w:r w:rsidRPr="00514DF2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data points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 to support your statements. </w:t>
                      </w:r>
                    </w:p>
                  </w:txbxContent>
                </v:textbox>
              </v:shape>
            </w:pict>
          </mc:Fallback>
        </mc:AlternateContent>
      </w:r>
      <w:r w:rsidR="00E126D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DE396" wp14:editId="7B60B9A5">
                <wp:simplePos x="0" y="0"/>
                <wp:positionH relativeFrom="column">
                  <wp:posOffset>3905250</wp:posOffset>
                </wp:positionH>
                <wp:positionV relativeFrom="paragraph">
                  <wp:posOffset>173990</wp:posOffset>
                </wp:positionV>
                <wp:extent cx="4238625" cy="42862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428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E126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CONTINUOUS DATA</w:t>
                            </w:r>
                          </w:p>
                          <w:p w:rsidR="00011A8F" w:rsidRPr="00514DF2" w:rsidRDefault="00011A8F" w:rsidP="00E126DB">
                            <w:pPr>
                              <w:rPr>
                                <w:rFonts w:cstheme="minorHAnsi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R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  <w:lang w:val="en-GB"/>
                              </w:rPr>
                              <w:t xml:space="preserve">efers to the continuous recording of data. Usually over a period of time. You will draw a </w:t>
                            </w:r>
                            <w:r w:rsidRPr="00514DF2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:lang w:val="en-GB"/>
                              </w:rPr>
                              <w:t>line graph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  <w:lang w:val="en-GB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552"/>
                              <w:gridCol w:w="2835"/>
                            </w:tblGrid>
                            <w:tr w:rsidR="00011A8F" w:rsidRPr="00514DF2" w:rsidTr="00011A8F">
                              <w:tc>
                                <w:tcPr>
                                  <w:tcW w:w="2552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  <w:t>Length of</w:t>
                                  </w:r>
                                </w:p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  <w:t>Exercise (min)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  <w:t>Amount of water in an</w:t>
                                  </w:r>
                                </w:p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b/>
                                      <w:bCs/>
                                      <w:sz w:val="21"/>
                                      <w:lang w:val="en-GB"/>
                                    </w:rPr>
                                    <w:t>average body (L)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552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552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49.5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552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552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48.5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552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11A8F" w:rsidRPr="00514DF2" w:rsidRDefault="00011A8F" w:rsidP="00E126DB">
                                  <w:pPr>
                                    <w:tabs>
                                      <w:tab w:val="right" w:pos="846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sz w:val="21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</w:tr>
                          </w:tbl>
                          <w:p w:rsidR="00011A8F" w:rsidRPr="00514DF2" w:rsidRDefault="00011A8F" w:rsidP="00E126DB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Examples may include: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07.5pt;margin-top:13.7pt;width:333.75pt;height:3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" fillcolor="white [3201]" strokecolor="black [3200]" strokeweight="2pt">
                <v:textbox>
                  <w:txbxContent>
                    <w:p w:rsidR="00011A8F" w:rsidRPr="00514DF2" w:rsidRDefault="00011A8F" w:rsidP="00E126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CONTINUOUS DATA</w:t>
                      </w:r>
                    </w:p>
                    <w:p w:rsidR="00011A8F" w:rsidRPr="00514DF2" w:rsidRDefault="00011A8F" w:rsidP="00E126DB">
                      <w:pPr>
                        <w:rPr>
                          <w:rFonts w:cstheme="minorHAnsi"/>
                          <w:sz w:val="24"/>
                          <w:szCs w:val="28"/>
                          <w:lang w:val="en-GB"/>
                        </w:rPr>
                      </w:pP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>R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  <w:lang w:val="en-GB"/>
                        </w:rPr>
                        <w:t xml:space="preserve">efers to the continuous recording of data. Usually over a period of time. You will draw a </w:t>
                      </w:r>
                      <w:r w:rsidRPr="00514DF2">
                        <w:rPr>
                          <w:rFonts w:cstheme="minorHAnsi"/>
                          <w:b/>
                          <w:sz w:val="24"/>
                          <w:szCs w:val="28"/>
                          <w:lang w:val="en-GB"/>
                        </w:rPr>
                        <w:t>line graph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  <w:lang w:val="en-GB"/>
                        </w:rPr>
                        <w:t xml:space="preserve">.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552"/>
                        <w:gridCol w:w="2835"/>
                      </w:tblGrid>
                      <w:tr w:rsidR="00011A8F" w:rsidRPr="00514DF2" w:rsidTr="00011A8F">
                        <w:tc>
                          <w:tcPr>
                            <w:tcW w:w="2552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  <w:t>Length of</w:t>
                            </w:r>
                          </w:p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  <w:t>Exercise (min)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  <w:t>Amount of water in an</w:t>
                            </w:r>
                          </w:p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b/>
                                <w:bCs/>
                                <w:sz w:val="21"/>
                                <w:lang w:val="en-GB"/>
                              </w:rPr>
                              <w:t>average body (L)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552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50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552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49.5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552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49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552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48.5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552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11A8F" w:rsidRPr="00514DF2" w:rsidRDefault="00011A8F" w:rsidP="00E126DB">
                            <w:pPr>
                              <w:tabs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sz w:val="21"/>
                                <w:lang w:val="en-GB"/>
                              </w:rPr>
                            </w:pPr>
                            <w:r w:rsidRPr="00514DF2">
                              <w:rPr>
                                <w:sz w:val="21"/>
                                <w:lang w:val="en-GB"/>
                              </w:rPr>
                              <w:t>48</w:t>
                            </w:r>
                          </w:p>
                        </w:tc>
                      </w:tr>
                    </w:tbl>
                    <w:p w:rsidR="00011A8F" w:rsidRPr="00514DF2" w:rsidRDefault="00011A8F" w:rsidP="00E126DB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>Examples may include:</w:t>
                      </w:r>
                    </w:p>
                  </w:txbxContent>
                </v:textbox>
              </v:shape>
            </w:pict>
          </mc:Fallback>
        </mc:AlternateContent>
      </w:r>
      <w:r w:rsidR="00E126D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EEC12" wp14:editId="5F735590">
                <wp:simplePos x="0" y="0"/>
                <wp:positionH relativeFrom="column">
                  <wp:posOffset>-466725</wp:posOffset>
                </wp:positionH>
                <wp:positionV relativeFrom="paragraph">
                  <wp:posOffset>173990</wp:posOffset>
                </wp:positionV>
                <wp:extent cx="4238625" cy="42862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428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A8F" w:rsidRPr="00514DF2" w:rsidRDefault="00011A8F" w:rsidP="00E126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b/>
                                <w:sz w:val="24"/>
                              </w:rPr>
                              <w:t>DISCRETE DATA</w:t>
                            </w:r>
                          </w:p>
                          <w:p w:rsidR="00011A8F" w:rsidRPr="00514DF2" w:rsidRDefault="00011A8F" w:rsidP="00E126D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14DF2">
                              <w:rPr>
                                <w:sz w:val="24"/>
                              </w:rPr>
                              <w:t>R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  <w:lang w:val="en-GB"/>
                              </w:rPr>
                              <w:t xml:space="preserve">efers to the ability to count the number of objects you are graphing. You will need to draw a </w:t>
                            </w:r>
                            <w:r w:rsidRPr="00514DF2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:lang w:val="en-GB"/>
                              </w:rPr>
                              <w:t>bar graph.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68"/>
                              <w:gridCol w:w="2354"/>
                            </w:tblGrid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b/>
                                      <w:lang w:val="en-GB"/>
                                    </w:rPr>
                                    <w:t>Preferred sport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b/>
                                      <w:lang w:val="en-GB"/>
                                    </w:rPr>
                                    <w:t>Number of players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scuba diving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sky diving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archery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11A8F" w:rsidRPr="00514DF2" w:rsidTr="00011A8F"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soccer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11A8F" w:rsidRPr="00514DF2" w:rsidRDefault="00011A8F" w:rsidP="00E126D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 w:rsidRPr="00514DF2"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011A8F" w:rsidRPr="00514DF2" w:rsidRDefault="00011A8F" w:rsidP="00E126DB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Examples may include: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75pt;margin-top:13.7pt;width:333.75pt;height:3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" fillcolor="white [3201]" strokecolor="black [3200]" strokeweight="2pt">
                <v:textbox>
                  <w:txbxContent>
                    <w:p w:rsidR="00011A8F" w:rsidRPr="00514DF2" w:rsidRDefault="00011A8F" w:rsidP="00E126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b/>
                          <w:sz w:val="24"/>
                        </w:rPr>
                        <w:t>DISCRETE DATA</w:t>
                      </w:r>
                    </w:p>
                    <w:p w:rsidR="00011A8F" w:rsidRPr="00514DF2" w:rsidRDefault="00011A8F" w:rsidP="00E126DB">
                      <w:pPr>
                        <w:rPr>
                          <w:b/>
                          <w:sz w:val="24"/>
                        </w:rPr>
                      </w:pPr>
                      <w:r w:rsidRPr="00514DF2">
                        <w:rPr>
                          <w:sz w:val="24"/>
                        </w:rPr>
                        <w:t>R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  <w:lang w:val="en-GB"/>
                        </w:rPr>
                        <w:t xml:space="preserve">efers to the ability to count the number of objects you are graphing. You will need to draw a </w:t>
                      </w:r>
                      <w:r w:rsidRPr="00514DF2">
                        <w:rPr>
                          <w:rFonts w:cstheme="minorHAnsi"/>
                          <w:b/>
                          <w:sz w:val="24"/>
                          <w:szCs w:val="28"/>
                          <w:lang w:val="en-GB"/>
                        </w:rPr>
                        <w:t>bar graph.</w:t>
                      </w:r>
                    </w:p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68"/>
                        <w:gridCol w:w="2354"/>
                      </w:tblGrid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b/>
                                <w:lang w:val="en-GB"/>
                              </w:rPr>
                              <w:t>Preferred sport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b/>
                                <w:lang w:val="en-GB"/>
                              </w:rPr>
                              <w:t>Number of players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15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scuba diving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20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12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sky diving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archery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20</w:t>
                            </w:r>
                          </w:p>
                        </w:tc>
                      </w:tr>
                      <w:tr w:rsidR="00011A8F" w:rsidRPr="00514DF2" w:rsidTr="00011A8F"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soccer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11A8F" w:rsidRPr="00514DF2" w:rsidRDefault="00011A8F" w:rsidP="00E12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DF2">
                              <w:rPr>
                                <w:rFonts w:ascii="Times New Roman" w:hAnsi="Times New Roman"/>
                                <w:lang w:val="en-GB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011A8F" w:rsidRPr="00514DF2" w:rsidRDefault="00011A8F" w:rsidP="00E126DB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>Examples may include:</w:t>
                      </w:r>
                    </w:p>
                  </w:txbxContent>
                </v:textbox>
              </v:shape>
            </w:pict>
          </mc:Fallback>
        </mc:AlternateContent>
      </w:r>
    </w:p>
    <w:p w:rsidR="00E126DB" w:rsidRPr="00E126DB" w:rsidRDefault="00E126DB" w:rsidP="00E126DB"/>
    <w:p w:rsidR="00E126DB" w:rsidRDefault="00E126DB" w:rsidP="00E126DB"/>
    <w:p w:rsidR="00514DF2" w:rsidRDefault="00E126DB" w:rsidP="00E126DB">
      <w:pPr>
        <w:tabs>
          <w:tab w:val="left" w:pos="11790"/>
        </w:tabs>
      </w:pPr>
      <w:r>
        <w:tab/>
      </w:r>
    </w:p>
    <w:p w:rsidR="00514DF2" w:rsidRPr="00514DF2" w:rsidRDefault="00514DF2" w:rsidP="00514DF2"/>
    <w:p w:rsidR="00514DF2" w:rsidRPr="00514DF2" w:rsidRDefault="00514DF2" w:rsidP="00514DF2"/>
    <w:p w:rsidR="00514DF2" w:rsidRPr="00514DF2" w:rsidRDefault="00B85850" w:rsidP="00514DF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E0B657" wp14:editId="1EBFFD8D">
                <wp:simplePos x="0" y="0"/>
                <wp:positionH relativeFrom="column">
                  <wp:posOffset>8286750</wp:posOffset>
                </wp:positionH>
                <wp:positionV relativeFrom="paragraph">
                  <wp:posOffset>54610</wp:posOffset>
                </wp:positionV>
                <wp:extent cx="5810250" cy="24669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466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850" w:rsidRPr="00514DF2" w:rsidRDefault="00B85850" w:rsidP="00B8585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EVALUATION</w:t>
                            </w:r>
                          </w:p>
                          <w:p w:rsidR="00B85850" w:rsidRDefault="00B85850" w:rsidP="00B8585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Was the experiment </w:t>
                            </w:r>
                            <w:r w:rsidRPr="00B85850">
                              <w:rPr>
                                <w:b/>
                                <w:sz w:val="24"/>
                              </w:rPr>
                              <w:t>valid</w:t>
                            </w:r>
                            <w:r>
                              <w:rPr>
                                <w:sz w:val="24"/>
                              </w:rPr>
                              <w:t xml:space="preserve"> and </w:t>
                            </w:r>
                            <w:r w:rsidRPr="00B85850">
                              <w:rPr>
                                <w:b/>
                                <w:sz w:val="24"/>
                              </w:rPr>
                              <w:t>reliable</w:t>
                            </w:r>
                            <w:r>
                              <w:rPr>
                                <w:sz w:val="24"/>
                              </w:rPr>
                              <w:t>?</w:t>
                            </w:r>
                            <w:r w:rsidRPr="00514DF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18"/>
                              <w:gridCol w:w="4419"/>
                            </w:tblGrid>
                            <w:tr w:rsidR="00B85850" w:rsidTr="00B85850">
                              <w:tc>
                                <w:tcPr>
                                  <w:tcW w:w="4418" w:type="dxa"/>
                                </w:tcPr>
                                <w:p w:rsidR="00B85850" w:rsidRPr="00B85850" w:rsidRDefault="00B85850" w:rsidP="00B8585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B85850"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  <w:t>VALID</w:t>
                                  </w:r>
                                </w:p>
                              </w:tc>
                              <w:tc>
                                <w:tcPr>
                                  <w:tcW w:w="4419" w:type="dxa"/>
                                </w:tcPr>
                                <w:p w:rsidR="00B85850" w:rsidRPr="00B85850" w:rsidRDefault="00B85850" w:rsidP="00B8585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B85850"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  <w:t>RELIABLE</w:t>
                                  </w:r>
                                </w:p>
                              </w:tc>
                            </w:tr>
                            <w:tr w:rsidR="00B85850" w:rsidTr="00B85850">
                              <w:tc>
                                <w:tcPr>
                                  <w:tcW w:w="4418" w:type="dxa"/>
                                </w:tcPr>
                                <w:p w:rsidR="00B85850" w:rsidRDefault="00B85850" w:rsidP="00B85850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 xml:space="preserve">Are The results </w:t>
                                  </w:r>
                                  <w:r w:rsidRPr="00B85850"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  <w:t>true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 xml:space="preserve">? Was it </w:t>
                                  </w:r>
                                  <w:r w:rsidRPr="00B85850"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  <w:t>only the IV that had an effect on the DV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4419" w:type="dxa"/>
                                </w:tcPr>
                                <w:p w:rsidR="00B85850" w:rsidRDefault="00B85850" w:rsidP="00B85850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 xml:space="preserve">Will the results be the </w:t>
                                  </w:r>
                                  <w:r w:rsidRPr="00B85850"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  <w:t>same every time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 xml:space="preserve">? Can we expect </w:t>
                                  </w:r>
                                  <w:r w:rsidRPr="00B85850">
                                    <w:rPr>
                                      <w:rFonts w:cstheme="minorHAnsi"/>
                                      <w:b/>
                                      <w:sz w:val="24"/>
                                      <w:szCs w:val="28"/>
                                    </w:rPr>
                                    <w:t>consistency</w:t>
                                  </w:r>
                                  <w:r w:rsidRPr="00B85850"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B85850" w:rsidTr="00B85850">
                              <w:tc>
                                <w:tcPr>
                                  <w:tcW w:w="4418" w:type="dxa"/>
                                </w:tcPr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>Examples:</w:t>
                                  </w:r>
                                </w:p>
                              </w:tc>
                              <w:tc>
                                <w:tcPr>
                                  <w:tcW w:w="4419" w:type="dxa"/>
                                </w:tcPr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>Examples:</w:t>
                                  </w:r>
                                </w:p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B85850" w:rsidRDefault="00B85850" w:rsidP="00B85850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5850" w:rsidRDefault="00B85850" w:rsidP="00B8585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  <w:p w:rsidR="00B85850" w:rsidRPr="00514DF2" w:rsidRDefault="00B85850" w:rsidP="00B8585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52.5pt;margin-top:4.3pt;width:457.5pt;height:19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" fillcolor="white [3201]" strokecolor="black [3200]" strokeweight="2pt">
                <v:textbox>
                  <w:txbxContent>
                    <w:p w:rsidR="00B85850" w:rsidRPr="00514DF2" w:rsidRDefault="00B85850" w:rsidP="00B8585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EVALUATION</w:t>
                      </w:r>
                    </w:p>
                    <w:p w:rsidR="00B85850" w:rsidRDefault="00B85850" w:rsidP="00B85850">
                      <w:pPr>
                        <w:jc w:val="center"/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</w:rPr>
                        <w:t xml:space="preserve">Was the experiment </w:t>
                      </w:r>
                      <w:r w:rsidRPr="00B85850">
                        <w:rPr>
                          <w:b/>
                          <w:sz w:val="24"/>
                        </w:rPr>
                        <w:t>valid</w:t>
                      </w:r>
                      <w:r>
                        <w:rPr>
                          <w:sz w:val="24"/>
                        </w:rPr>
                        <w:t xml:space="preserve"> and </w:t>
                      </w:r>
                      <w:r w:rsidRPr="00B85850">
                        <w:rPr>
                          <w:b/>
                          <w:sz w:val="24"/>
                        </w:rPr>
                        <w:t>reliable</w:t>
                      </w:r>
                      <w:r>
                        <w:rPr>
                          <w:sz w:val="24"/>
                        </w:rPr>
                        <w:t>?</w:t>
                      </w:r>
                      <w:r w:rsidRPr="00514DF2">
                        <w:rPr>
                          <w:rFonts w:cstheme="minorHAnsi"/>
                          <w:sz w:val="24"/>
                          <w:szCs w:val="28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18"/>
                        <w:gridCol w:w="4419"/>
                      </w:tblGrid>
                      <w:tr w:rsidR="00B85850" w:rsidTr="00B85850">
                        <w:tc>
                          <w:tcPr>
                            <w:tcW w:w="4418" w:type="dxa"/>
                          </w:tcPr>
                          <w:p w:rsidR="00B85850" w:rsidRPr="00B85850" w:rsidRDefault="00B85850" w:rsidP="00B8585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B85850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VALID</w:t>
                            </w:r>
                          </w:p>
                        </w:tc>
                        <w:tc>
                          <w:tcPr>
                            <w:tcW w:w="4419" w:type="dxa"/>
                          </w:tcPr>
                          <w:p w:rsidR="00B85850" w:rsidRPr="00B85850" w:rsidRDefault="00B85850" w:rsidP="00B8585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B85850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RELIABLE</w:t>
                            </w:r>
                          </w:p>
                        </w:tc>
                      </w:tr>
                      <w:tr w:rsidR="00B85850" w:rsidTr="00B85850">
                        <w:tc>
                          <w:tcPr>
                            <w:tcW w:w="4418" w:type="dxa"/>
                          </w:tcPr>
                          <w:p w:rsidR="00B85850" w:rsidRDefault="00B85850" w:rsidP="00B8585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Are The results </w:t>
                            </w:r>
                            <w:r w:rsidRPr="00B85850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true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? Was it </w:t>
                            </w:r>
                            <w:r w:rsidRPr="00B85850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only the IV that had an effect on the DV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4419" w:type="dxa"/>
                          </w:tcPr>
                          <w:p w:rsidR="00B85850" w:rsidRDefault="00B85850" w:rsidP="00B85850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Will the results be the </w:t>
                            </w:r>
                            <w:r w:rsidRPr="00B85850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same every time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? Can we expect </w:t>
                            </w:r>
                            <w:r w:rsidRPr="00B85850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consistency</w:t>
                            </w:r>
                            <w:r w:rsidRPr="00B85850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?</w:t>
                            </w:r>
                          </w:p>
                        </w:tc>
                      </w:tr>
                      <w:tr w:rsidR="00B85850" w:rsidTr="00B85850">
                        <w:tc>
                          <w:tcPr>
                            <w:tcW w:w="4418" w:type="dxa"/>
                          </w:tcPr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Examples:</w:t>
                            </w:r>
                          </w:p>
                        </w:tc>
                        <w:tc>
                          <w:tcPr>
                            <w:tcW w:w="4419" w:type="dxa"/>
                          </w:tcPr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Examples:</w:t>
                            </w:r>
                          </w:p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  <w:p w:rsidR="00B85850" w:rsidRDefault="00B85850" w:rsidP="00B8585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85850" w:rsidRDefault="00B85850" w:rsidP="00B85850">
                      <w:pPr>
                        <w:jc w:val="center"/>
                        <w:rPr>
                          <w:rFonts w:cstheme="minorHAnsi"/>
                          <w:sz w:val="24"/>
                          <w:szCs w:val="28"/>
                        </w:rPr>
                      </w:pPr>
                    </w:p>
                    <w:p w:rsidR="00B85850" w:rsidRPr="00514DF2" w:rsidRDefault="00B85850" w:rsidP="00B8585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4DF2" w:rsidRDefault="00514DF2" w:rsidP="00514DF2"/>
    <w:p w:rsidR="00010C85" w:rsidRDefault="00514DF2" w:rsidP="00514DF2">
      <w:pPr>
        <w:tabs>
          <w:tab w:val="left" w:pos="17700"/>
        </w:tabs>
      </w:pPr>
      <w:r>
        <w:tab/>
      </w:r>
    </w:p>
    <w:p w:rsidR="00C47796" w:rsidRDefault="00C47796" w:rsidP="00514DF2">
      <w:pPr>
        <w:tabs>
          <w:tab w:val="left" w:pos="17700"/>
        </w:tabs>
      </w:pPr>
    </w:p>
    <w:p w:rsidR="00C47796" w:rsidRDefault="00C47796" w:rsidP="00514DF2">
      <w:pPr>
        <w:tabs>
          <w:tab w:val="left" w:pos="17700"/>
        </w:tabs>
      </w:pPr>
    </w:p>
    <w:p w:rsidR="00C47796" w:rsidRDefault="00C47796" w:rsidP="00514DF2">
      <w:pPr>
        <w:tabs>
          <w:tab w:val="left" w:pos="177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A240AA" wp14:editId="3B976837">
                <wp:simplePos x="0" y="0"/>
                <wp:positionH relativeFrom="column">
                  <wp:posOffset>-457200</wp:posOffset>
                </wp:positionH>
                <wp:positionV relativeFrom="paragraph">
                  <wp:posOffset>-657226</wp:posOffset>
                </wp:positionV>
                <wp:extent cx="14401800" cy="100679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0" cy="10067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796" w:rsidRDefault="00C47796" w:rsidP="00C4779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 GOOD GRAPH</w:t>
                            </w:r>
                          </w:p>
                          <w:p w:rsidR="00C47796" w:rsidRDefault="00C47796" w:rsidP="00C4779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Draw and a</w:t>
                            </w:r>
                            <w:r w:rsidRPr="00C47796">
                              <w:rPr>
                                <w:sz w:val="24"/>
                              </w:rPr>
                              <w:t>nnotate the features of a good graph in the space below</w:t>
                            </w:r>
                          </w:p>
                          <w:p w:rsidR="00C47796" w:rsidRDefault="00C47796" w:rsidP="00C4779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C47796" w:rsidRDefault="00C47796" w:rsidP="00C4779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C47796" w:rsidRDefault="00C47796" w:rsidP="00C4779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C47796" w:rsidRPr="00C47796" w:rsidRDefault="00C47796" w:rsidP="00C4779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0FF7F" wp14:editId="62068D97">
                                  <wp:extent cx="10759849" cy="7724775"/>
                                  <wp:effectExtent l="0" t="0" r="3810" b="0"/>
                                  <wp:docPr id="12" name="Picture 12" descr="http://www.santarosa.edu/lifesciences2/graph_paper_5per_cm_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antarosa.edu/lifesciences2/graph_paper_5per_cm_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 b="458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2769" cy="772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6pt;margin-top:-51.75pt;width:1134pt;height:79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" fillcolor="white [3201]" strokecolor="black [3200]" strokeweight="2pt">
                <v:textbox>
                  <w:txbxContent>
                    <w:p w:rsidR="00C47796" w:rsidRDefault="00C47796" w:rsidP="00C4779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 GOOD GRAPH</w:t>
                      </w:r>
                    </w:p>
                    <w:p w:rsidR="00C47796" w:rsidRDefault="00C47796" w:rsidP="00C4779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Draw and a</w:t>
                      </w:r>
                      <w:r w:rsidRPr="00C47796">
                        <w:rPr>
                          <w:sz w:val="24"/>
                        </w:rPr>
                        <w:t>nnotate the features of a good graph in the space below</w:t>
                      </w:r>
                    </w:p>
                    <w:p w:rsidR="00C47796" w:rsidRDefault="00C47796" w:rsidP="00C47796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C47796" w:rsidRDefault="00C47796" w:rsidP="00C47796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C47796" w:rsidRDefault="00C47796" w:rsidP="00C47796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C47796" w:rsidRPr="00C47796" w:rsidRDefault="00C47796" w:rsidP="00C4779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0FF7F" wp14:editId="62068D97">
                            <wp:extent cx="10759849" cy="7724775"/>
                            <wp:effectExtent l="0" t="0" r="3810" b="0"/>
                            <wp:docPr id="12" name="Picture 12" descr="http://www.santarosa.edu/lifesciences2/graph_paper_5per_cm_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antarosa.edu/lifesciences2/graph_paper_5per_cm_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 b="458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2769" cy="772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7796" w:rsidRDefault="00C47796" w:rsidP="00514DF2">
      <w:pPr>
        <w:tabs>
          <w:tab w:val="left" w:pos="17700"/>
        </w:tabs>
      </w:pPr>
    </w:p>
    <w:p w:rsidR="00C47796" w:rsidRDefault="00C47796" w:rsidP="00514DF2">
      <w:pPr>
        <w:tabs>
          <w:tab w:val="left" w:pos="17700"/>
        </w:tabs>
      </w:pPr>
    </w:p>
    <w:p w:rsidR="00C47796" w:rsidRPr="00514DF2" w:rsidRDefault="00C47796" w:rsidP="00514DF2">
      <w:pPr>
        <w:tabs>
          <w:tab w:val="left" w:pos="17700"/>
        </w:tabs>
      </w:pPr>
    </w:p>
    <w:sectPr w:rsidR="00C47796" w:rsidRPr="00514DF2" w:rsidSect="00B34637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128AE"/>
    <w:multiLevelType w:val="hybridMultilevel"/>
    <w:tmpl w:val="36941A02"/>
    <w:lvl w:ilvl="0" w:tplc="938A8B3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37"/>
    <w:rsid w:val="00010C85"/>
    <w:rsid w:val="00011A8F"/>
    <w:rsid w:val="003F628C"/>
    <w:rsid w:val="00426ABD"/>
    <w:rsid w:val="00514DF2"/>
    <w:rsid w:val="007A7314"/>
    <w:rsid w:val="00B34637"/>
    <w:rsid w:val="00B85850"/>
    <w:rsid w:val="00C47796"/>
    <w:rsid w:val="00DA1D7B"/>
    <w:rsid w:val="00E126DB"/>
    <w:rsid w:val="00F8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1A8F"/>
    <w:pPr>
      <w:ind w:left="720"/>
      <w:contextualSpacing/>
    </w:pPr>
  </w:style>
  <w:style w:type="table" w:styleId="TableGrid">
    <w:name w:val="Table Grid"/>
    <w:basedOn w:val="TableNormal"/>
    <w:uiPriority w:val="59"/>
    <w:rsid w:val="00B85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1A8F"/>
    <w:pPr>
      <w:ind w:left="720"/>
      <w:contextualSpacing/>
    </w:pPr>
  </w:style>
  <w:style w:type="table" w:styleId="TableGrid">
    <w:name w:val="Table Grid"/>
    <w:basedOn w:val="TableNormal"/>
    <w:uiPriority w:val="59"/>
    <w:rsid w:val="00B85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D92781CA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JOHANSEN Rebecca</dc:creator>
  <cp:lastModifiedBy>JOHANSEN Rebecca</cp:lastModifiedBy>
  <cp:revision>2</cp:revision>
  <dcterms:created xsi:type="dcterms:W3CDTF">2016-11-23T03:09:00Z</dcterms:created>
  <dcterms:modified xsi:type="dcterms:W3CDTF">2016-11-23T03:09:00Z</dcterms:modified>
</cp:coreProperties>
</file>