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F3DEA" w14:textId="500D07A6" w:rsidR="0065172C" w:rsidRDefault="00BA2A44" w:rsidP="00BA2A44">
      <w:pPr>
        <w:pStyle w:val="xworksheettype"/>
      </w:pPr>
      <w:bookmarkStart w:id="0" w:name="_GoBack"/>
      <w:bookmarkEnd w:id="0"/>
      <w:r>
        <w:t>Student worksheet</w:t>
      </w:r>
      <w:r w:rsidR="00895176">
        <w:t xml:space="preserve"> answers</w:t>
      </w:r>
    </w:p>
    <w:p w14:paraId="7EE6EDA1" w14:textId="77777777" w:rsidR="0065172C" w:rsidRDefault="0065172C" w:rsidP="00BA2A44">
      <w:pPr>
        <w:pStyle w:val="xchapterhead"/>
      </w:pPr>
      <w:r>
        <w:t>3.1 Scientists refine models and theories over time</w:t>
      </w:r>
    </w:p>
    <w:p w14:paraId="54C7502C" w14:textId="4172B870" w:rsidR="00BA2A44" w:rsidRPr="00E96387" w:rsidRDefault="00BA2A44" w:rsidP="00BA2A44">
      <w:pPr>
        <w:pStyle w:val="xpagereference"/>
        <w:rPr>
          <w:szCs w:val="24"/>
        </w:rPr>
      </w:pPr>
      <w:r w:rsidRPr="00E96387">
        <w:rPr>
          <w:szCs w:val="24"/>
        </w:rPr>
        <w:t xml:space="preserve">Pages </w:t>
      </w:r>
      <w:r>
        <w:rPr>
          <w:szCs w:val="24"/>
        </w:rPr>
        <w:t>66–69</w:t>
      </w:r>
    </w:p>
    <w:p w14:paraId="7C373F75" w14:textId="2592F49D" w:rsidR="0065172C" w:rsidRDefault="00BA2A44" w:rsidP="00BA2A44">
      <w:pPr>
        <w:pStyle w:val="xahead"/>
      </w:pPr>
      <w:r>
        <w:t>The history of the periodic table</w:t>
      </w:r>
    </w:p>
    <w:p w14:paraId="6A045CF5" w14:textId="1AE723F2" w:rsidR="00BA2A44" w:rsidRDefault="0065172C" w:rsidP="00BA2A44">
      <w:pPr>
        <w:pStyle w:val="xlist"/>
      </w:pPr>
      <w:r>
        <w:t>1</w:t>
      </w:r>
      <w:r>
        <w:tab/>
        <w:t xml:space="preserve">Who </w:t>
      </w:r>
      <w:r w:rsidR="00E05B48">
        <w:t>is usually credited as the creator of</w:t>
      </w:r>
      <w:r>
        <w:t xml:space="preserve"> the modern periodic table?</w:t>
      </w:r>
    </w:p>
    <w:p w14:paraId="6E8A6303" w14:textId="73EE974A" w:rsidR="0065172C" w:rsidRDefault="0065172C" w:rsidP="00BA2A44">
      <w:pPr>
        <w:pStyle w:val="xanswersfo"/>
      </w:pPr>
      <w:r>
        <w:t>Dmitri Mendeleev</w:t>
      </w:r>
    </w:p>
    <w:p w14:paraId="2A0518FF" w14:textId="7C276172" w:rsidR="00BA2A44" w:rsidRDefault="0065172C" w:rsidP="00BA2A44">
      <w:pPr>
        <w:pStyle w:val="xlist"/>
      </w:pPr>
      <w:r>
        <w:t>2</w:t>
      </w:r>
      <w:r>
        <w:tab/>
        <w:t xml:space="preserve">Why were there gaps in </w:t>
      </w:r>
      <w:r w:rsidR="0017542A">
        <w:t>the</w:t>
      </w:r>
      <w:r>
        <w:t xml:space="preserve"> periodic table?</w:t>
      </w:r>
    </w:p>
    <w:p w14:paraId="4E055F80" w14:textId="300BD7D2" w:rsidR="0065172C" w:rsidRDefault="0017542A" w:rsidP="00BA2A44">
      <w:pPr>
        <w:pStyle w:val="xanswersfo"/>
      </w:pPr>
      <w:r>
        <w:t xml:space="preserve">Mendeleev </w:t>
      </w:r>
      <w:r w:rsidR="0065172C">
        <w:t>left gaps for undiscovered elements</w:t>
      </w:r>
    </w:p>
    <w:p w14:paraId="54EAB060" w14:textId="49BB0950" w:rsidR="0065172C" w:rsidRDefault="0065172C" w:rsidP="003540AE">
      <w:pPr>
        <w:pStyle w:val="xlist"/>
      </w:pPr>
      <w:r>
        <w:t>3</w:t>
      </w:r>
      <w:r>
        <w:tab/>
        <w:t xml:space="preserve">Create a timeline </w:t>
      </w:r>
      <w:r w:rsidR="0017542A">
        <w:t>that</w:t>
      </w:r>
      <w:r>
        <w:t xml:space="preserve"> demonstrates the development of the periodic table. You must show the name of the scientist, the year that they made their discovery</w:t>
      </w:r>
      <w:r w:rsidR="0017542A">
        <w:t xml:space="preserve"> or idea,</w:t>
      </w:r>
      <w:r>
        <w:t xml:space="preserve"> and the details of their discovery</w:t>
      </w:r>
      <w:r w:rsidR="0017542A">
        <w:t xml:space="preserve"> or idea</w:t>
      </w:r>
      <w:r>
        <w:t>.</w:t>
      </w:r>
    </w:p>
    <w:tbl>
      <w:tblPr>
        <w:tblStyle w:val="xtablecolumn"/>
        <w:tblW w:w="0" w:type="auto"/>
        <w:tblLook w:val="04A0" w:firstRow="1" w:lastRow="0" w:firstColumn="1" w:lastColumn="0" w:noHBand="0" w:noVBand="1"/>
      </w:tblPr>
      <w:tblGrid>
        <w:gridCol w:w="2036"/>
        <w:gridCol w:w="1134"/>
        <w:gridCol w:w="7173"/>
      </w:tblGrid>
      <w:tr w:rsidR="003540AE" w:rsidRPr="003540AE" w14:paraId="5DF53922" w14:textId="77777777" w:rsidTr="003540AE">
        <w:trPr>
          <w:cnfStyle w:val="100000000000" w:firstRow="1" w:lastRow="0" w:firstColumn="0" w:lastColumn="0" w:oddVBand="0" w:evenVBand="0" w:oddHBand="0" w:evenHBand="0" w:firstRowFirstColumn="0" w:firstRowLastColumn="0" w:lastRowFirstColumn="0" w:lastRowLastColumn="0"/>
        </w:trPr>
        <w:tc>
          <w:tcPr>
            <w:tcW w:w="2036" w:type="dxa"/>
          </w:tcPr>
          <w:p w14:paraId="7CB714E4" w14:textId="77777777" w:rsidR="003540AE" w:rsidRPr="003540AE" w:rsidRDefault="003540AE" w:rsidP="003540AE">
            <w:pPr>
              <w:pStyle w:val="xtablecolumnhead"/>
            </w:pPr>
            <w:r w:rsidRPr="003540AE">
              <w:t>Scientist</w:t>
            </w:r>
          </w:p>
        </w:tc>
        <w:tc>
          <w:tcPr>
            <w:tcW w:w="1134" w:type="dxa"/>
          </w:tcPr>
          <w:p w14:paraId="16A97926" w14:textId="77777777" w:rsidR="003540AE" w:rsidRPr="003540AE" w:rsidRDefault="003540AE" w:rsidP="003540AE">
            <w:pPr>
              <w:pStyle w:val="xtablecolumnhead"/>
            </w:pPr>
            <w:r w:rsidRPr="003540AE">
              <w:t>Year</w:t>
            </w:r>
          </w:p>
        </w:tc>
        <w:tc>
          <w:tcPr>
            <w:tcW w:w="7173" w:type="dxa"/>
          </w:tcPr>
          <w:p w14:paraId="7E996644" w14:textId="77777777" w:rsidR="003540AE" w:rsidRPr="003540AE" w:rsidRDefault="003540AE" w:rsidP="003540AE">
            <w:pPr>
              <w:pStyle w:val="xtablecolumnhead"/>
            </w:pPr>
            <w:r w:rsidRPr="003540AE">
              <w:t>Discovery</w:t>
            </w:r>
          </w:p>
        </w:tc>
      </w:tr>
      <w:tr w:rsidR="003540AE" w:rsidRPr="003540AE" w14:paraId="1B13DB2D" w14:textId="77777777" w:rsidTr="0017542A">
        <w:trPr>
          <w:trHeight w:val="851"/>
        </w:trPr>
        <w:tc>
          <w:tcPr>
            <w:tcW w:w="2036" w:type="dxa"/>
          </w:tcPr>
          <w:p w14:paraId="239DC610" w14:textId="77777777" w:rsidR="003540AE" w:rsidRPr="003540AE" w:rsidRDefault="003540AE" w:rsidP="003540AE">
            <w:pPr>
              <w:pStyle w:val="xtabletextanswers"/>
            </w:pPr>
            <w:r w:rsidRPr="003540AE">
              <w:t>Ancient Greeks</w:t>
            </w:r>
          </w:p>
        </w:tc>
        <w:tc>
          <w:tcPr>
            <w:tcW w:w="1134" w:type="dxa"/>
          </w:tcPr>
          <w:p w14:paraId="76C41F30" w14:textId="14CAD904" w:rsidR="003540AE" w:rsidRPr="003540AE" w:rsidRDefault="003540AE" w:rsidP="003540AE">
            <w:pPr>
              <w:pStyle w:val="xtabletextanswers"/>
            </w:pPr>
            <w:r w:rsidRPr="003540AE">
              <w:t>2000 y</w:t>
            </w:r>
            <w:r w:rsidR="0017542A">
              <w:t xml:space="preserve">ears </w:t>
            </w:r>
            <w:r w:rsidRPr="003540AE">
              <w:t>a</w:t>
            </w:r>
            <w:r w:rsidR="0017542A">
              <w:t>go</w:t>
            </w:r>
          </w:p>
        </w:tc>
        <w:tc>
          <w:tcPr>
            <w:tcW w:w="7173" w:type="dxa"/>
          </w:tcPr>
          <w:p w14:paraId="5CED6A4C" w14:textId="18AB3F0B" w:rsidR="003540AE" w:rsidRPr="003540AE" w:rsidRDefault="0017542A" w:rsidP="003540AE">
            <w:pPr>
              <w:pStyle w:val="xtabletextanswers"/>
            </w:pPr>
            <w:r>
              <w:t>T</w:t>
            </w:r>
            <w:r w:rsidR="003540AE" w:rsidRPr="003540AE">
              <w:t>hought everything was made of four ‘elements’ mixed together in different ratios</w:t>
            </w:r>
            <w:r>
              <w:t>.</w:t>
            </w:r>
          </w:p>
        </w:tc>
      </w:tr>
      <w:tr w:rsidR="003540AE" w:rsidRPr="003540AE" w14:paraId="31D2271D" w14:textId="77777777" w:rsidTr="0017542A">
        <w:trPr>
          <w:trHeight w:val="851"/>
        </w:trPr>
        <w:tc>
          <w:tcPr>
            <w:tcW w:w="2036" w:type="dxa"/>
          </w:tcPr>
          <w:p w14:paraId="63CC0099" w14:textId="77777777" w:rsidR="003540AE" w:rsidRPr="003540AE" w:rsidRDefault="003540AE" w:rsidP="003540AE">
            <w:pPr>
              <w:pStyle w:val="xtabletextanswers"/>
            </w:pPr>
            <w:r w:rsidRPr="003540AE">
              <w:t>Robert Boyle</w:t>
            </w:r>
          </w:p>
        </w:tc>
        <w:tc>
          <w:tcPr>
            <w:tcW w:w="1134" w:type="dxa"/>
          </w:tcPr>
          <w:p w14:paraId="243FD0B7" w14:textId="77777777" w:rsidR="003540AE" w:rsidRPr="003540AE" w:rsidRDefault="003540AE" w:rsidP="003540AE">
            <w:pPr>
              <w:pStyle w:val="xtabletextanswers"/>
            </w:pPr>
            <w:r w:rsidRPr="003540AE">
              <w:t>1661</w:t>
            </w:r>
          </w:p>
        </w:tc>
        <w:tc>
          <w:tcPr>
            <w:tcW w:w="7173" w:type="dxa"/>
          </w:tcPr>
          <w:p w14:paraId="3F36BBDF" w14:textId="77777777" w:rsidR="003540AE" w:rsidRPr="003540AE" w:rsidRDefault="003540AE" w:rsidP="003540AE">
            <w:pPr>
              <w:pStyle w:val="xtabletextanswers"/>
            </w:pPr>
            <w:r w:rsidRPr="003540AE">
              <w:t>Suggested that an element was a substance that cannot be broken down into a simpler substance in a chemical reaction.</w:t>
            </w:r>
          </w:p>
        </w:tc>
      </w:tr>
      <w:tr w:rsidR="003540AE" w:rsidRPr="003540AE" w14:paraId="513E54F2" w14:textId="77777777" w:rsidTr="0017542A">
        <w:trPr>
          <w:trHeight w:val="851"/>
        </w:trPr>
        <w:tc>
          <w:tcPr>
            <w:tcW w:w="2036" w:type="dxa"/>
          </w:tcPr>
          <w:p w14:paraId="663359DA" w14:textId="77777777" w:rsidR="003540AE" w:rsidRPr="003540AE" w:rsidRDefault="003540AE" w:rsidP="003540AE">
            <w:pPr>
              <w:pStyle w:val="xtabletextanswers"/>
            </w:pPr>
            <w:r w:rsidRPr="003540AE">
              <w:t>Antoine Lavoisier</w:t>
            </w:r>
          </w:p>
        </w:tc>
        <w:tc>
          <w:tcPr>
            <w:tcW w:w="1134" w:type="dxa"/>
          </w:tcPr>
          <w:p w14:paraId="5B0AE3A0" w14:textId="77777777" w:rsidR="003540AE" w:rsidRPr="003540AE" w:rsidRDefault="003540AE" w:rsidP="003540AE">
            <w:pPr>
              <w:pStyle w:val="xtabletextanswers"/>
            </w:pPr>
            <w:r w:rsidRPr="003540AE">
              <w:t>1789</w:t>
            </w:r>
          </w:p>
        </w:tc>
        <w:tc>
          <w:tcPr>
            <w:tcW w:w="7173" w:type="dxa"/>
          </w:tcPr>
          <w:p w14:paraId="4BCB4C63" w14:textId="77777777" w:rsidR="003540AE" w:rsidRPr="003540AE" w:rsidRDefault="003540AE" w:rsidP="003540AE">
            <w:pPr>
              <w:pStyle w:val="xtabletextanswers"/>
            </w:pPr>
            <w:r w:rsidRPr="003540AE">
              <w:t>Made a detailed list of 33 elements grouped into metals and non-metals.</w:t>
            </w:r>
          </w:p>
        </w:tc>
      </w:tr>
      <w:tr w:rsidR="003540AE" w:rsidRPr="003540AE" w14:paraId="5E16B6E5" w14:textId="77777777" w:rsidTr="0017542A">
        <w:trPr>
          <w:trHeight w:val="851"/>
        </w:trPr>
        <w:tc>
          <w:tcPr>
            <w:tcW w:w="2036" w:type="dxa"/>
          </w:tcPr>
          <w:p w14:paraId="5F4D9FBA" w14:textId="77777777" w:rsidR="003540AE" w:rsidRPr="003540AE" w:rsidRDefault="003540AE" w:rsidP="003540AE">
            <w:pPr>
              <w:pStyle w:val="xtabletextanswers"/>
            </w:pPr>
            <w:r w:rsidRPr="003540AE">
              <w:t>Jakob Berzelius</w:t>
            </w:r>
          </w:p>
        </w:tc>
        <w:tc>
          <w:tcPr>
            <w:tcW w:w="1134" w:type="dxa"/>
          </w:tcPr>
          <w:p w14:paraId="3FF59E47" w14:textId="77777777" w:rsidR="003540AE" w:rsidRPr="003540AE" w:rsidRDefault="003540AE" w:rsidP="003540AE">
            <w:pPr>
              <w:pStyle w:val="xtabletextanswers"/>
            </w:pPr>
            <w:r w:rsidRPr="003540AE">
              <w:t>1820s</w:t>
            </w:r>
          </w:p>
        </w:tc>
        <w:tc>
          <w:tcPr>
            <w:tcW w:w="7173" w:type="dxa"/>
          </w:tcPr>
          <w:p w14:paraId="4CC5DF5C" w14:textId="2A293377" w:rsidR="003540AE" w:rsidRPr="003540AE" w:rsidRDefault="003540AE" w:rsidP="003540AE">
            <w:pPr>
              <w:pStyle w:val="xtabletextanswers"/>
            </w:pPr>
            <w:r w:rsidRPr="003540AE">
              <w:t xml:space="preserve">Replaced the geometric patterns used as chemical symbols with letters that were an abbreviation of the element’s name. </w:t>
            </w:r>
            <w:r w:rsidR="0017542A">
              <w:t xml:space="preserve">Also, </w:t>
            </w:r>
            <w:r w:rsidRPr="003540AE">
              <w:t>used the weight of hydrogen to develop an organised system of atomic weights, with all remaining elements believed to have a whole number above 1.</w:t>
            </w:r>
          </w:p>
        </w:tc>
      </w:tr>
      <w:tr w:rsidR="003540AE" w:rsidRPr="003540AE" w14:paraId="7F11C450" w14:textId="77777777" w:rsidTr="0017542A">
        <w:trPr>
          <w:trHeight w:val="851"/>
        </w:trPr>
        <w:tc>
          <w:tcPr>
            <w:tcW w:w="2036" w:type="dxa"/>
          </w:tcPr>
          <w:p w14:paraId="28734D4E" w14:textId="77777777" w:rsidR="003540AE" w:rsidRPr="003540AE" w:rsidRDefault="003540AE" w:rsidP="003540AE">
            <w:pPr>
              <w:pStyle w:val="xtabletextanswers"/>
            </w:pPr>
            <w:r w:rsidRPr="003540AE">
              <w:t>Johann Dobereiner</w:t>
            </w:r>
          </w:p>
        </w:tc>
        <w:tc>
          <w:tcPr>
            <w:tcW w:w="1134" w:type="dxa"/>
          </w:tcPr>
          <w:p w14:paraId="6A696234" w14:textId="77777777" w:rsidR="003540AE" w:rsidRPr="003540AE" w:rsidRDefault="003540AE" w:rsidP="003540AE">
            <w:pPr>
              <w:pStyle w:val="xtabletextanswers"/>
            </w:pPr>
            <w:r w:rsidRPr="003540AE">
              <w:t>1829</w:t>
            </w:r>
          </w:p>
        </w:tc>
        <w:tc>
          <w:tcPr>
            <w:tcW w:w="7173" w:type="dxa"/>
          </w:tcPr>
          <w:p w14:paraId="67E95FEC" w14:textId="77777777" w:rsidR="003540AE" w:rsidRPr="003540AE" w:rsidRDefault="003540AE" w:rsidP="003540AE">
            <w:pPr>
              <w:pStyle w:val="xtabletextanswers"/>
            </w:pPr>
            <w:r w:rsidRPr="003540AE">
              <w:t>Grouped 40 elements into triads according to their properties. These groupings were important in identifying patterns of behaviour, which helped with more accurate predictions about atomic structures.</w:t>
            </w:r>
          </w:p>
        </w:tc>
      </w:tr>
      <w:tr w:rsidR="003540AE" w:rsidRPr="003540AE" w14:paraId="416C23AE" w14:textId="77777777" w:rsidTr="0017542A">
        <w:trPr>
          <w:trHeight w:val="851"/>
        </w:trPr>
        <w:tc>
          <w:tcPr>
            <w:tcW w:w="2036" w:type="dxa"/>
          </w:tcPr>
          <w:p w14:paraId="67A51A42" w14:textId="77777777" w:rsidR="003540AE" w:rsidRPr="003540AE" w:rsidRDefault="003540AE" w:rsidP="003540AE">
            <w:pPr>
              <w:pStyle w:val="xtabletextanswers"/>
            </w:pPr>
            <w:r w:rsidRPr="003540AE">
              <w:t>John Newlands</w:t>
            </w:r>
          </w:p>
        </w:tc>
        <w:tc>
          <w:tcPr>
            <w:tcW w:w="1134" w:type="dxa"/>
          </w:tcPr>
          <w:p w14:paraId="43ED5714" w14:textId="77777777" w:rsidR="003540AE" w:rsidRPr="003540AE" w:rsidRDefault="003540AE" w:rsidP="003540AE">
            <w:pPr>
              <w:pStyle w:val="xtabletextanswers"/>
            </w:pPr>
            <w:r w:rsidRPr="003540AE">
              <w:t>1864</w:t>
            </w:r>
          </w:p>
        </w:tc>
        <w:tc>
          <w:tcPr>
            <w:tcW w:w="7173" w:type="dxa"/>
          </w:tcPr>
          <w:p w14:paraId="033272D6" w14:textId="1845CE91" w:rsidR="003540AE" w:rsidRPr="003540AE" w:rsidRDefault="003540AE" w:rsidP="003540AE">
            <w:pPr>
              <w:pStyle w:val="xtabletextanswers"/>
            </w:pPr>
            <w:r w:rsidRPr="003540AE">
              <w:t>Arranged the elements according to their atomic weights</w:t>
            </w:r>
            <w:r w:rsidR="0017542A">
              <w:t>, and</w:t>
            </w:r>
            <w:r w:rsidRPr="003540AE">
              <w:t xml:space="preserve"> noticed that every eighth element had similar properties. This pat</w:t>
            </w:r>
            <w:r w:rsidR="0017542A">
              <w:t>tern was considered a recurring</w:t>
            </w:r>
            <w:r w:rsidRPr="003540AE">
              <w:t xml:space="preserve"> or ‘periodic’ feature among the elements.</w:t>
            </w:r>
          </w:p>
        </w:tc>
      </w:tr>
      <w:tr w:rsidR="003540AE" w:rsidRPr="003540AE" w14:paraId="155B90C5" w14:textId="77777777" w:rsidTr="0017542A">
        <w:trPr>
          <w:trHeight w:val="851"/>
        </w:trPr>
        <w:tc>
          <w:tcPr>
            <w:tcW w:w="2036" w:type="dxa"/>
          </w:tcPr>
          <w:p w14:paraId="6CA19CEF" w14:textId="77777777" w:rsidR="003540AE" w:rsidRPr="003540AE" w:rsidRDefault="003540AE" w:rsidP="003540AE">
            <w:pPr>
              <w:pStyle w:val="xtabletextanswers"/>
            </w:pPr>
            <w:r w:rsidRPr="003540AE">
              <w:t>Dmitri Mendeleev</w:t>
            </w:r>
          </w:p>
        </w:tc>
        <w:tc>
          <w:tcPr>
            <w:tcW w:w="1134" w:type="dxa"/>
          </w:tcPr>
          <w:p w14:paraId="0F0E5BB0" w14:textId="77777777" w:rsidR="003540AE" w:rsidRPr="003540AE" w:rsidRDefault="003540AE" w:rsidP="003540AE">
            <w:pPr>
              <w:pStyle w:val="xtabletextanswers"/>
            </w:pPr>
            <w:r w:rsidRPr="003540AE">
              <w:t>1869</w:t>
            </w:r>
          </w:p>
        </w:tc>
        <w:tc>
          <w:tcPr>
            <w:tcW w:w="7173" w:type="dxa"/>
          </w:tcPr>
          <w:p w14:paraId="34E020EA" w14:textId="3C1C9B5A" w:rsidR="003540AE" w:rsidRPr="003540AE" w:rsidRDefault="003540AE" w:rsidP="003540AE">
            <w:pPr>
              <w:pStyle w:val="xtabletextanswers"/>
            </w:pPr>
            <w:r w:rsidRPr="003540AE">
              <w:t>Wrote the names and properties of each element on small card</w:t>
            </w:r>
            <w:r w:rsidR="0017542A">
              <w:t>s</w:t>
            </w:r>
            <w:r w:rsidRPr="003540AE">
              <w:t xml:space="preserve"> </w:t>
            </w:r>
            <w:r w:rsidR="0017542A">
              <w:t>and arranged them</w:t>
            </w:r>
            <w:r w:rsidRPr="003540AE">
              <w:t xml:space="preserve"> in order of atom</w:t>
            </w:r>
            <w:r w:rsidR="00C64645">
              <w:t xml:space="preserve">ic weight. The cards were then </w:t>
            </w:r>
            <w:r w:rsidRPr="003540AE">
              <w:t>rearranged, maintaining their order, into groups with similar properties, creating the modern periodic table</w:t>
            </w:r>
            <w:r w:rsidR="0017542A">
              <w:t>.</w:t>
            </w:r>
          </w:p>
        </w:tc>
      </w:tr>
      <w:tr w:rsidR="003540AE" w:rsidRPr="003540AE" w14:paraId="10306F03" w14:textId="77777777" w:rsidTr="0017542A">
        <w:trPr>
          <w:trHeight w:val="851"/>
        </w:trPr>
        <w:tc>
          <w:tcPr>
            <w:tcW w:w="2036" w:type="dxa"/>
          </w:tcPr>
          <w:p w14:paraId="74CD8E49" w14:textId="77777777" w:rsidR="003540AE" w:rsidRPr="003540AE" w:rsidRDefault="003540AE" w:rsidP="003540AE">
            <w:pPr>
              <w:pStyle w:val="xtabletextanswers"/>
            </w:pPr>
            <w:r w:rsidRPr="003540AE">
              <w:t>William Ramsay</w:t>
            </w:r>
          </w:p>
        </w:tc>
        <w:tc>
          <w:tcPr>
            <w:tcW w:w="1134" w:type="dxa"/>
          </w:tcPr>
          <w:p w14:paraId="0CD8739E" w14:textId="77777777" w:rsidR="003540AE" w:rsidRPr="003540AE" w:rsidRDefault="003540AE" w:rsidP="003540AE">
            <w:pPr>
              <w:pStyle w:val="xtabletextanswers"/>
            </w:pPr>
            <w:r w:rsidRPr="003540AE">
              <w:t>1894</w:t>
            </w:r>
          </w:p>
        </w:tc>
        <w:tc>
          <w:tcPr>
            <w:tcW w:w="7173" w:type="dxa"/>
          </w:tcPr>
          <w:p w14:paraId="66D839DB" w14:textId="3AE9C1A1" w:rsidR="003540AE" w:rsidRPr="003540AE" w:rsidRDefault="003540AE" w:rsidP="003540AE">
            <w:pPr>
              <w:pStyle w:val="xtabletextanswers"/>
            </w:pPr>
            <w:r w:rsidRPr="003540AE">
              <w:t>Used the technology of refrigeration to remove water, carbon dioxide, oxygen and nitrogen from air, but found some unknown gas left behind. This was argon, the first of the noble gas</w:t>
            </w:r>
            <w:r w:rsidR="00530600">
              <w:t>es</w:t>
            </w:r>
            <w:r w:rsidRPr="003540AE">
              <w:t xml:space="preserve"> to be discovered.</w:t>
            </w:r>
          </w:p>
        </w:tc>
      </w:tr>
      <w:tr w:rsidR="003540AE" w:rsidRPr="003540AE" w14:paraId="2AE018ED" w14:textId="77777777" w:rsidTr="0017542A">
        <w:trPr>
          <w:trHeight w:val="851"/>
        </w:trPr>
        <w:tc>
          <w:tcPr>
            <w:tcW w:w="2036" w:type="dxa"/>
          </w:tcPr>
          <w:p w14:paraId="2D1F8182" w14:textId="77777777" w:rsidR="003540AE" w:rsidRPr="003540AE" w:rsidRDefault="003540AE" w:rsidP="003540AE">
            <w:pPr>
              <w:pStyle w:val="xtabletextanswers"/>
            </w:pPr>
            <w:r w:rsidRPr="003540AE">
              <w:lastRenderedPageBreak/>
              <w:t>Marie Curie</w:t>
            </w:r>
          </w:p>
        </w:tc>
        <w:tc>
          <w:tcPr>
            <w:tcW w:w="1134" w:type="dxa"/>
          </w:tcPr>
          <w:p w14:paraId="2CB833A4" w14:textId="77777777" w:rsidR="003540AE" w:rsidRPr="003540AE" w:rsidRDefault="003540AE" w:rsidP="003540AE">
            <w:pPr>
              <w:pStyle w:val="xtabletextanswers"/>
            </w:pPr>
            <w:r w:rsidRPr="003540AE">
              <w:t>1911</w:t>
            </w:r>
          </w:p>
        </w:tc>
        <w:tc>
          <w:tcPr>
            <w:tcW w:w="7173" w:type="dxa"/>
          </w:tcPr>
          <w:p w14:paraId="31A1E522" w14:textId="2E9A74C6" w:rsidR="003540AE" w:rsidRPr="003540AE" w:rsidRDefault="003540AE" w:rsidP="003540AE">
            <w:pPr>
              <w:pStyle w:val="xtabletextanswers"/>
            </w:pPr>
            <w:r w:rsidRPr="003540AE">
              <w:t xml:space="preserve">Identified and purified elements of the periodic table. </w:t>
            </w:r>
            <w:r w:rsidR="00C64645">
              <w:t>Also,</w:t>
            </w:r>
            <w:r w:rsidRPr="003540AE">
              <w:t xml:space="preserve"> won two Nobel Prizes for her work on radiation.</w:t>
            </w:r>
          </w:p>
        </w:tc>
      </w:tr>
      <w:tr w:rsidR="003540AE" w:rsidRPr="003540AE" w14:paraId="5A067F26" w14:textId="77777777" w:rsidTr="0017542A">
        <w:trPr>
          <w:trHeight w:val="851"/>
        </w:trPr>
        <w:tc>
          <w:tcPr>
            <w:tcW w:w="2036" w:type="dxa"/>
          </w:tcPr>
          <w:p w14:paraId="72291230" w14:textId="4F3827F9" w:rsidR="003540AE" w:rsidRPr="003540AE" w:rsidRDefault="003540AE" w:rsidP="003540AE">
            <w:pPr>
              <w:pStyle w:val="xtabletextanswers"/>
            </w:pPr>
            <w:r w:rsidRPr="003540AE">
              <w:t>Henry Mosel</w:t>
            </w:r>
            <w:r w:rsidR="00C64645">
              <w:t>e</w:t>
            </w:r>
            <w:r w:rsidRPr="003540AE">
              <w:t>y</w:t>
            </w:r>
          </w:p>
        </w:tc>
        <w:tc>
          <w:tcPr>
            <w:tcW w:w="1134" w:type="dxa"/>
          </w:tcPr>
          <w:p w14:paraId="2CABB054" w14:textId="77777777" w:rsidR="003540AE" w:rsidRPr="003540AE" w:rsidRDefault="003540AE" w:rsidP="003540AE">
            <w:pPr>
              <w:pStyle w:val="xtabletextanswers"/>
            </w:pPr>
            <w:r w:rsidRPr="003540AE">
              <w:t>1913</w:t>
            </w:r>
          </w:p>
        </w:tc>
        <w:tc>
          <w:tcPr>
            <w:tcW w:w="7173" w:type="dxa"/>
          </w:tcPr>
          <w:p w14:paraId="519847C7" w14:textId="341AB2F7" w:rsidR="003540AE" w:rsidRPr="003540AE" w:rsidRDefault="00C64645" w:rsidP="003540AE">
            <w:pPr>
              <w:pStyle w:val="xtabletextanswers"/>
            </w:pPr>
            <w:r>
              <w:t xml:space="preserve">Used </w:t>
            </w:r>
            <w:r w:rsidR="003540AE" w:rsidRPr="003540AE">
              <w:t>X-rays to determine the atomic number of each element</w:t>
            </w:r>
            <w:r>
              <w:t xml:space="preserve"> and refined periodic table law</w:t>
            </w:r>
            <w:r w:rsidR="003540AE" w:rsidRPr="003540AE">
              <w:t>.</w:t>
            </w:r>
          </w:p>
        </w:tc>
      </w:tr>
      <w:tr w:rsidR="003540AE" w:rsidRPr="003540AE" w14:paraId="24044404" w14:textId="77777777" w:rsidTr="0017542A">
        <w:trPr>
          <w:trHeight w:val="851"/>
        </w:trPr>
        <w:tc>
          <w:tcPr>
            <w:tcW w:w="2036" w:type="dxa"/>
          </w:tcPr>
          <w:p w14:paraId="4648B72F" w14:textId="4E3407AC" w:rsidR="003540AE" w:rsidRPr="003540AE" w:rsidRDefault="003540AE" w:rsidP="003540AE">
            <w:pPr>
              <w:pStyle w:val="xtabletextanswers"/>
            </w:pPr>
            <w:r w:rsidRPr="003540AE">
              <w:t>Glen</w:t>
            </w:r>
            <w:r w:rsidR="00C64645">
              <w:t>n</w:t>
            </w:r>
            <w:r w:rsidRPr="003540AE">
              <w:t xml:space="preserve"> Seaborg</w:t>
            </w:r>
          </w:p>
        </w:tc>
        <w:tc>
          <w:tcPr>
            <w:tcW w:w="1134" w:type="dxa"/>
          </w:tcPr>
          <w:p w14:paraId="6EA872DE" w14:textId="77777777" w:rsidR="003540AE" w:rsidRPr="003540AE" w:rsidRDefault="003540AE" w:rsidP="003540AE">
            <w:pPr>
              <w:pStyle w:val="xtabletextanswers"/>
            </w:pPr>
            <w:r w:rsidRPr="003540AE">
              <w:t>1940</w:t>
            </w:r>
          </w:p>
        </w:tc>
        <w:tc>
          <w:tcPr>
            <w:tcW w:w="7173" w:type="dxa"/>
          </w:tcPr>
          <w:p w14:paraId="4F4BA4F6" w14:textId="77777777" w:rsidR="003540AE" w:rsidRPr="003540AE" w:rsidRDefault="003540AE" w:rsidP="003540AE">
            <w:pPr>
              <w:pStyle w:val="xtabletextanswers"/>
            </w:pPr>
            <w:r w:rsidRPr="003540AE">
              <w:t>Bombarded uranium atoms with neutrons. This produced the very first atoms of neptunium and plutonium.</w:t>
            </w:r>
          </w:p>
        </w:tc>
      </w:tr>
    </w:tbl>
    <w:p w14:paraId="215A2454" w14:textId="77777777" w:rsidR="00CC463B" w:rsidRDefault="00BA2A44" w:rsidP="00BA2A44">
      <w:pPr>
        <w:pStyle w:val="xlist"/>
      </w:pPr>
      <w:r>
        <w:t>4</w:t>
      </w:r>
      <w:r w:rsidR="0065172C">
        <w:tab/>
        <w:t xml:space="preserve">Match </w:t>
      </w:r>
      <w:r w:rsidR="00E94992">
        <w:t>each</w:t>
      </w:r>
      <w:r w:rsidR="0065172C">
        <w:t xml:space="preserve"> famous scientist</w:t>
      </w:r>
      <w:r w:rsidR="00E94992">
        <w:t xml:space="preserve"> with their </w:t>
      </w:r>
      <w:r w:rsidR="00702638">
        <w:t>contribution to the development of the periodic table</w:t>
      </w:r>
      <w:r w:rsidR="00E94992">
        <w:t>.</w:t>
      </w:r>
      <w:r w:rsidR="00CC463B" w:rsidRPr="00CC463B">
        <w:t xml:space="preserve"> </w:t>
      </w:r>
    </w:p>
    <w:p w14:paraId="6D4774BA" w14:textId="77777777" w:rsidR="00CC463B" w:rsidRDefault="00CC463B" w:rsidP="00CC463B">
      <w:pPr>
        <w:pStyle w:val="xcaption"/>
      </w:pPr>
    </w:p>
    <w:p w14:paraId="6DCE6C4D" w14:textId="63DA6791" w:rsidR="00CC463B" w:rsidRDefault="00CC463B" w:rsidP="00CC463B">
      <w:pPr>
        <w:pStyle w:val="xcaption"/>
      </w:pPr>
      <w:r>
        <w:rPr>
          <w:noProof/>
          <w:lang w:val="en-AU" w:eastAsia="ja-JP"/>
        </w:rPr>
        <w:drawing>
          <wp:inline distT="0" distB="0" distL="0" distR="0" wp14:anchorId="1CECA439" wp14:editId="2ED33FA1">
            <wp:extent cx="5797296" cy="5763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0301_01095.jpg"/>
                    <pic:cNvPicPr/>
                  </pic:nvPicPr>
                  <pic:blipFill>
                    <a:blip r:embed="rId9">
                      <a:extLst>
                        <a:ext uri="{28A0092B-C50C-407E-A947-70E740481C1C}">
                          <a14:useLocalDpi xmlns:a14="http://schemas.microsoft.com/office/drawing/2010/main" val="0"/>
                        </a:ext>
                      </a:extLst>
                    </a:blip>
                    <a:stretch>
                      <a:fillRect/>
                    </a:stretch>
                  </pic:blipFill>
                  <pic:spPr>
                    <a:xfrm>
                      <a:off x="0" y="0"/>
                      <a:ext cx="5797296" cy="5763768"/>
                    </a:xfrm>
                    <a:prstGeom prst="rect">
                      <a:avLst/>
                    </a:prstGeom>
                  </pic:spPr>
                </pic:pic>
              </a:graphicData>
            </a:graphic>
          </wp:inline>
        </w:drawing>
      </w:r>
    </w:p>
    <w:p w14:paraId="5B36AA61" w14:textId="77777777" w:rsidR="00E61491" w:rsidRDefault="00E61491">
      <w:pPr>
        <w:spacing w:before="0" w:after="200" w:line="276" w:lineRule="auto"/>
        <w:ind w:left="0" w:firstLine="0"/>
        <w:rPr>
          <w:rFonts w:eastAsia="MS Gothic" w:cs="Times New Roman"/>
          <w:b/>
          <w:noProof/>
          <w:color w:val="000000" w:themeColor="text1"/>
          <w:sz w:val="24"/>
          <w:szCs w:val="28"/>
          <w:lang w:val="en-US" w:eastAsia="en-AU"/>
        </w:rPr>
      </w:pPr>
      <w:r>
        <w:br w:type="page"/>
      </w:r>
    </w:p>
    <w:p w14:paraId="67D09B85" w14:textId="6D4DC2CA" w:rsidR="0065172C" w:rsidRDefault="0065172C" w:rsidP="00072195">
      <w:pPr>
        <w:pStyle w:val="xbhead"/>
      </w:pPr>
      <w:r>
        <w:lastRenderedPageBreak/>
        <w:t>Extend your understanding</w:t>
      </w:r>
    </w:p>
    <w:p w14:paraId="48EB2385" w14:textId="3193D062" w:rsidR="0065172C" w:rsidRDefault="00072195" w:rsidP="00072195">
      <w:pPr>
        <w:pStyle w:val="xlist"/>
      </w:pPr>
      <w:r>
        <w:t>5</w:t>
      </w:r>
      <w:r w:rsidR="0065172C">
        <w:tab/>
      </w:r>
      <w:r w:rsidR="00175BB8">
        <w:t>R</w:t>
      </w:r>
      <w:r w:rsidR="0065172C">
        <w:t xml:space="preserve">esearch </w:t>
      </w:r>
      <w:r w:rsidR="00175BB8">
        <w:t>to</w:t>
      </w:r>
      <w:r w:rsidR="0065172C">
        <w:t xml:space="preserve"> determine who discovered t</w:t>
      </w:r>
      <w:r w:rsidR="00175BB8">
        <w:t>he following elem</w:t>
      </w:r>
      <w:r w:rsidR="0065172C">
        <w:t>ents, when they were discovered</w:t>
      </w:r>
      <w:r w:rsidR="00175BB8">
        <w:t>, and how the person</w:t>
      </w:r>
      <w:r w:rsidR="0065172C">
        <w:t xml:space="preserve"> made their discovery.</w:t>
      </w:r>
    </w:p>
    <w:p w14:paraId="05D8E18D" w14:textId="77777777" w:rsidR="00072195" w:rsidRDefault="0065172C" w:rsidP="00072195">
      <w:pPr>
        <w:pStyle w:val="xlist2"/>
      </w:pPr>
      <w:r>
        <w:t>a</w:t>
      </w:r>
      <w:r>
        <w:tab/>
        <w:t>Cobalt</w:t>
      </w:r>
    </w:p>
    <w:p w14:paraId="7FBE75DC" w14:textId="60612C47" w:rsidR="0065172C" w:rsidRDefault="0065172C" w:rsidP="00072195">
      <w:pPr>
        <w:pStyle w:val="xanswersfo"/>
      </w:pPr>
      <w:r>
        <w:t>G</w:t>
      </w:r>
      <w:r w:rsidR="00175BB8">
        <w:t>eorg</w:t>
      </w:r>
      <w:r>
        <w:t xml:space="preserve"> Brandt, in 1732, </w:t>
      </w:r>
      <w:r w:rsidR="00175BB8">
        <w:t>showed</w:t>
      </w:r>
      <w:r>
        <w:t xml:space="preserve"> that</w:t>
      </w:r>
      <w:r w:rsidR="00F20D51">
        <w:t xml:space="preserve"> cobalt causes</w:t>
      </w:r>
      <w:r>
        <w:t xml:space="preserve"> the blue colo</w:t>
      </w:r>
      <w:r w:rsidR="00175BB8">
        <w:t>ur of glass</w:t>
      </w:r>
      <w:r w:rsidR="00F20D51">
        <w:t xml:space="preserve"> (</w:t>
      </w:r>
      <w:r w:rsidR="00175BB8">
        <w:t xml:space="preserve">not </w:t>
      </w:r>
      <w:r>
        <w:t>bismuth</w:t>
      </w:r>
      <w:r w:rsidR="00175BB8">
        <w:t xml:space="preserve"> as</w:t>
      </w:r>
      <w:r>
        <w:t xml:space="preserve"> </w:t>
      </w:r>
      <w:r w:rsidR="00175BB8">
        <w:t>was widely believed at the time</w:t>
      </w:r>
      <w:r w:rsidR="00F20D51">
        <w:t>)</w:t>
      </w:r>
      <w:r w:rsidR="00175BB8">
        <w:t>.</w:t>
      </w:r>
    </w:p>
    <w:p w14:paraId="5A478164" w14:textId="77777777" w:rsidR="00072195" w:rsidRDefault="0065172C" w:rsidP="00072195">
      <w:pPr>
        <w:pStyle w:val="xlist2"/>
      </w:pPr>
      <w:r>
        <w:t>b</w:t>
      </w:r>
      <w:r>
        <w:tab/>
        <w:t>Hydrogen</w:t>
      </w:r>
    </w:p>
    <w:p w14:paraId="48BC833D" w14:textId="4E01BFE6" w:rsidR="0065172C" w:rsidRDefault="00F20D51" w:rsidP="00072195">
      <w:pPr>
        <w:pStyle w:val="xanswersfo"/>
      </w:pPr>
      <w:r>
        <w:t xml:space="preserve">Henry </w:t>
      </w:r>
      <w:r w:rsidR="0065172C">
        <w:t>Cavendish, in 1</w:t>
      </w:r>
      <w:r>
        <w:t>766, was the first to identify h</w:t>
      </w:r>
      <w:r w:rsidR="0065172C">
        <w:t>ydrogen from other gases by reacting strong acids with metals.</w:t>
      </w:r>
    </w:p>
    <w:p w14:paraId="3505AE1F" w14:textId="77777777" w:rsidR="00072195" w:rsidRDefault="0065172C" w:rsidP="00072195">
      <w:pPr>
        <w:pStyle w:val="xlist2"/>
      </w:pPr>
      <w:r>
        <w:t>c</w:t>
      </w:r>
      <w:r>
        <w:tab/>
        <w:t>Nitrogen</w:t>
      </w:r>
    </w:p>
    <w:p w14:paraId="0303A0FE" w14:textId="2CBBA341" w:rsidR="0065172C" w:rsidRDefault="00F20D51" w:rsidP="00072195">
      <w:pPr>
        <w:pStyle w:val="xanswersfo"/>
      </w:pPr>
      <w:r>
        <w:t xml:space="preserve">Daniel </w:t>
      </w:r>
      <w:r w:rsidR="0065172C">
        <w:t xml:space="preserve">Rutherford, in 1772, </w:t>
      </w:r>
      <w:r>
        <w:t>isolated</w:t>
      </w:r>
      <w:r w:rsidR="0065172C">
        <w:t xml:space="preserve"> </w:t>
      </w:r>
      <w:r>
        <w:t>n</w:t>
      </w:r>
      <w:r w:rsidR="0065172C">
        <w:t>itrogen</w:t>
      </w:r>
      <w:r>
        <w:t>.</w:t>
      </w:r>
      <w:r w:rsidR="0065172C">
        <w:t xml:space="preserve"> </w:t>
      </w:r>
      <w:r>
        <w:t>H</w:t>
      </w:r>
      <w:r w:rsidR="0065172C">
        <w:t xml:space="preserve">e </w:t>
      </w:r>
      <w:r>
        <w:t>removed oxygen and carbon dioxide from air, and named the remaining</w:t>
      </w:r>
      <w:r w:rsidR="002A507A">
        <w:t>,</w:t>
      </w:r>
      <w:r>
        <w:t xml:space="preserve"> </w:t>
      </w:r>
      <w:r w:rsidR="002A507A">
        <w:t xml:space="preserve">isolated </w:t>
      </w:r>
      <w:r>
        <w:t>gas ‘noxious air’</w:t>
      </w:r>
      <w:r w:rsidR="002A507A">
        <w:t>, which we now call nitrogen</w:t>
      </w:r>
      <w:r w:rsidR="0065172C">
        <w:t>.</w:t>
      </w:r>
    </w:p>
    <w:p w14:paraId="78FF8F82" w14:textId="77777777" w:rsidR="00072195" w:rsidRDefault="0065172C" w:rsidP="00072195">
      <w:pPr>
        <w:pStyle w:val="xlist2"/>
      </w:pPr>
      <w:r>
        <w:t>d</w:t>
      </w:r>
      <w:r>
        <w:tab/>
        <w:t>Helium</w:t>
      </w:r>
    </w:p>
    <w:p w14:paraId="3D43DDFB" w14:textId="6C9121E5" w:rsidR="0065172C" w:rsidRDefault="002A507A" w:rsidP="00072195">
      <w:pPr>
        <w:pStyle w:val="xanswersfo"/>
      </w:pPr>
      <w:r>
        <w:t xml:space="preserve">Jules </w:t>
      </w:r>
      <w:r w:rsidR="0065172C">
        <w:t>Janssen</w:t>
      </w:r>
      <w:r>
        <w:t xml:space="preserve"> and</w:t>
      </w:r>
      <w:r w:rsidR="0065172C">
        <w:t xml:space="preserve"> </w:t>
      </w:r>
      <w:r>
        <w:t xml:space="preserve">Norman </w:t>
      </w:r>
      <w:r w:rsidR="0065172C">
        <w:t xml:space="preserve">Lockyer, in1868, observed a yellow line in the solar spectrum that did not match any other element. </w:t>
      </w:r>
      <w:r>
        <w:t xml:space="preserve">William </w:t>
      </w:r>
      <w:r w:rsidR="0065172C">
        <w:t>Ramsay</w:t>
      </w:r>
      <w:r>
        <w:t>,</w:t>
      </w:r>
      <w:r w:rsidR="0065172C">
        <w:t xml:space="preserve"> </w:t>
      </w:r>
      <w:r>
        <w:t xml:space="preserve">Per Teodor Cleve and Abraham </w:t>
      </w:r>
      <w:r w:rsidR="0065172C">
        <w:t xml:space="preserve">Langlet, in 1895, observed an element trapped in cleveite and identified this as </w:t>
      </w:r>
      <w:r>
        <w:t>h</w:t>
      </w:r>
      <w:r w:rsidR="0065172C">
        <w:t>elium.</w:t>
      </w:r>
    </w:p>
    <w:p w14:paraId="76032A9E" w14:textId="47235A0D" w:rsidR="0065172C" w:rsidRDefault="0065172C">
      <w:pPr>
        <w:spacing w:before="0" w:after="200" w:line="276" w:lineRule="auto"/>
        <w:ind w:left="0" w:firstLine="0"/>
      </w:pPr>
      <w:r>
        <w:br w:type="page"/>
      </w:r>
    </w:p>
    <w:p w14:paraId="313DFE02" w14:textId="6F7B90BA" w:rsidR="00BA2A44" w:rsidRDefault="00BA2A44" w:rsidP="00BA2A44">
      <w:pPr>
        <w:pStyle w:val="xworksheettype"/>
      </w:pPr>
      <w:r>
        <w:lastRenderedPageBreak/>
        <w:t>Student worksheet</w:t>
      </w:r>
      <w:r w:rsidR="00FB17C2" w:rsidRPr="00FB17C2">
        <w:t xml:space="preserve"> </w:t>
      </w:r>
      <w:r w:rsidR="00FB17C2">
        <w:t>answers</w:t>
      </w:r>
    </w:p>
    <w:p w14:paraId="1F0D8CB1" w14:textId="77777777" w:rsidR="0065172C" w:rsidRDefault="0065172C" w:rsidP="00BA2A44">
      <w:pPr>
        <w:pStyle w:val="xchapterhead"/>
      </w:pPr>
      <w:r>
        <w:t>3.2 The structure of an atom determines its properties</w:t>
      </w:r>
    </w:p>
    <w:p w14:paraId="6437407B" w14:textId="4F818ED6" w:rsidR="00BA2A44" w:rsidRPr="00E96387" w:rsidRDefault="00BA2A44" w:rsidP="00BA2A44">
      <w:pPr>
        <w:pStyle w:val="xpagereference"/>
        <w:rPr>
          <w:szCs w:val="24"/>
        </w:rPr>
      </w:pPr>
      <w:r w:rsidRPr="00E96387">
        <w:rPr>
          <w:szCs w:val="24"/>
        </w:rPr>
        <w:t xml:space="preserve">Pages </w:t>
      </w:r>
      <w:r>
        <w:rPr>
          <w:szCs w:val="24"/>
        </w:rPr>
        <w:t>70–73</w:t>
      </w:r>
    </w:p>
    <w:p w14:paraId="65DB1EC4" w14:textId="40060DF1" w:rsidR="0065172C" w:rsidRDefault="00BA2A44" w:rsidP="00BA2A44">
      <w:pPr>
        <w:pStyle w:val="xahead"/>
      </w:pPr>
      <w:r>
        <w:t>Atomic s</w:t>
      </w:r>
      <w:r w:rsidR="0065172C">
        <w:t>tructure</w:t>
      </w:r>
    </w:p>
    <w:p w14:paraId="22383573" w14:textId="72C58FA8" w:rsidR="0065172C" w:rsidRDefault="002A507A" w:rsidP="00072195">
      <w:pPr>
        <w:pStyle w:val="xlist"/>
      </w:pPr>
      <w:r>
        <w:t>1</w:t>
      </w:r>
      <w:r>
        <w:tab/>
        <w:t>Complete the following table.</w:t>
      </w:r>
    </w:p>
    <w:p w14:paraId="0410EDCD" w14:textId="77777777" w:rsidR="00442091" w:rsidRDefault="00442091" w:rsidP="00072195">
      <w:pPr>
        <w:pStyle w:val="xlist"/>
      </w:pPr>
    </w:p>
    <w:tbl>
      <w:tblPr>
        <w:tblStyle w:val="xtablecolumn"/>
        <w:tblW w:w="0" w:type="auto"/>
        <w:tblLook w:val="04A0" w:firstRow="1" w:lastRow="0" w:firstColumn="1" w:lastColumn="0" w:noHBand="0" w:noVBand="1"/>
      </w:tblPr>
      <w:tblGrid>
        <w:gridCol w:w="2670"/>
        <w:gridCol w:w="2671"/>
        <w:gridCol w:w="2671"/>
        <w:gridCol w:w="2671"/>
      </w:tblGrid>
      <w:tr w:rsidR="00442091" w:rsidRPr="00442091" w14:paraId="0A397F01" w14:textId="77777777" w:rsidTr="00442091">
        <w:trPr>
          <w:cnfStyle w:val="100000000000" w:firstRow="1" w:lastRow="0" w:firstColumn="0" w:lastColumn="0" w:oddVBand="0" w:evenVBand="0" w:oddHBand="0" w:evenHBand="0" w:firstRowFirstColumn="0" w:firstRowLastColumn="0" w:lastRowFirstColumn="0" w:lastRowLastColumn="0"/>
        </w:trPr>
        <w:tc>
          <w:tcPr>
            <w:tcW w:w="2670" w:type="dxa"/>
          </w:tcPr>
          <w:p w14:paraId="300BB8B9" w14:textId="77777777" w:rsidR="00442091" w:rsidRPr="00442091" w:rsidRDefault="00442091" w:rsidP="00442091">
            <w:pPr>
              <w:pStyle w:val="xtablecolumnhead"/>
            </w:pPr>
            <w:r w:rsidRPr="00442091">
              <w:t>Sub-atomic particle</w:t>
            </w:r>
          </w:p>
        </w:tc>
        <w:tc>
          <w:tcPr>
            <w:tcW w:w="2671" w:type="dxa"/>
          </w:tcPr>
          <w:p w14:paraId="4CBA6F8B" w14:textId="77777777" w:rsidR="00442091" w:rsidRPr="00442091" w:rsidRDefault="00442091" w:rsidP="00442091">
            <w:pPr>
              <w:pStyle w:val="xtablecolumnhead"/>
            </w:pPr>
            <w:r w:rsidRPr="00442091">
              <w:t>Mass</w:t>
            </w:r>
          </w:p>
        </w:tc>
        <w:tc>
          <w:tcPr>
            <w:tcW w:w="2671" w:type="dxa"/>
          </w:tcPr>
          <w:p w14:paraId="2755F546" w14:textId="77777777" w:rsidR="00442091" w:rsidRPr="00442091" w:rsidRDefault="00442091" w:rsidP="00442091">
            <w:pPr>
              <w:pStyle w:val="xtablecolumnhead"/>
            </w:pPr>
            <w:r w:rsidRPr="00442091">
              <w:t>Charge</w:t>
            </w:r>
          </w:p>
        </w:tc>
        <w:tc>
          <w:tcPr>
            <w:tcW w:w="2671" w:type="dxa"/>
          </w:tcPr>
          <w:p w14:paraId="27AF46BD" w14:textId="77777777" w:rsidR="00442091" w:rsidRPr="00442091" w:rsidRDefault="00442091" w:rsidP="00442091">
            <w:pPr>
              <w:pStyle w:val="xtablecolumnhead"/>
            </w:pPr>
            <w:r w:rsidRPr="00442091">
              <w:t>Location in an atom</w:t>
            </w:r>
          </w:p>
        </w:tc>
      </w:tr>
      <w:tr w:rsidR="00442091" w:rsidRPr="00442091" w14:paraId="5A8C12D7" w14:textId="77777777" w:rsidTr="00442091">
        <w:tc>
          <w:tcPr>
            <w:tcW w:w="2670" w:type="dxa"/>
          </w:tcPr>
          <w:p w14:paraId="5ACA01A2" w14:textId="77777777" w:rsidR="00442091" w:rsidRPr="00442091" w:rsidRDefault="00442091" w:rsidP="00442091">
            <w:pPr>
              <w:pStyle w:val="xtabletext"/>
            </w:pPr>
            <w:r w:rsidRPr="00442091">
              <w:t>Proton</w:t>
            </w:r>
          </w:p>
        </w:tc>
        <w:tc>
          <w:tcPr>
            <w:tcW w:w="2671" w:type="dxa"/>
          </w:tcPr>
          <w:p w14:paraId="12AD8D81" w14:textId="77777777" w:rsidR="00442091" w:rsidRPr="00442091" w:rsidRDefault="00442091" w:rsidP="00442091">
            <w:pPr>
              <w:pStyle w:val="xtabletextanswers"/>
            </w:pPr>
            <w:r w:rsidRPr="00442091">
              <w:t>1</w:t>
            </w:r>
          </w:p>
        </w:tc>
        <w:tc>
          <w:tcPr>
            <w:tcW w:w="2671" w:type="dxa"/>
          </w:tcPr>
          <w:p w14:paraId="271A45B0" w14:textId="77777777" w:rsidR="00442091" w:rsidRPr="00442091" w:rsidRDefault="00442091" w:rsidP="00442091">
            <w:pPr>
              <w:pStyle w:val="xtabletextanswers"/>
            </w:pPr>
            <w:r w:rsidRPr="00442091">
              <w:t>+</w:t>
            </w:r>
          </w:p>
        </w:tc>
        <w:tc>
          <w:tcPr>
            <w:tcW w:w="2671" w:type="dxa"/>
          </w:tcPr>
          <w:p w14:paraId="35F030C7" w14:textId="77777777" w:rsidR="00442091" w:rsidRPr="00442091" w:rsidRDefault="00442091" w:rsidP="00442091">
            <w:pPr>
              <w:pStyle w:val="xtabletextanswers"/>
            </w:pPr>
            <w:r w:rsidRPr="00442091">
              <w:t>Nucleus</w:t>
            </w:r>
          </w:p>
        </w:tc>
      </w:tr>
      <w:tr w:rsidR="00442091" w:rsidRPr="00442091" w14:paraId="454E9015" w14:textId="77777777" w:rsidTr="00442091">
        <w:tc>
          <w:tcPr>
            <w:tcW w:w="2670" w:type="dxa"/>
          </w:tcPr>
          <w:p w14:paraId="4ABBA60F" w14:textId="77777777" w:rsidR="00442091" w:rsidRPr="00442091" w:rsidRDefault="00442091" w:rsidP="00442091">
            <w:pPr>
              <w:pStyle w:val="xtabletext"/>
            </w:pPr>
            <w:r w:rsidRPr="00442091">
              <w:t>Neutron</w:t>
            </w:r>
          </w:p>
        </w:tc>
        <w:tc>
          <w:tcPr>
            <w:tcW w:w="2671" w:type="dxa"/>
          </w:tcPr>
          <w:p w14:paraId="1BDE7321" w14:textId="77777777" w:rsidR="00442091" w:rsidRPr="00442091" w:rsidRDefault="00442091" w:rsidP="00442091">
            <w:pPr>
              <w:pStyle w:val="xtabletextanswers"/>
            </w:pPr>
            <w:r w:rsidRPr="00442091">
              <w:t>1</w:t>
            </w:r>
          </w:p>
        </w:tc>
        <w:tc>
          <w:tcPr>
            <w:tcW w:w="2671" w:type="dxa"/>
          </w:tcPr>
          <w:p w14:paraId="3FF37F1F" w14:textId="77777777" w:rsidR="00442091" w:rsidRPr="00442091" w:rsidRDefault="00442091" w:rsidP="00442091">
            <w:pPr>
              <w:pStyle w:val="xtabletextanswers"/>
            </w:pPr>
            <w:r w:rsidRPr="00442091">
              <w:t>Neutral</w:t>
            </w:r>
          </w:p>
        </w:tc>
        <w:tc>
          <w:tcPr>
            <w:tcW w:w="2671" w:type="dxa"/>
          </w:tcPr>
          <w:p w14:paraId="7B60A2B2" w14:textId="77777777" w:rsidR="00442091" w:rsidRPr="00442091" w:rsidRDefault="00442091" w:rsidP="00442091">
            <w:pPr>
              <w:pStyle w:val="xtabletextanswers"/>
            </w:pPr>
            <w:r w:rsidRPr="00442091">
              <w:t>Nucleus</w:t>
            </w:r>
          </w:p>
        </w:tc>
      </w:tr>
      <w:tr w:rsidR="00442091" w:rsidRPr="00442091" w14:paraId="6DEE808A" w14:textId="77777777" w:rsidTr="00442091">
        <w:tc>
          <w:tcPr>
            <w:tcW w:w="2670" w:type="dxa"/>
          </w:tcPr>
          <w:p w14:paraId="71FA548F" w14:textId="77777777" w:rsidR="00442091" w:rsidRPr="00442091" w:rsidRDefault="00442091" w:rsidP="00442091">
            <w:pPr>
              <w:pStyle w:val="xtabletext"/>
            </w:pPr>
            <w:r w:rsidRPr="00442091">
              <w:t>Electron</w:t>
            </w:r>
          </w:p>
        </w:tc>
        <w:tc>
          <w:tcPr>
            <w:tcW w:w="2671" w:type="dxa"/>
          </w:tcPr>
          <w:p w14:paraId="2B8AF779" w14:textId="77777777" w:rsidR="00442091" w:rsidRPr="00442091" w:rsidRDefault="00442091" w:rsidP="00442091">
            <w:pPr>
              <w:pStyle w:val="xtabletextanswers"/>
            </w:pPr>
            <w:r w:rsidRPr="00442091">
              <w:t>0</w:t>
            </w:r>
          </w:p>
        </w:tc>
        <w:tc>
          <w:tcPr>
            <w:tcW w:w="2671" w:type="dxa"/>
          </w:tcPr>
          <w:p w14:paraId="0D44AAD0" w14:textId="2B5CACD8" w:rsidR="00442091" w:rsidRPr="00442091" w:rsidRDefault="00442091" w:rsidP="00442091">
            <w:pPr>
              <w:pStyle w:val="xtabletextanswers"/>
            </w:pPr>
            <w:r>
              <w:t>–</w:t>
            </w:r>
          </w:p>
        </w:tc>
        <w:tc>
          <w:tcPr>
            <w:tcW w:w="2671" w:type="dxa"/>
          </w:tcPr>
          <w:p w14:paraId="1E59967A" w14:textId="77777777" w:rsidR="00442091" w:rsidRPr="00442091" w:rsidRDefault="00442091" w:rsidP="00442091">
            <w:pPr>
              <w:pStyle w:val="xtabletextanswers"/>
            </w:pPr>
            <w:r w:rsidRPr="00442091">
              <w:t>Around the nucleus</w:t>
            </w:r>
          </w:p>
        </w:tc>
      </w:tr>
    </w:tbl>
    <w:p w14:paraId="7A8B0BE7" w14:textId="4282FA7A" w:rsidR="00072195" w:rsidRDefault="0065172C" w:rsidP="00072195">
      <w:pPr>
        <w:pStyle w:val="xlist"/>
      </w:pPr>
      <w:r>
        <w:t>2</w:t>
      </w:r>
      <w:r>
        <w:tab/>
        <w:t>What determines the atomic number of an atom?</w:t>
      </w:r>
    </w:p>
    <w:p w14:paraId="3606EB37" w14:textId="5C1AED42" w:rsidR="0065172C" w:rsidRDefault="0065172C" w:rsidP="00072195">
      <w:pPr>
        <w:pStyle w:val="xanswersfo"/>
      </w:pPr>
      <w:r>
        <w:t>The number of protons</w:t>
      </w:r>
    </w:p>
    <w:p w14:paraId="427A6E81" w14:textId="579AC452" w:rsidR="0065172C" w:rsidRDefault="0065172C" w:rsidP="00072195">
      <w:pPr>
        <w:pStyle w:val="xlist"/>
      </w:pPr>
      <w:r>
        <w:t>3</w:t>
      </w:r>
      <w:r>
        <w:tab/>
        <w:t xml:space="preserve">Why is the atomic number used to order the elements on the periodic table? </w:t>
      </w:r>
    </w:p>
    <w:p w14:paraId="6DEE1650" w14:textId="36C93E86" w:rsidR="0065172C" w:rsidRDefault="0065172C" w:rsidP="00072195">
      <w:pPr>
        <w:pStyle w:val="xanswersfo"/>
      </w:pPr>
      <w:r>
        <w:t>Each element has its own number of protons</w:t>
      </w:r>
      <w:r w:rsidR="00442091">
        <w:t xml:space="preserve"> –</w:t>
      </w:r>
      <w:r>
        <w:t xml:space="preserve"> this does not change. If </w:t>
      </w:r>
      <w:r w:rsidR="00442091">
        <w:t>the number of protons changes</w:t>
      </w:r>
      <w:r>
        <w:t xml:space="preserve">, it is </w:t>
      </w:r>
      <w:r w:rsidR="00442091">
        <w:t xml:space="preserve">considered </w:t>
      </w:r>
      <w:r>
        <w:t>a new element.</w:t>
      </w:r>
    </w:p>
    <w:p w14:paraId="59C15CA1" w14:textId="2EE89CAF" w:rsidR="00072195" w:rsidRDefault="0065172C" w:rsidP="00072195">
      <w:pPr>
        <w:pStyle w:val="xlist"/>
      </w:pPr>
      <w:r>
        <w:t>4</w:t>
      </w:r>
      <w:r>
        <w:tab/>
        <w:t>What determines the relative atomic mass?</w:t>
      </w:r>
    </w:p>
    <w:p w14:paraId="61DAF7E4" w14:textId="4A279E70" w:rsidR="0065172C" w:rsidRDefault="00442091" w:rsidP="00072195">
      <w:pPr>
        <w:pStyle w:val="xanswersfo"/>
      </w:pPr>
      <w:r>
        <w:t>The number of p</w:t>
      </w:r>
      <w:r w:rsidR="0065172C">
        <w:t xml:space="preserve">rotons </w:t>
      </w:r>
      <w:r w:rsidR="00452FCC">
        <w:t>plus the number of n</w:t>
      </w:r>
      <w:r w:rsidR="0065172C">
        <w:t>eutrons</w:t>
      </w:r>
      <w:r w:rsidR="00452FCC">
        <w:t xml:space="preserve"> (i.e. protons + neutrons)</w:t>
      </w:r>
    </w:p>
    <w:p w14:paraId="63042C08" w14:textId="73D09E07" w:rsidR="00072195" w:rsidRDefault="0065172C" w:rsidP="00072195">
      <w:pPr>
        <w:pStyle w:val="xlist"/>
      </w:pPr>
      <w:r>
        <w:t>5</w:t>
      </w:r>
      <w:r>
        <w:tab/>
        <w:t>How are electrons arranged in an atom?</w:t>
      </w:r>
    </w:p>
    <w:p w14:paraId="2864D759" w14:textId="025A47C0" w:rsidR="0065172C" w:rsidRDefault="0065172C" w:rsidP="00072195">
      <w:pPr>
        <w:pStyle w:val="xanswersfo"/>
      </w:pPr>
      <w:r>
        <w:t>In shells surrounding the nucleus</w:t>
      </w:r>
    </w:p>
    <w:p w14:paraId="3A4B6995" w14:textId="25E26701" w:rsidR="00072195" w:rsidRDefault="0065172C" w:rsidP="00072195">
      <w:pPr>
        <w:pStyle w:val="xlist"/>
      </w:pPr>
      <w:r>
        <w:t>6</w:t>
      </w:r>
      <w:r>
        <w:tab/>
        <w:t>What is the outer-most electron shell called?</w:t>
      </w:r>
    </w:p>
    <w:p w14:paraId="3FA62BED" w14:textId="6A27ABA6" w:rsidR="0065172C" w:rsidRDefault="0065172C" w:rsidP="00072195">
      <w:pPr>
        <w:pStyle w:val="xanswersfo"/>
      </w:pPr>
      <w:r>
        <w:t>The valence shell</w:t>
      </w:r>
    </w:p>
    <w:p w14:paraId="36D21C0F" w14:textId="615EE089" w:rsidR="00072195" w:rsidRDefault="0065172C" w:rsidP="00072195">
      <w:pPr>
        <w:pStyle w:val="xlist"/>
      </w:pPr>
      <w:r>
        <w:t>7</w:t>
      </w:r>
      <w:r>
        <w:tab/>
        <w:t>What determines the properties of elements?</w:t>
      </w:r>
    </w:p>
    <w:p w14:paraId="64EFFE95" w14:textId="582F863A" w:rsidR="0065172C" w:rsidRDefault="0065172C" w:rsidP="00072195">
      <w:pPr>
        <w:pStyle w:val="xanswersfo"/>
      </w:pPr>
      <w:r>
        <w:t>The number of electrons in the valence shell</w:t>
      </w:r>
    </w:p>
    <w:p w14:paraId="309933C8" w14:textId="1EA6A2B6" w:rsidR="00072195" w:rsidRDefault="0065172C" w:rsidP="00072195">
      <w:pPr>
        <w:pStyle w:val="xlist"/>
      </w:pPr>
      <w:r>
        <w:t>8</w:t>
      </w:r>
      <w:r>
        <w:tab/>
        <w:t xml:space="preserve">On the periodic table, </w:t>
      </w:r>
      <w:r w:rsidR="00452FCC">
        <w:t xml:space="preserve">what is </w:t>
      </w:r>
      <w:r>
        <w:t>a horizontal row called</w:t>
      </w:r>
      <w:r w:rsidR="00452FCC">
        <w:t>?</w:t>
      </w:r>
    </w:p>
    <w:p w14:paraId="66069203" w14:textId="34B34FEE" w:rsidR="0065172C" w:rsidRDefault="00452FCC" w:rsidP="00072195">
      <w:pPr>
        <w:pStyle w:val="xanswersfo"/>
      </w:pPr>
      <w:r>
        <w:t>A p</w:t>
      </w:r>
      <w:r w:rsidR="0065172C">
        <w:t>eriod</w:t>
      </w:r>
    </w:p>
    <w:p w14:paraId="452B9E4B" w14:textId="19003B78" w:rsidR="00072195" w:rsidRDefault="0065172C" w:rsidP="00072195">
      <w:pPr>
        <w:pStyle w:val="xlist"/>
      </w:pPr>
      <w:r>
        <w:t>9</w:t>
      </w:r>
      <w:r>
        <w:tab/>
        <w:t xml:space="preserve">On the periodic table, </w:t>
      </w:r>
      <w:r w:rsidR="00452FCC">
        <w:t xml:space="preserve">what is </w:t>
      </w:r>
      <w:r>
        <w:t>a vertical column called</w:t>
      </w:r>
      <w:r w:rsidR="00452FCC">
        <w:t>?</w:t>
      </w:r>
    </w:p>
    <w:p w14:paraId="251C6EE8" w14:textId="49C83574" w:rsidR="0065172C" w:rsidRDefault="00452FCC" w:rsidP="00072195">
      <w:pPr>
        <w:pStyle w:val="xanswersfo"/>
      </w:pPr>
      <w:r>
        <w:t>A g</w:t>
      </w:r>
      <w:r w:rsidR="0065172C">
        <w:t>roup</w:t>
      </w:r>
    </w:p>
    <w:p w14:paraId="07ABAABF" w14:textId="77777777" w:rsidR="001C13A4" w:rsidRDefault="001C13A4">
      <w:pPr>
        <w:spacing w:before="0" w:after="200" w:line="276" w:lineRule="auto"/>
        <w:ind w:left="0" w:firstLine="0"/>
        <w:rPr>
          <w:rFonts w:cs="Arial"/>
          <w:sz w:val="22"/>
        </w:rPr>
      </w:pPr>
      <w:r>
        <w:br w:type="page"/>
      </w:r>
    </w:p>
    <w:p w14:paraId="4ED790BF" w14:textId="24987420" w:rsidR="0065172C" w:rsidRDefault="0065172C" w:rsidP="00072195">
      <w:pPr>
        <w:pStyle w:val="xlist"/>
      </w:pPr>
      <w:r>
        <w:lastRenderedPageBreak/>
        <w:t>10</w:t>
      </w:r>
      <w:r>
        <w:tab/>
      </w:r>
      <w:r w:rsidR="00452FCC">
        <w:t>For</w:t>
      </w:r>
      <w:r>
        <w:t xml:space="preserve"> the element </w:t>
      </w:r>
      <w:r w:rsidR="00452FCC">
        <w:t>f</w:t>
      </w:r>
      <w:r>
        <w:t xml:space="preserve">luorine, explain how to </w:t>
      </w:r>
      <w:r w:rsidR="00452FCC">
        <w:t xml:space="preserve">use the </w:t>
      </w:r>
      <w:r w:rsidR="004E7B7D">
        <w:t xml:space="preserve">information in </w:t>
      </w:r>
      <w:r w:rsidR="00452FCC">
        <w:t>periodic table to calculate</w:t>
      </w:r>
    </w:p>
    <w:p w14:paraId="4B8C6967" w14:textId="5E116C10" w:rsidR="004E7B7D" w:rsidRPr="0052152C" w:rsidRDefault="00CC463B" w:rsidP="00CC463B">
      <w:pPr>
        <w:pStyle w:val="xcaption"/>
      </w:pPr>
      <w:r>
        <w:rPr>
          <w:noProof/>
          <w:lang w:val="en-AU" w:eastAsia="ja-JP"/>
        </w:rPr>
        <w:drawing>
          <wp:inline distT="0" distB="0" distL="0" distR="0" wp14:anchorId="5D6B98DF" wp14:editId="2D3C8CF3">
            <wp:extent cx="353568" cy="457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0303_01095-r.jpg"/>
                    <pic:cNvPicPr/>
                  </pic:nvPicPr>
                  <pic:blipFill>
                    <a:blip r:embed="rId10">
                      <a:extLst>
                        <a:ext uri="{28A0092B-C50C-407E-A947-70E740481C1C}">
                          <a14:useLocalDpi xmlns:a14="http://schemas.microsoft.com/office/drawing/2010/main" val="0"/>
                        </a:ext>
                      </a:extLst>
                    </a:blip>
                    <a:stretch>
                      <a:fillRect/>
                    </a:stretch>
                  </pic:blipFill>
                  <pic:spPr>
                    <a:xfrm>
                      <a:off x="0" y="0"/>
                      <a:ext cx="353568" cy="457200"/>
                    </a:xfrm>
                    <a:prstGeom prst="rect">
                      <a:avLst/>
                    </a:prstGeom>
                  </pic:spPr>
                </pic:pic>
              </a:graphicData>
            </a:graphic>
          </wp:inline>
        </w:drawing>
      </w:r>
    </w:p>
    <w:p w14:paraId="07A8F952" w14:textId="4F8E34CB" w:rsidR="00072195" w:rsidRDefault="00452FCC" w:rsidP="00072195">
      <w:pPr>
        <w:pStyle w:val="xlist2"/>
      </w:pPr>
      <w:r>
        <w:t>a</w:t>
      </w:r>
      <w:r>
        <w:tab/>
        <w:t>the n</w:t>
      </w:r>
      <w:r w:rsidR="0065172C">
        <w:t>umber of protons</w:t>
      </w:r>
    </w:p>
    <w:p w14:paraId="3ED8E0C1" w14:textId="2F6703DE" w:rsidR="0065172C" w:rsidRDefault="00452FCC" w:rsidP="00072195">
      <w:pPr>
        <w:pStyle w:val="xanswersfo"/>
      </w:pPr>
      <w:r>
        <w:t>It is the at</w:t>
      </w:r>
      <w:r w:rsidR="0065172C">
        <w:t>o</w:t>
      </w:r>
      <w:r>
        <w:t>m</w:t>
      </w:r>
      <w:r w:rsidR="0065172C">
        <w:t>ic number = 9</w:t>
      </w:r>
    </w:p>
    <w:p w14:paraId="7071BDA8" w14:textId="211FAB29" w:rsidR="00072195" w:rsidRDefault="0065172C" w:rsidP="00072195">
      <w:pPr>
        <w:pStyle w:val="xlist2"/>
      </w:pPr>
      <w:r>
        <w:t>b</w:t>
      </w:r>
      <w:r>
        <w:tab/>
      </w:r>
      <w:r w:rsidR="00452FCC">
        <w:t>the n</w:t>
      </w:r>
      <w:r>
        <w:t>umber of neutrons</w:t>
      </w:r>
    </w:p>
    <w:p w14:paraId="21331F23" w14:textId="0500B87B" w:rsidR="0065172C" w:rsidRDefault="00452FCC" w:rsidP="00072195">
      <w:pPr>
        <w:pStyle w:val="xanswersfo"/>
      </w:pPr>
      <w:r>
        <w:t>M</w:t>
      </w:r>
      <w:r w:rsidR="0065172C">
        <w:t>ass number – atomic number = 19.00 – 9 = 10</w:t>
      </w:r>
    </w:p>
    <w:p w14:paraId="234F0358" w14:textId="3DC14F5D" w:rsidR="00072195" w:rsidRDefault="00452FCC" w:rsidP="00072195">
      <w:pPr>
        <w:pStyle w:val="xlist2"/>
      </w:pPr>
      <w:r>
        <w:t>c</w:t>
      </w:r>
      <w:r>
        <w:tab/>
        <w:t>the n</w:t>
      </w:r>
      <w:r w:rsidR="0065172C">
        <w:t>umber of electrons</w:t>
      </w:r>
    </w:p>
    <w:p w14:paraId="413E3F15" w14:textId="4B0D4C7A" w:rsidR="0065172C" w:rsidRDefault="00452FCC" w:rsidP="00072195">
      <w:pPr>
        <w:pStyle w:val="xanswersfo"/>
      </w:pPr>
      <w:r>
        <w:t>It is also the at</w:t>
      </w:r>
      <w:r w:rsidR="0065172C">
        <w:t>o</w:t>
      </w:r>
      <w:r>
        <w:t>m</w:t>
      </w:r>
      <w:r w:rsidR="0065172C">
        <w:t>ic number = 9</w:t>
      </w:r>
    </w:p>
    <w:p w14:paraId="7DCF16E9" w14:textId="080B27CF" w:rsidR="0065172C" w:rsidRDefault="0065172C" w:rsidP="00452FCC">
      <w:pPr>
        <w:pStyle w:val="xlist"/>
      </w:pPr>
      <w:r>
        <w:t>11</w:t>
      </w:r>
      <w:r>
        <w:tab/>
        <w:t xml:space="preserve">In the Bohr model of electron configuration, </w:t>
      </w:r>
      <w:r w:rsidR="004E7B7D">
        <w:t xml:space="preserve">what is the maximum number of </w:t>
      </w:r>
      <w:r>
        <w:t xml:space="preserve">electrons </w:t>
      </w:r>
      <w:r w:rsidR="004E7B7D">
        <w:t xml:space="preserve">that can be </w:t>
      </w:r>
      <w:r>
        <w:t>in the following</w:t>
      </w:r>
      <w:r w:rsidR="00452FCC">
        <w:t xml:space="preserve"> shells</w:t>
      </w:r>
      <w:r>
        <w:t xml:space="preserve">? (Show a formula and </w:t>
      </w:r>
      <w:r w:rsidR="00452FCC">
        <w:t>calculations for each answer.</w:t>
      </w:r>
      <w:r>
        <w:t>)</w:t>
      </w:r>
    </w:p>
    <w:p w14:paraId="14D56DF2" w14:textId="7D9CB54F" w:rsidR="00072195" w:rsidRDefault="00072195" w:rsidP="00072195">
      <w:pPr>
        <w:pStyle w:val="xlist2"/>
      </w:pPr>
      <w:r>
        <w:t>a</w:t>
      </w:r>
      <w:r w:rsidR="0065172C">
        <w:tab/>
      </w:r>
      <w:r w:rsidR="004E7B7D">
        <w:t>first shell</w:t>
      </w:r>
    </w:p>
    <w:p w14:paraId="0CAEE853" w14:textId="577C39EB" w:rsidR="0065172C" w:rsidRDefault="0065172C" w:rsidP="00072195">
      <w:pPr>
        <w:pStyle w:val="xanswersfo"/>
      </w:pPr>
      <w:r>
        <w:t>2</w:t>
      </w:r>
      <w:r w:rsidRPr="006A56B8">
        <w:rPr>
          <w:rStyle w:val="xitalic"/>
        </w:rPr>
        <w:t>n</w:t>
      </w:r>
      <w:r w:rsidRPr="004E7B7D">
        <w:rPr>
          <w:vertAlign w:val="superscript"/>
        </w:rPr>
        <w:t>2</w:t>
      </w:r>
      <w:r w:rsidR="004E7B7D">
        <w:t xml:space="preserve"> = 2 ×</w:t>
      </w:r>
      <w:r>
        <w:t xml:space="preserve"> 1</w:t>
      </w:r>
      <w:r w:rsidRPr="004E7B7D">
        <w:rPr>
          <w:vertAlign w:val="superscript"/>
        </w:rPr>
        <w:t>2</w:t>
      </w:r>
      <w:r>
        <w:t xml:space="preserve"> = 2 </w:t>
      </w:r>
      <w:r w:rsidR="004E7B7D">
        <w:t>×</w:t>
      </w:r>
      <w:r>
        <w:t xml:space="preserve"> 1 = 2</w:t>
      </w:r>
      <w:r w:rsidR="00EC0AC6">
        <w:t xml:space="preserve"> electrons</w:t>
      </w:r>
    </w:p>
    <w:p w14:paraId="08D4F739" w14:textId="39CDA676" w:rsidR="004E7B7D" w:rsidRDefault="00072195" w:rsidP="004E7B7D">
      <w:pPr>
        <w:pStyle w:val="xlist2"/>
      </w:pPr>
      <w:r>
        <w:t>b</w:t>
      </w:r>
      <w:r w:rsidR="0065172C">
        <w:tab/>
      </w:r>
      <w:r w:rsidR="004E7B7D">
        <w:t>second shell</w:t>
      </w:r>
    </w:p>
    <w:p w14:paraId="23DC7652" w14:textId="50ECBB64" w:rsidR="004E7B7D" w:rsidRDefault="004E7B7D" w:rsidP="004E7B7D">
      <w:pPr>
        <w:pStyle w:val="xanswersfo"/>
      </w:pPr>
      <w:r>
        <w:t>2</w:t>
      </w:r>
      <w:r w:rsidRPr="006A56B8">
        <w:rPr>
          <w:rStyle w:val="xitalic"/>
        </w:rPr>
        <w:t>n</w:t>
      </w:r>
      <w:r w:rsidRPr="004E7B7D">
        <w:rPr>
          <w:vertAlign w:val="superscript"/>
        </w:rPr>
        <w:t>2</w:t>
      </w:r>
      <w:r>
        <w:t xml:space="preserve"> = 2 × 2</w:t>
      </w:r>
      <w:r w:rsidRPr="004E7B7D">
        <w:rPr>
          <w:vertAlign w:val="superscript"/>
        </w:rPr>
        <w:t>2</w:t>
      </w:r>
      <w:r>
        <w:t xml:space="preserve"> = 2 × 4 = 8</w:t>
      </w:r>
      <w:r w:rsidR="00EC0AC6" w:rsidRPr="00EC0AC6">
        <w:t xml:space="preserve"> </w:t>
      </w:r>
      <w:r w:rsidR="00EC0AC6">
        <w:t>electrons</w:t>
      </w:r>
    </w:p>
    <w:p w14:paraId="7C092E46" w14:textId="1051A14C" w:rsidR="004E7B7D" w:rsidRDefault="004E7B7D" w:rsidP="00072195">
      <w:pPr>
        <w:pStyle w:val="xlist2"/>
      </w:pPr>
      <w:r>
        <w:t>c</w:t>
      </w:r>
      <w:r>
        <w:tab/>
        <w:t>third shell</w:t>
      </w:r>
    </w:p>
    <w:p w14:paraId="5D352B62" w14:textId="0DD3770D" w:rsidR="004E7B7D" w:rsidRDefault="004E7B7D" w:rsidP="004E7B7D">
      <w:pPr>
        <w:pStyle w:val="xanswersfo"/>
      </w:pPr>
      <w:r>
        <w:t>2</w:t>
      </w:r>
      <w:r w:rsidRPr="006A56B8">
        <w:rPr>
          <w:rStyle w:val="xitalic"/>
        </w:rPr>
        <w:t>n</w:t>
      </w:r>
      <w:r w:rsidRPr="004E7B7D">
        <w:rPr>
          <w:vertAlign w:val="superscript"/>
        </w:rPr>
        <w:t>2</w:t>
      </w:r>
      <w:r>
        <w:t xml:space="preserve"> = 2 × 3</w:t>
      </w:r>
      <w:r w:rsidRPr="004E7B7D">
        <w:rPr>
          <w:vertAlign w:val="superscript"/>
        </w:rPr>
        <w:t>2</w:t>
      </w:r>
      <w:r>
        <w:t xml:space="preserve"> = 2 × 9 = 18</w:t>
      </w:r>
      <w:r w:rsidR="00EC0AC6" w:rsidRPr="00EC0AC6">
        <w:t xml:space="preserve"> </w:t>
      </w:r>
      <w:r w:rsidR="00EC0AC6">
        <w:t>electrons</w:t>
      </w:r>
    </w:p>
    <w:p w14:paraId="42BEEC5E" w14:textId="6E7FFAC3" w:rsidR="00072195" w:rsidRDefault="00EC0AC6" w:rsidP="00072195">
      <w:pPr>
        <w:pStyle w:val="xlist2"/>
      </w:pPr>
      <w:r>
        <w:t>d</w:t>
      </w:r>
      <w:r w:rsidR="0065172C">
        <w:tab/>
      </w:r>
      <w:r w:rsidR="004E7B7D">
        <w:t>fourth shell</w:t>
      </w:r>
    </w:p>
    <w:p w14:paraId="77FD507E" w14:textId="72A8B588" w:rsidR="004E7B7D" w:rsidRDefault="004E7B7D" w:rsidP="004E7B7D">
      <w:pPr>
        <w:pStyle w:val="xanswersfo"/>
      </w:pPr>
      <w:r>
        <w:t>2</w:t>
      </w:r>
      <w:r w:rsidRPr="006A56B8">
        <w:rPr>
          <w:rStyle w:val="xitalic"/>
        </w:rPr>
        <w:t>n</w:t>
      </w:r>
      <w:r w:rsidRPr="004E7B7D">
        <w:rPr>
          <w:vertAlign w:val="superscript"/>
        </w:rPr>
        <w:t>2</w:t>
      </w:r>
      <w:r>
        <w:t xml:space="preserve"> = 2 × 4</w:t>
      </w:r>
      <w:r w:rsidRPr="004E7B7D">
        <w:rPr>
          <w:vertAlign w:val="superscript"/>
        </w:rPr>
        <w:t>2</w:t>
      </w:r>
      <w:r>
        <w:t xml:space="preserve"> = 2 × 16 = 32</w:t>
      </w:r>
      <w:r w:rsidR="00EC0AC6" w:rsidRPr="00EC0AC6">
        <w:t xml:space="preserve"> </w:t>
      </w:r>
      <w:r w:rsidR="00EC0AC6">
        <w:t>electrons</w:t>
      </w:r>
    </w:p>
    <w:p w14:paraId="6FFB0D8D" w14:textId="79022D78" w:rsidR="0065172C" w:rsidRDefault="0065172C" w:rsidP="00072195">
      <w:pPr>
        <w:pStyle w:val="xlist"/>
      </w:pPr>
      <w:r>
        <w:t>12</w:t>
      </w:r>
      <w:r>
        <w:tab/>
        <w:t>Draw the electron configura</w:t>
      </w:r>
      <w:r w:rsidR="004E7B7D">
        <w:t>tion for the following elements.</w:t>
      </w:r>
    </w:p>
    <w:tbl>
      <w:tblPr>
        <w:tblStyle w:val="TableGrid"/>
        <w:tblW w:w="0" w:type="auto"/>
        <w:tblInd w:w="454" w:type="dxa"/>
        <w:tblLook w:val="04A0" w:firstRow="1" w:lastRow="0" w:firstColumn="1" w:lastColumn="0" w:noHBand="0" w:noVBand="1"/>
      </w:tblPr>
      <w:tblGrid>
        <w:gridCol w:w="2558"/>
        <w:gridCol w:w="2557"/>
        <w:gridCol w:w="2557"/>
        <w:gridCol w:w="2557"/>
      </w:tblGrid>
      <w:tr w:rsidR="00EC0AC6" w14:paraId="6D74F092" w14:textId="77777777" w:rsidTr="001C13A4">
        <w:tc>
          <w:tcPr>
            <w:tcW w:w="2558" w:type="dxa"/>
          </w:tcPr>
          <w:p w14:paraId="7DF0746D" w14:textId="77777777" w:rsidR="00EC0AC6" w:rsidRDefault="00EC0AC6" w:rsidP="00EC0AC6">
            <w:pPr>
              <w:pStyle w:val="xtabletext"/>
            </w:pPr>
            <w:r>
              <w:t>Nitrogen</w:t>
            </w:r>
          </w:p>
          <w:p w14:paraId="4C04A7EB" w14:textId="7A511E5E" w:rsidR="00EC0AC6" w:rsidRDefault="00CC463B" w:rsidP="00FA1E54">
            <w:pPr>
              <w:pStyle w:val="xtabletext"/>
              <w:rPr>
                <w:b/>
                <w:color w:val="FF33CC"/>
              </w:rPr>
            </w:pPr>
            <w:r>
              <w:rPr>
                <w:b/>
                <w:noProof/>
                <w:color w:val="FF33CC"/>
                <w:lang w:eastAsia="ja-JP"/>
              </w:rPr>
              <w:drawing>
                <wp:inline distT="0" distB="0" distL="0" distR="0" wp14:anchorId="1506F383" wp14:editId="53BDEB52">
                  <wp:extent cx="786384" cy="801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0304_01095.jpg"/>
                          <pic:cNvPicPr/>
                        </pic:nvPicPr>
                        <pic:blipFill>
                          <a:blip r:embed="rId11">
                            <a:extLst>
                              <a:ext uri="{28A0092B-C50C-407E-A947-70E740481C1C}">
                                <a14:useLocalDpi xmlns:a14="http://schemas.microsoft.com/office/drawing/2010/main" val="0"/>
                              </a:ext>
                            </a:extLst>
                          </a:blip>
                          <a:stretch>
                            <a:fillRect/>
                          </a:stretch>
                        </pic:blipFill>
                        <pic:spPr>
                          <a:xfrm>
                            <a:off x="0" y="0"/>
                            <a:ext cx="786384" cy="801624"/>
                          </a:xfrm>
                          <a:prstGeom prst="rect">
                            <a:avLst/>
                          </a:prstGeom>
                        </pic:spPr>
                      </pic:pic>
                    </a:graphicData>
                  </a:graphic>
                </wp:inline>
              </w:drawing>
            </w:r>
          </w:p>
          <w:p w14:paraId="219860DA" w14:textId="0934A66F" w:rsidR="009D5391" w:rsidRPr="002C14B5" w:rsidRDefault="009D5391" w:rsidP="00AB2A8F">
            <w:pPr>
              <w:pStyle w:val="xtabletextanswers"/>
            </w:pPr>
            <w:r>
              <w:t>2,5</w:t>
            </w:r>
          </w:p>
        </w:tc>
        <w:tc>
          <w:tcPr>
            <w:tcW w:w="2557" w:type="dxa"/>
          </w:tcPr>
          <w:p w14:paraId="5B2D4C76" w14:textId="77777777" w:rsidR="00EC0AC6" w:rsidRDefault="00EC0AC6" w:rsidP="00EC0AC6">
            <w:pPr>
              <w:pStyle w:val="xtabletext"/>
            </w:pPr>
            <w:r>
              <w:t>Oxygen</w:t>
            </w:r>
          </w:p>
          <w:p w14:paraId="6F48F017" w14:textId="46227DB7" w:rsidR="00EC0AC6" w:rsidRDefault="00CC463B" w:rsidP="00EC0AC6">
            <w:pPr>
              <w:pStyle w:val="xtabletext"/>
              <w:rPr>
                <w:b/>
                <w:color w:val="FF33CC"/>
              </w:rPr>
            </w:pPr>
            <w:r>
              <w:rPr>
                <w:b/>
                <w:noProof/>
                <w:color w:val="FF33CC"/>
                <w:lang w:eastAsia="ja-JP"/>
              </w:rPr>
              <w:drawing>
                <wp:inline distT="0" distB="0" distL="0" distR="0" wp14:anchorId="343DB205" wp14:editId="4A18B7ED">
                  <wp:extent cx="786384" cy="816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0305_01095.jpg"/>
                          <pic:cNvPicPr/>
                        </pic:nvPicPr>
                        <pic:blipFill>
                          <a:blip r:embed="rId12">
                            <a:extLst>
                              <a:ext uri="{28A0092B-C50C-407E-A947-70E740481C1C}">
                                <a14:useLocalDpi xmlns:a14="http://schemas.microsoft.com/office/drawing/2010/main" val="0"/>
                              </a:ext>
                            </a:extLst>
                          </a:blip>
                          <a:stretch>
                            <a:fillRect/>
                          </a:stretch>
                        </pic:blipFill>
                        <pic:spPr>
                          <a:xfrm>
                            <a:off x="0" y="0"/>
                            <a:ext cx="786384" cy="816864"/>
                          </a:xfrm>
                          <a:prstGeom prst="rect">
                            <a:avLst/>
                          </a:prstGeom>
                        </pic:spPr>
                      </pic:pic>
                    </a:graphicData>
                  </a:graphic>
                </wp:inline>
              </w:drawing>
            </w:r>
          </w:p>
          <w:p w14:paraId="6DC854B3" w14:textId="25221DAA" w:rsidR="009D5391" w:rsidRDefault="009D5391" w:rsidP="00AB2A8F">
            <w:pPr>
              <w:pStyle w:val="xtabletextanswers"/>
            </w:pPr>
            <w:r>
              <w:t>2,6</w:t>
            </w:r>
          </w:p>
        </w:tc>
        <w:tc>
          <w:tcPr>
            <w:tcW w:w="2557" w:type="dxa"/>
          </w:tcPr>
          <w:p w14:paraId="77BD8FC8" w14:textId="77777777" w:rsidR="00EC0AC6" w:rsidRDefault="00EC0AC6" w:rsidP="00EC0AC6">
            <w:pPr>
              <w:pStyle w:val="xtabletext"/>
            </w:pPr>
            <w:r>
              <w:t>Fluorine</w:t>
            </w:r>
          </w:p>
          <w:p w14:paraId="6D4C4E04" w14:textId="054E2E5E" w:rsidR="00EC0AC6" w:rsidRDefault="00CC463B" w:rsidP="00EC0AC6">
            <w:pPr>
              <w:pStyle w:val="xtabletext"/>
              <w:rPr>
                <w:b/>
                <w:color w:val="FF33CC"/>
              </w:rPr>
            </w:pPr>
            <w:r>
              <w:rPr>
                <w:b/>
                <w:noProof/>
                <w:color w:val="FF33CC"/>
                <w:lang w:eastAsia="ja-JP"/>
              </w:rPr>
              <w:drawing>
                <wp:inline distT="0" distB="0" distL="0" distR="0" wp14:anchorId="235587B8" wp14:editId="6F55BC2C">
                  <wp:extent cx="801624" cy="8168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0306_01095.jpg"/>
                          <pic:cNvPicPr/>
                        </pic:nvPicPr>
                        <pic:blipFill>
                          <a:blip r:embed="rId13">
                            <a:extLst>
                              <a:ext uri="{28A0092B-C50C-407E-A947-70E740481C1C}">
                                <a14:useLocalDpi xmlns:a14="http://schemas.microsoft.com/office/drawing/2010/main" val="0"/>
                              </a:ext>
                            </a:extLst>
                          </a:blip>
                          <a:stretch>
                            <a:fillRect/>
                          </a:stretch>
                        </pic:blipFill>
                        <pic:spPr>
                          <a:xfrm>
                            <a:off x="0" y="0"/>
                            <a:ext cx="801624" cy="816864"/>
                          </a:xfrm>
                          <a:prstGeom prst="rect">
                            <a:avLst/>
                          </a:prstGeom>
                        </pic:spPr>
                      </pic:pic>
                    </a:graphicData>
                  </a:graphic>
                </wp:inline>
              </w:drawing>
            </w:r>
          </w:p>
          <w:p w14:paraId="39663823" w14:textId="58256F8E" w:rsidR="009D5391" w:rsidRDefault="00AB2A8F" w:rsidP="00AB2A8F">
            <w:pPr>
              <w:pStyle w:val="xtabletextanswers"/>
            </w:pPr>
            <w:r>
              <w:t>2,7</w:t>
            </w:r>
          </w:p>
        </w:tc>
        <w:tc>
          <w:tcPr>
            <w:tcW w:w="2557" w:type="dxa"/>
          </w:tcPr>
          <w:p w14:paraId="392FAD5C" w14:textId="77777777" w:rsidR="00EC0AC6" w:rsidRDefault="00EC0AC6" w:rsidP="00EC0AC6">
            <w:pPr>
              <w:pStyle w:val="xtabletext"/>
            </w:pPr>
            <w:r>
              <w:t>Neon</w:t>
            </w:r>
          </w:p>
          <w:p w14:paraId="5326392A" w14:textId="3CF8B8F8" w:rsidR="00EC0AC6" w:rsidRDefault="00CC463B" w:rsidP="00EC0AC6">
            <w:pPr>
              <w:pStyle w:val="xtabletext"/>
              <w:rPr>
                <w:b/>
                <w:color w:val="FF33CC"/>
              </w:rPr>
            </w:pPr>
            <w:r>
              <w:rPr>
                <w:b/>
                <w:noProof/>
                <w:color w:val="FF33CC"/>
                <w:lang w:eastAsia="ja-JP"/>
              </w:rPr>
              <w:drawing>
                <wp:inline distT="0" distB="0" distL="0" distR="0" wp14:anchorId="2CDCCDFF" wp14:editId="29A48B30">
                  <wp:extent cx="816864" cy="816864"/>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0307_01095.jpg"/>
                          <pic:cNvPicPr/>
                        </pic:nvPicPr>
                        <pic:blipFill>
                          <a:blip r:embed="rId14">
                            <a:extLst>
                              <a:ext uri="{28A0092B-C50C-407E-A947-70E740481C1C}">
                                <a14:useLocalDpi xmlns:a14="http://schemas.microsoft.com/office/drawing/2010/main" val="0"/>
                              </a:ext>
                            </a:extLst>
                          </a:blip>
                          <a:stretch>
                            <a:fillRect/>
                          </a:stretch>
                        </pic:blipFill>
                        <pic:spPr>
                          <a:xfrm>
                            <a:off x="0" y="0"/>
                            <a:ext cx="816864" cy="816864"/>
                          </a:xfrm>
                          <a:prstGeom prst="rect">
                            <a:avLst/>
                          </a:prstGeom>
                        </pic:spPr>
                      </pic:pic>
                    </a:graphicData>
                  </a:graphic>
                </wp:inline>
              </w:drawing>
            </w:r>
          </w:p>
          <w:p w14:paraId="218459C7" w14:textId="16D7A61F" w:rsidR="009D5391" w:rsidRDefault="00AB2A8F" w:rsidP="00AB2A8F">
            <w:pPr>
              <w:pStyle w:val="xtabletextanswers"/>
            </w:pPr>
            <w:r>
              <w:t>2,8</w:t>
            </w:r>
          </w:p>
        </w:tc>
      </w:tr>
    </w:tbl>
    <w:p w14:paraId="21A7D728" w14:textId="77777777" w:rsidR="001C13A4" w:rsidRDefault="001C13A4">
      <w:r>
        <w:br w:type="page"/>
      </w:r>
    </w:p>
    <w:tbl>
      <w:tblPr>
        <w:tblStyle w:val="TableGrid"/>
        <w:tblW w:w="0" w:type="auto"/>
        <w:tblInd w:w="454" w:type="dxa"/>
        <w:tblLook w:val="04A0" w:firstRow="1" w:lastRow="0" w:firstColumn="1" w:lastColumn="0" w:noHBand="0" w:noVBand="1"/>
      </w:tblPr>
      <w:tblGrid>
        <w:gridCol w:w="2558"/>
        <w:gridCol w:w="2557"/>
        <w:gridCol w:w="2557"/>
        <w:gridCol w:w="2557"/>
      </w:tblGrid>
      <w:tr w:rsidR="00EC0AC6" w14:paraId="09A3875D" w14:textId="77777777" w:rsidTr="001C13A4">
        <w:tc>
          <w:tcPr>
            <w:tcW w:w="2558" w:type="dxa"/>
          </w:tcPr>
          <w:p w14:paraId="79AE3971" w14:textId="11987AB3" w:rsidR="00EC0AC6" w:rsidRDefault="00EC0AC6" w:rsidP="00EC0AC6">
            <w:pPr>
              <w:pStyle w:val="xtabletext"/>
            </w:pPr>
            <w:r>
              <w:lastRenderedPageBreak/>
              <w:t>Phosphorus</w:t>
            </w:r>
          </w:p>
          <w:p w14:paraId="71BF0235" w14:textId="65095550" w:rsidR="00EC0AC6" w:rsidRDefault="00CC463B" w:rsidP="00EC0AC6">
            <w:pPr>
              <w:pStyle w:val="xtabletext"/>
              <w:rPr>
                <w:b/>
                <w:color w:val="FF33CC"/>
              </w:rPr>
            </w:pPr>
            <w:r>
              <w:rPr>
                <w:b/>
                <w:noProof/>
                <w:color w:val="FF33CC"/>
                <w:lang w:eastAsia="ja-JP"/>
              </w:rPr>
              <w:drawing>
                <wp:inline distT="0" distB="0" distL="0" distR="0" wp14:anchorId="321AC757" wp14:editId="3F2CD4E2">
                  <wp:extent cx="1054608" cy="1069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0308_01095.jpg"/>
                          <pic:cNvPicPr/>
                        </pic:nvPicPr>
                        <pic:blipFill>
                          <a:blip r:embed="rId15">
                            <a:extLst>
                              <a:ext uri="{28A0092B-C50C-407E-A947-70E740481C1C}">
                                <a14:useLocalDpi xmlns:a14="http://schemas.microsoft.com/office/drawing/2010/main" val="0"/>
                              </a:ext>
                            </a:extLst>
                          </a:blip>
                          <a:stretch>
                            <a:fillRect/>
                          </a:stretch>
                        </pic:blipFill>
                        <pic:spPr>
                          <a:xfrm>
                            <a:off x="0" y="0"/>
                            <a:ext cx="1054608" cy="1069848"/>
                          </a:xfrm>
                          <a:prstGeom prst="rect">
                            <a:avLst/>
                          </a:prstGeom>
                        </pic:spPr>
                      </pic:pic>
                    </a:graphicData>
                  </a:graphic>
                </wp:inline>
              </w:drawing>
            </w:r>
          </w:p>
          <w:p w14:paraId="3A3E039B" w14:textId="4E28CBBB" w:rsidR="009D5391" w:rsidRDefault="00AB2A8F" w:rsidP="00AB2A8F">
            <w:pPr>
              <w:pStyle w:val="xtabletextanswers"/>
            </w:pPr>
            <w:r>
              <w:t>2,8,5</w:t>
            </w:r>
          </w:p>
        </w:tc>
        <w:tc>
          <w:tcPr>
            <w:tcW w:w="2557" w:type="dxa"/>
          </w:tcPr>
          <w:p w14:paraId="2DAD58E7" w14:textId="77777777" w:rsidR="00EC0AC6" w:rsidRDefault="00EC0AC6" w:rsidP="00EC0AC6">
            <w:pPr>
              <w:pStyle w:val="xtabletext"/>
            </w:pPr>
            <w:r>
              <w:t>Silicon</w:t>
            </w:r>
          </w:p>
          <w:p w14:paraId="457A7383" w14:textId="6F904D9F" w:rsidR="00EC0AC6" w:rsidRDefault="00CC463B" w:rsidP="00EC0AC6">
            <w:pPr>
              <w:pStyle w:val="xtabletext"/>
              <w:rPr>
                <w:b/>
                <w:color w:val="FF33CC"/>
              </w:rPr>
            </w:pPr>
            <w:r>
              <w:rPr>
                <w:b/>
                <w:noProof/>
                <w:color w:val="FF33CC"/>
                <w:lang w:eastAsia="ja-JP"/>
              </w:rPr>
              <w:drawing>
                <wp:inline distT="0" distB="0" distL="0" distR="0" wp14:anchorId="0DFEB285" wp14:editId="002F70C9">
                  <wp:extent cx="1054608" cy="1054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0309_01095.jpg"/>
                          <pic:cNvPicPr/>
                        </pic:nvPicPr>
                        <pic:blipFill>
                          <a:blip r:embed="rId16">
                            <a:extLst>
                              <a:ext uri="{28A0092B-C50C-407E-A947-70E740481C1C}">
                                <a14:useLocalDpi xmlns:a14="http://schemas.microsoft.com/office/drawing/2010/main" val="0"/>
                              </a:ext>
                            </a:extLst>
                          </a:blip>
                          <a:stretch>
                            <a:fillRect/>
                          </a:stretch>
                        </pic:blipFill>
                        <pic:spPr>
                          <a:xfrm>
                            <a:off x="0" y="0"/>
                            <a:ext cx="1054608" cy="1054608"/>
                          </a:xfrm>
                          <a:prstGeom prst="rect">
                            <a:avLst/>
                          </a:prstGeom>
                        </pic:spPr>
                      </pic:pic>
                    </a:graphicData>
                  </a:graphic>
                </wp:inline>
              </w:drawing>
            </w:r>
          </w:p>
          <w:p w14:paraId="781D20CE" w14:textId="6AFAC60D" w:rsidR="009D5391" w:rsidRDefault="00AB2A8F" w:rsidP="00AB2A8F">
            <w:pPr>
              <w:pStyle w:val="xtabletextanswers"/>
            </w:pPr>
            <w:r>
              <w:t>2,8,4</w:t>
            </w:r>
          </w:p>
        </w:tc>
        <w:tc>
          <w:tcPr>
            <w:tcW w:w="2557" w:type="dxa"/>
          </w:tcPr>
          <w:p w14:paraId="2F748559" w14:textId="77777777" w:rsidR="00EC0AC6" w:rsidRDefault="00EC0AC6" w:rsidP="00EC0AC6">
            <w:pPr>
              <w:pStyle w:val="xtabletext"/>
            </w:pPr>
            <w:r>
              <w:t>Chlorine</w:t>
            </w:r>
          </w:p>
          <w:p w14:paraId="45016340" w14:textId="4058FA73" w:rsidR="00EC0AC6" w:rsidRDefault="00CC463B" w:rsidP="00EC0AC6">
            <w:pPr>
              <w:pStyle w:val="xtabletext"/>
              <w:rPr>
                <w:b/>
                <w:color w:val="FF33CC"/>
              </w:rPr>
            </w:pPr>
            <w:r>
              <w:rPr>
                <w:b/>
                <w:noProof/>
                <w:color w:val="FF33CC"/>
                <w:lang w:eastAsia="ja-JP"/>
              </w:rPr>
              <w:drawing>
                <wp:inline distT="0" distB="0" distL="0" distR="0" wp14:anchorId="308CDB08" wp14:editId="03068FA0">
                  <wp:extent cx="1054608" cy="1069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0310_01095.jpg"/>
                          <pic:cNvPicPr/>
                        </pic:nvPicPr>
                        <pic:blipFill>
                          <a:blip r:embed="rId17">
                            <a:extLst>
                              <a:ext uri="{28A0092B-C50C-407E-A947-70E740481C1C}">
                                <a14:useLocalDpi xmlns:a14="http://schemas.microsoft.com/office/drawing/2010/main" val="0"/>
                              </a:ext>
                            </a:extLst>
                          </a:blip>
                          <a:stretch>
                            <a:fillRect/>
                          </a:stretch>
                        </pic:blipFill>
                        <pic:spPr>
                          <a:xfrm>
                            <a:off x="0" y="0"/>
                            <a:ext cx="1054608" cy="1069848"/>
                          </a:xfrm>
                          <a:prstGeom prst="rect">
                            <a:avLst/>
                          </a:prstGeom>
                        </pic:spPr>
                      </pic:pic>
                    </a:graphicData>
                  </a:graphic>
                </wp:inline>
              </w:drawing>
            </w:r>
          </w:p>
          <w:p w14:paraId="10807454" w14:textId="6C828CCC" w:rsidR="009D5391" w:rsidRDefault="00AB2A8F" w:rsidP="00AB2A8F">
            <w:pPr>
              <w:pStyle w:val="xtabletextanswers"/>
            </w:pPr>
            <w:r>
              <w:t>2,8,7</w:t>
            </w:r>
          </w:p>
        </w:tc>
        <w:tc>
          <w:tcPr>
            <w:tcW w:w="2557" w:type="dxa"/>
          </w:tcPr>
          <w:p w14:paraId="0497A55E" w14:textId="77777777" w:rsidR="00EC0AC6" w:rsidRDefault="00EC0AC6" w:rsidP="00EC0AC6">
            <w:pPr>
              <w:pStyle w:val="xtabletext"/>
            </w:pPr>
            <w:r>
              <w:t>Argon</w:t>
            </w:r>
          </w:p>
          <w:p w14:paraId="1985C854" w14:textId="60B03704" w:rsidR="00EC0AC6" w:rsidRDefault="00CC463B" w:rsidP="00EC0AC6">
            <w:pPr>
              <w:pStyle w:val="xtabletext"/>
              <w:rPr>
                <w:b/>
                <w:color w:val="FF33CC"/>
              </w:rPr>
            </w:pPr>
            <w:r>
              <w:rPr>
                <w:b/>
                <w:noProof/>
                <w:color w:val="FF33CC"/>
                <w:lang w:eastAsia="ja-JP"/>
              </w:rPr>
              <w:drawing>
                <wp:inline distT="0" distB="0" distL="0" distR="0" wp14:anchorId="633B8020" wp14:editId="2DA4A09F">
                  <wp:extent cx="1054608" cy="10850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0311_01095.jpg"/>
                          <pic:cNvPicPr/>
                        </pic:nvPicPr>
                        <pic:blipFill>
                          <a:blip r:embed="rId18">
                            <a:extLst>
                              <a:ext uri="{28A0092B-C50C-407E-A947-70E740481C1C}">
                                <a14:useLocalDpi xmlns:a14="http://schemas.microsoft.com/office/drawing/2010/main" val="0"/>
                              </a:ext>
                            </a:extLst>
                          </a:blip>
                          <a:stretch>
                            <a:fillRect/>
                          </a:stretch>
                        </pic:blipFill>
                        <pic:spPr>
                          <a:xfrm>
                            <a:off x="0" y="0"/>
                            <a:ext cx="1054608" cy="1085088"/>
                          </a:xfrm>
                          <a:prstGeom prst="rect">
                            <a:avLst/>
                          </a:prstGeom>
                        </pic:spPr>
                      </pic:pic>
                    </a:graphicData>
                  </a:graphic>
                </wp:inline>
              </w:drawing>
            </w:r>
          </w:p>
          <w:p w14:paraId="2AFB66CD" w14:textId="008B9C56" w:rsidR="009D5391" w:rsidRDefault="00AB2A8F" w:rsidP="00AB2A8F">
            <w:pPr>
              <w:pStyle w:val="xtabletextanswers"/>
            </w:pPr>
            <w:r w:rsidRPr="00072195">
              <w:t>2,8,8</w:t>
            </w:r>
          </w:p>
        </w:tc>
      </w:tr>
    </w:tbl>
    <w:p w14:paraId="5092B801" w14:textId="2AAFDA94" w:rsidR="0065172C" w:rsidRPr="00072195" w:rsidRDefault="0065172C" w:rsidP="00072195">
      <w:pPr>
        <w:pStyle w:val="xlist"/>
      </w:pPr>
      <w:r w:rsidRPr="00072195">
        <w:t>13</w:t>
      </w:r>
      <w:r w:rsidRPr="00072195">
        <w:tab/>
        <w:t>Explain the tre</w:t>
      </w:r>
      <w:r w:rsidR="00AB2A8F">
        <w:t>nd in electron shell configurat</w:t>
      </w:r>
      <w:r w:rsidRPr="00072195">
        <w:t>ion</w:t>
      </w:r>
    </w:p>
    <w:p w14:paraId="7F798BC7" w14:textId="7402770D" w:rsidR="00072195" w:rsidRDefault="00AB2A8F" w:rsidP="00072195">
      <w:pPr>
        <w:pStyle w:val="xlist2"/>
      </w:pPr>
      <w:r>
        <w:t>a</w:t>
      </w:r>
      <w:r>
        <w:tab/>
        <w:t>a</w:t>
      </w:r>
      <w:r w:rsidR="0065172C">
        <w:t>cross a period</w:t>
      </w:r>
      <w:r w:rsidR="00412E35">
        <w:t>.</w:t>
      </w:r>
    </w:p>
    <w:p w14:paraId="27A9F14E" w14:textId="14DE9A0B" w:rsidR="0065172C" w:rsidRDefault="0065172C" w:rsidP="00072195">
      <w:pPr>
        <w:pStyle w:val="xanswersfo"/>
      </w:pPr>
      <w:r>
        <w:t>The number of valence (outer shell) electrons increases</w:t>
      </w:r>
    </w:p>
    <w:p w14:paraId="36AA576B" w14:textId="5885956E" w:rsidR="00072195" w:rsidRDefault="00072195" w:rsidP="00072195">
      <w:pPr>
        <w:pStyle w:val="xlist2"/>
      </w:pPr>
      <w:r>
        <w:t>b</w:t>
      </w:r>
      <w:r w:rsidR="00AB2A8F">
        <w:tab/>
        <w:t>d</w:t>
      </w:r>
      <w:r w:rsidR="0065172C">
        <w:t>own a group</w:t>
      </w:r>
      <w:r w:rsidR="00412E35">
        <w:t>.</w:t>
      </w:r>
    </w:p>
    <w:p w14:paraId="3D9B093D" w14:textId="15FD7C22" w:rsidR="0065172C" w:rsidRDefault="0065172C" w:rsidP="00072195">
      <w:pPr>
        <w:pStyle w:val="xanswersfo"/>
      </w:pPr>
      <w:r>
        <w:t>The number of outer shells increases</w:t>
      </w:r>
    </w:p>
    <w:p w14:paraId="7FBE4312" w14:textId="77777777" w:rsidR="0065172C" w:rsidRDefault="0065172C" w:rsidP="00072195">
      <w:pPr>
        <w:pStyle w:val="xbhead"/>
      </w:pPr>
      <w:r>
        <w:t>Extend your understanding</w:t>
      </w:r>
    </w:p>
    <w:p w14:paraId="4120088B" w14:textId="644B187B" w:rsidR="0065172C" w:rsidRDefault="00073BBE" w:rsidP="00073BBE">
      <w:pPr>
        <w:pStyle w:val="xlist"/>
      </w:pPr>
      <w:r>
        <w:t>14</w:t>
      </w:r>
      <w:r w:rsidR="0065172C">
        <w:tab/>
        <w:t xml:space="preserve">Draw the </w:t>
      </w:r>
      <w:r w:rsidR="00FB5BF5">
        <w:t xml:space="preserve">proposed </w:t>
      </w:r>
      <w:r w:rsidR="0065172C">
        <w:t xml:space="preserve">electron configurations </w:t>
      </w:r>
      <w:r w:rsidR="00412E35">
        <w:t>for</w:t>
      </w:r>
      <w:r w:rsidR="0065172C">
        <w:t xml:space="preserve"> both of the followin</w:t>
      </w:r>
      <w:r w:rsidR="00AB2A8F">
        <w:t>g</w:t>
      </w:r>
      <w:r w:rsidR="0065172C">
        <w:t xml:space="preserve"> atoms using</w:t>
      </w:r>
      <w:r w:rsidR="00AB2A8F">
        <w:t xml:space="preserve"> the</w:t>
      </w:r>
      <w:r w:rsidR="00FB5BF5">
        <w:t xml:space="preserve"> given</w:t>
      </w:r>
      <w:r w:rsidR="00AB2A8F">
        <w:t xml:space="preserve"> configurations.</w:t>
      </w:r>
    </w:p>
    <w:tbl>
      <w:tblPr>
        <w:tblStyle w:val="xtablerow"/>
        <w:tblW w:w="0" w:type="auto"/>
        <w:tblLook w:val="04A0" w:firstRow="1" w:lastRow="0" w:firstColumn="1" w:lastColumn="0" w:noHBand="0" w:noVBand="1"/>
      </w:tblPr>
      <w:tblGrid>
        <w:gridCol w:w="1639"/>
        <w:gridCol w:w="3827"/>
        <w:gridCol w:w="4763"/>
      </w:tblGrid>
      <w:tr w:rsidR="00AB2A8F" w14:paraId="4FD294B0" w14:textId="77777777" w:rsidTr="00FB5BF5">
        <w:tc>
          <w:tcPr>
            <w:cnfStyle w:val="001000000000" w:firstRow="0" w:lastRow="0" w:firstColumn="1" w:lastColumn="0" w:oddVBand="0" w:evenVBand="0" w:oddHBand="0" w:evenHBand="0" w:firstRowFirstColumn="0" w:firstRowLastColumn="0" w:lastRowFirstColumn="0" w:lastRowLastColumn="0"/>
            <w:tcW w:w="1639" w:type="dxa"/>
          </w:tcPr>
          <w:p w14:paraId="10404A04" w14:textId="3AE7277C" w:rsidR="00AB2A8F" w:rsidRDefault="00FB5BF5" w:rsidP="00FB5BF5">
            <w:pPr>
              <w:pStyle w:val="xtablerowhead"/>
            </w:pPr>
            <w:r>
              <w:t xml:space="preserve">Potassium: </w:t>
            </w:r>
            <w:r>
              <w:br/>
              <w:t>19 electrons</w:t>
            </w:r>
          </w:p>
        </w:tc>
        <w:tc>
          <w:tcPr>
            <w:tcW w:w="3827" w:type="dxa"/>
          </w:tcPr>
          <w:p w14:paraId="16C106C9" w14:textId="6B22F62D" w:rsidR="00AB2A8F" w:rsidRDefault="00FB5BF5" w:rsidP="00FB5BF5">
            <w:pPr>
              <w:pStyle w:val="xtabletext"/>
              <w:cnfStyle w:val="000000000000" w:firstRow="0" w:lastRow="0" w:firstColumn="0" w:lastColumn="0" w:oddVBand="0" w:evenVBand="0" w:oddHBand="0" w:evenHBand="0" w:firstRowFirstColumn="0" w:firstRowLastColumn="0" w:lastRowFirstColumn="0" w:lastRowLastColumn="0"/>
            </w:pPr>
            <w:r>
              <w:t>2,8,8,1</w:t>
            </w:r>
          </w:p>
          <w:p w14:paraId="0D644436" w14:textId="500924FB" w:rsidR="00FB5BF5" w:rsidRPr="00FB5BF5" w:rsidRDefault="00B227CB" w:rsidP="00FB5BF5">
            <w:pPr>
              <w:pStyle w:val="xtabletext"/>
              <w:cnfStyle w:val="000000000000" w:firstRow="0" w:lastRow="0" w:firstColumn="0" w:lastColumn="0" w:oddVBand="0" w:evenVBand="0" w:oddHBand="0" w:evenHBand="0" w:firstRowFirstColumn="0" w:firstRowLastColumn="0" w:lastRowFirstColumn="0" w:lastRowLastColumn="0"/>
              <w:rPr>
                <w:b/>
                <w:color w:val="FF33CC"/>
              </w:rPr>
            </w:pPr>
            <w:r>
              <w:rPr>
                <w:b/>
                <w:noProof/>
                <w:color w:val="FF33CC"/>
                <w:lang w:eastAsia="ja-JP"/>
              </w:rPr>
              <w:drawing>
                <wp:inline distT="0" distB="0" distL="0" distR="0" wp14:anchorId="09DCA480" wp14:editId="2AB221ED">
                  <wp:extent cx="1295400" cy="1310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0312_01095.jpg"/>
                          <pic:cNvPicPr/>
                        </pic:nvPicPr>
                        <pic:blipFill>
                          <a:blip r:embed="rId19">
                            <a:extLst>
                              <a:ext uri="{28A0092B-C50C-407E-A947-70E740481C1C}">
                                <a14:useLocalDpi xmlns:a14="http://schemas.microsoft.com/office/drawing/2010/main" val="0"/>
                              </a:ext>
                            </a:extLst>
                          </a:blip>
                          <a:stretch>
                            <a:fillRect/>
                          </a:stretch>
                        </pic:blipFill>
                        <pic:spPr>
                          <a:xfrm>
                            <a:off x="0" y="0"/>
                            <a:ext cx="1295400" cy="1310640"/>
                          </a:xfrm>
                          <a:prstGeom prst="rect">
                            <a:avLst/>
                          </a:prstGeom>
                        </pic:spPr>
                      </pic:pic>
                    </a:graphicData>
                  </a:graphic>
                </wp:inline>
              </w:drawing>
            </w:r>
          </w:p>
        </w:tc>
        <w:tc>
          <w:tcPr>
            <w:tcW w:w="4763" w:type="dxa"/>
          </w:tcPr>
          <w:p w14:paraId="7094A942" w14:textId="07DC37C3" w:rsidR="00FB5BF5" w:rsidRDefault="00FB5BF5" w:rsidP="00FB5BF5">
            <w:pPr>
              <w:pStyle w:val="xtabletext"/>
              <w:cnfStyle w:val="000000000000" w:firstRow="0" w:lastRow="0" w:firstColumn="0" w:lastColumn="0" w:oddVBand="0" w:evenVBand="0" w:oddHBand="0" w:evenHBand="0" w:firstRowFirstColumn="0" w:firstRowLastColumn="0" w:lastRowFirstColumn="0" w:lastRowLastColumn="0"/>
            </w:pPr>
            <w:r>
              <w:t>2,8,9</w:t>
            </w:r>
          </w:p>
          <w:p w14:paraId="5A998D67" w14:textId="6860F01F" w:rsidR="00AB2A8F" w:rsidRPr="00FB5BF5" w:rsidRDefault="00B227CB" w:rsidP="00FB5BF5">
            <w:pPr>
              <w:pStyle w:val="xtabletext"/>
              <w:cnfStyle w:val="000000000000" w:firstRow="0" w:lastRow="0" w:firstColumn="0" w:lastColumn="0" w:oddVBand="0" w:evenVBand="0" w:oddHBand="0" w:evenHBand="0" w:firstRowFirstColumn="0" w:firstRowLastColumn="0" w:lastRowFirstColumn="0" w:lastRowLastColumn="0"/>
              <w:rPr>
                <w:b/>
                <w:color w:val="FF33CC"/>
              </w:rPr>
            </w:pPr>
            <w:r>
              <w:rPr>
                <w:b/>
                <w:noProof/>
                <w:color w:val="FF33CC"/>
                <w:lang w:eastAsia="ja-JP"/>
              </w:rPr>
              <w:drawing>
                <wp:inline distT="0" distB="0" distL="0" distR="0" wp14:anchorId="69E8B95D" wp14:editId="2211FA8E">
                  <wp:extent cx="1051560" cy="10789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0313_01095.jpg"/>
                          <pic:cNvPicPr/>
                        </pic:nvPicPr>
                        <pic:blipFill>
                          <a:blip r:embed="rId20">
                            <a:extLst>
                              <a:ext uri="{28A0092B-C50C-407E-A947-70E740481C1C}">
                                <a14:useLocalDpi xmlns:a14="http://schemas.microsoft.com/office/drawing/2010/main" val="0"/>
                              </a:ext>
                            </a:extLst>
                          </a:blip>
                          <a:stretch>
                            <a:fillRect/>
                          </a:stretch>
                        </pic:blipFill>
                        <pic:spPr>
                          <a:xfrm>
                            <a:off x="0" y="0"/>
                            <a:ext cx="1051560" cy="1078992"/>
                          </a:xfrm>
                          <a:prstGeom prst="rect">
                            <a:avLst/>
                          </a:prstGeom>
                        </pic:spPr>
                      </pic:pic>
                    </a:graphicData>
                  </a:graphic>
                </wp:inline>
              </w:drawing>
            </w:r>
          </w:p>
        </w:tc>
      </w:tr>
      <w:tr w:rsidR="00AB2A8F" w14:paraId="611FEC4A" w14:textId="77777777" w:rsidTr="00FB5BF5">
        <w:tc>
          <w:tcPr>
            <w:cnfStyle w:val="001000000000" w:firstRow="0" w:lastRow="0" w:firstColumn="1" w:lastColumn="0" w:oddVBand="0" w:evenVBand="0" w:oddHBand="0" w:evenHBand="0" w:firstRowFirstColumn="0" w:firstRowLastColumn="0" w:lastRowFirstColumn="0" w:lastRowLastColumn="0"/>
            <w:tcW w:w="1639" w:type="dxa"/>
          </w:tcPr>
          <w:p w14:paraId="38074F2B" w14:textId="629134FF" w:rsidR="00AB2A8F" w:rsidRDefault="00FB5BF5" w:rsidP="00FB5BF5">
            <w:pPr>
              <w:pStyle w:val="xtablerowhead"/>
            </w:pPr>
            <w:r>
              <w:t xml:space="preserve">Calcium: </w:t>
            </w:r>
            <w:r>
              <w:br/>
              <w:t>20 electrons</w:t>
            </w:r>
          </w:p>
        </w:tc>
        <w:tc>
          <w:tcPr>
            <w:tcW w:w="3827" w:type="dxa"/>
          </w:tcPr>
          <w:p w14:paraId="6A859CAB" w14:textId="3D9907A7" w:rsidR="00AB2A8F" w:rsidRDefault="00FB5BF5" w:rsidP="00FB5BF5">
            <w:pPr>
              <w:pStyle w:val="xtabletext"/>
              <w:cnfStyle w:val="000000000000" w:firstRow="0" w:lastRow="0" w:firstColumn="0" w:lastColumn="0" w:oddVBand="0" w:evenVBand="0" w:oddHBand="0" w:evenHBand="0" w:firstRowFirstColumn="0" w:firstRowLastColumn="0" w:lastRowFirstColumn="0" w:lastRowLastColumn="0"/>
            </w:pPr>
            <w:r>
              <w:t>2,8,10</w:t>
            </w:r>
          </w:p>
          <w:p w14:paraId="0B74E6A3" w14:textId="2C05D519" w:rsidR="00FB5BF5" w:rsidRPr="00FB5BF5" w:rsidRDefault="00B227CB" w:rsidP="00FB5BF5">
            <w:pPr>
              <w:pStyle w:val="xtabletext"/>
              <w:cnfStyle w:val="000000000000" w:firstRow="0" w:lastRow="0" w:firstColumn="0" w:lastColumn="0" w:oddVBand="0" w:evenVBand="0" w:oddHBand="0" w:evenHBand="0" w:firstRowFirstColumn="0" w:firstRowLastColumn="0" w:lastRowFirstColumn="0" w:lastRowLastColumn="0"/>
              <w:rPr>
                <w:b/>
                <w:color w:val="FF33CC"/>
              </w:rPr>
            </w:pPr>
            <w:r>
              <w:rPr>
                <w:b/>
                <w:noProof/>
                <w:color w:val="FF33CC"/>
                <w:lang w:eastAsia="ja-JP"/>
              </w:rPr>
              <w:drawing>
                <wp:inline distT="0" distB="0" distL="0" distR="0" wp14:anchorId="76CCF5A6" wp14:editId="5E30C23A">
                  <wp:extent cx="1051560" cy="10789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0314_01095.jpg"/>
                          <pic:cNvPicPr/>
                        </pic:nvPicPr>
                        <pic:blipFill>
                          <a:blip r:embed="rId21">
                            <a:extLst>
                              <a:ext uri="{28A0092B-C50C-407E-A947-70E740481C1C}">
                                <a14:useLocalDpi xmlns:a14="http://schemas.microsoft.com/office/drawing/2010/main" val="0"/>
                              </a:ext>
                            </a:extLst>
                          </a:blip>
                          <a:stretch>
                            <a:fillRect/>
                          </a:stretch>
                        </pic:blipFill>
                        <pic:spPr>
                          <a:xfrm>
                            <a:off x="0" y="0"/>
                            <a:ext cx="1051560" cy="1078992"/>
                          </a:xfrm>
                          <a:prstGeom prst="rect">
                            <a:avLst/>
                          </a:prstGeom>
                        </pic:spPr>
                      </pic:pic>
                    </a:graphicData>
                  </a:graphic>
                </wp:inline>
              </w:drawing>
            </w:r>
          </w:p>
        </w:tc>
        <w:tc>
          <w:tcPr>
            <w:tcW w:w="4763" w:type="dxa"/>
          </w:tcPr>
          <w:p w14:paraId="03E0E8EF" w14:textId="6E14C956" w:rsidR="00FB5BF5" w:rsidRDefault="00FB5BF5" w:rsidP="00FB5BF5">
            <w:pPr>
              <w:pStyle w:val="xtabletext"/>
              <w:cnfStyle w:val="000000000000" w:firstRow="0" w:lastRow="0" w:firstColumn="0" w:lastColumn="0" w:oddVBand="0" w:evenVBand="0" w:oddHBand="0" w:evenHBand="0" w:firstRowFirstColumn="0" w:firstRowLastColumn="0" w:lastRowFirstColumn="0" w:lastRowLastColumn="0"/>
            </w:pPr>
            <w:r>
              <w:t>2,8,8 2</w:t>
            </w:r>
          </w:p>
          <w:p w14:paraId="1EC0AFAB" w14:textId="2DC9440E" w:rsidR="00AB2A8F" w:rsidRPr="00FB5BF5" w:rsidRDefault="00B227CB" w:rsidP="00FB5BF5">
            <w:pPr>
              <w:pStyle w:val="xtabletext"/>
              <w:cnfStyle w:val="000000000000" w:firstRow="0" w:lastRow="0" w:firstColumn="0" w:lastColumn="0" w:oddVBand="0" w:evenVBand="0" w:oddHBand="0" w:evenHBand="0" w:firstRowFirstColumn="0" w:firstRowLastColumn="0" w:lastRowFirstColumn="0" w:lastRowLastColumn="0"/>
              <w:rPr>
                <w:b/>
                <w:color w:val="FF33CC"/>
              </w:rPr>
            </w:pPr>
            <w:r>
              <w:rPr>
                <w:b/>
                <w:noProof/>
                <w:color w:val="FF33CC"/>
                <w:lang w:eastAsia="ja-JP"/>
              </w:rPr>
              <w:drawing>
                <wp:inline distT="0" distB="0" distL="0" distR="0" wp14:anchorId="1D44A787" wp14:editId="65B38C02">
                  <wp:extent cx="1295400" cy="1310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0315_01095.jpg"/>
                          <pic:cNvPicPr/>
                        </pic:nvPicPr>
                        <pic:blipFill>
                          <a:blip r:embed="rId22">
                            <a:extLst>
                              <a:ext uri="{28A0092B-C50C-407E-A947-70E740481C1C}">
                                <a14:useLocalDpi xmlns:a14="http://schemas.microsoft.com/office/drawing/2010/main" val="0"/>
                              </a:ext>
                            </a:extLst>
                          </a:blip>
                          <a:stretch>
                            <a:fillRect/>
                          </a:stretch>
                        </pic:blipFill>
                        <pic:spPr>
                          <a:xfrm>
                            <a:off x="0" y="0"/>
                            <a:ext cx="1295400" cy="1310640"/>
                          </a:xfrm>
                          <a:prstGeom prst="rect">
                            <a:avLst/>
                          </a:prstGeom>
                        </pic:spPr>
                      </pic:pic>
                    </a:graphicData>
                  </a:graphic>
                </wp:inline>
              </w:drawing>
            </w:r>
          </w:p>
        </w:tc>
      </w:tr>
    </w:tbl>
    <w:p w14:paraId="362C16C8" w14:textId="1F89BD47" w:rsidR="0065172C" w:rsidRDefault="0065172C" w:rsidP="00073BBE">
      <w:pPr>
        <w:pStyle w:val="xlist"/>
      </w:pPr>
      <w:r>
        <w:t>15</w:t>
      </w:r>
      <w:r>
        <w:tab/>
      </w:r>
      <w:r w:rsidR="00FB5BF5">
        <w:t>Identify</w:t>
      </w:r>
      <w:r>
        <w:t xml:space="preserve"> which </w:t>
      </w:r>
      <w:r w:rsidR="00FB5BF5">
        <w:t xml:space="preserve">of the electron configurations in the previous question are </w:t>
      </w:r>
      <w:r>
        <w:t xml:space="preserve">correct and </w:t>
      </w:r>
      <w:r w:rsidR="00FB5BF5">
        <w:t>explain your answer.</w:t>
      </w:r>
    </w:p>
    <w:p w14:paraId="5472C7A7" w14:textId="35A72CC4" w:rsidR="0065172C" w:rsidRDefault="0065172C" w:rsidP="00FB5BF5">
      <w:pPr>
        <w:pStyle w:val="xanswersfo"/>
      </w:pPr>
      <w:r>
        <w:t xml:space="preserve">The </w:t>
      </w:r>
      <w:r w:rsidR="00FB5BF5">
        <w:t xml:space="preserve">electron </w:t>
      </w:r>
      <w:r>
        <w:t xml:space="preserve">configurations </w:t>
      </w:r>
      <w:r w:rsidR="00FB5BF5">
        <w:t>that</w:t>
      </w:r>
      <w:r>
        <w:t xml:space="preserve"> have </w:t>
      </w:r>
      <w:r w:rsidR="00412E35">
        <w:t>four</w:t>
      </w:r>
      <w:r>
        <w:t xml:space="preserve"> electron shell</w:t>
      </w:r>
      <w:r w:rsidR="00FB5BF5">
        <w:t>s are correct. Once the third electron shell has eight elect</w:t>
      </w:r>
      <w:r w:rsidR="00412E35">
        <w:t>r</w:t>
      </w:r>
      <w:r w:rsidR="00FB5BF5">
        <w:t>ons, remaining</w:t>
      </w:r>
      <w:r w:rsidR="00412E35">
        <w:t xml:space="preserve"> </w:t>
      </w:r>
      <w:r w:rsidR="00FB5BF5">
        <w:t>electrons start moving into the fourth shell. Potassium is in p</w:t>
      </w:r>
      <w:r>
        <w:t xml:space="preserve">eriod 4 </w:t>
      </w:r>
      <w:r w:rsidR="00FB5BF5">
        <w:t>(</w:t>
      </w:r>
      <w:r>
        <w:t xml:space="preserve">= </w:t>
      </w:r>
      <w:r w:rsidR="00412E35">
        <w:t>four</w:t>
      </w:r>
      <w:r>
        <w:t xml:space="preserve"> electron shells</w:t>
      </w:r>
      <w:r w:rsidR="00FB5BF5">
        <w:t>)</w:t>
      </w:r>
      <w:r>
        <w:t xml:space="preserve"> and </w:t>
      </w:r>
      <w:r w:rsidR="00FB5BF5">
        <w:t>in g</w:t>
      </w:r>
      <w:r>
        <w:t xml:space="preserve">roup 1 </w:t>
      </w:r>
      <w:r w:rsidR="00FB5BF5">
        <w:t>(</w:t>
      </w:r>
      <w:r>
        <w:t xml:space="preserve">= </w:t>
      </w:r>
      <w:r w:rsidR="00412E35">
        <w:t>one</w:t>
      </w:r>
      <w:r>
        <w:t xml:space="preserve"> valence electron</w:t>
      </w:r>
      <w:r w:rsidR="00FB5BF5">
        <w:t>). Calcium is in p</w:t>
      </w:r>
      <w:r>
        <w:t xml:space="preserve">eriod 4 </w:t>
      </w:r>
      <w:r w:rsidR="00FB5BF5">
        <w:t>(</w:t>
      </w:r>
      <w:r>
        <w:t xml:space="preserve">= </w:t>
      </w:r>
      <w:r w:rsidR="00412E35">
        <w:t>four</w:t>
      </w:r>
      <w:r>
        <w:t xml:space="preserve"> electron shells</w:t>
      </w:r>
      <w:r w:rsidR="00FB5BF5">
        <w:t>)</w:t>
      </w:r>
      <w:r>
        <w:t xml:space="preserve"> and </w:t>
      </w:r>
      <w:r w:rsidR="00FB5BF5">
        <w:t>in g</w:t>
      </w:r>
      <w:r>
        <w:t xml:space="preserve">roup 2 </w:t>
      </w:r>
      <w:r w:rsidR="00FB5BF5">
        <w:t>(</w:t>
      </w:r>
      <w:r w:rsidR="00412E35">
        <w:t>= two</w:t>
      </w:r>
      <w:r>
        <w:t xml:space="preserve"> valence electrons</w:t>
      </w:r>
      <w:r w:rsidR="00FB5BF5">
        <w:t>).</w:t>
      </w:r>
    </w:p>
    <w:p w14:paraId="52623911" w14:textId="279D6BFB" w:rsidR="0065172C" w:rsidRDefault="0065172C" w:rsidP="00073BBE">
      <w:pPr>
        <w:pStyle w:val="xlist"/>
      </w:pPr>
      <w:r>
        <w:lastRenderedPageBreak/>
        <w:t>16</w:t>
      </w:r>
      <w:r>
        <w:tab/>
        <w:t xml:space="preserve">Using the knowledge you have gained from this concept, draw </w:t>
      </w:r>
      <w:r w:rsidR="00412E35">
        <w:t>the electron configurations of bromide and tin.</w:t>
      </w:r>
    </w:p>
    <w:tbl>
      <w:tblPr>
        <w:tblStyle w:val="TableGrid"/>
        <w:tblW w:w="0" w:type="auto"/>
        <w:tblLook w:val="04A0" w:firstRow="1" w:lastRow="0" w:firstColumn="1" w:lastColumn="0" w:noHBand="0" w:noVBand="1"/>
      </w:tblPr>
      <w:tblGrid>
        <w:gridCol w:w="5341"/>
        <w:gridCol w:w="5342"/>
      </w:tblGrid>
      <w:tr w:rsidR="00412E35" w:rsidRPr="00412E35" w14:paraId="4930A9E0" w14:textId="77777777" w:rsidTr="00412E35">
        <w:tc>
          <w:tcPr>
            <w:tcW w:w="5341" w:type="dxa"/>
          </w:tcPr>
          <w:p w14:paraId="2FD75C1A" w14:textId="5FBA4817" w:rsidR="00412E35" w:rsidRPr="00412E35" w:rsidRDefault="00412E35" w:rsidP="00715C56">
            <w:pPr>
              <w:pStyle w:val="xtabletext"/>
            </w:pPr>
            <w:r w:rsidRPr="00412E35">
              <w:t>Bromine</w:t>
            </w:r>
          </w:p>
          <w:p w14:paraId="317AFDF4" w14:textId="3AB3409A" w:rsidR="00412E35" w:rsidRDefault="00B227CB" w:rsidP="00715C56">
            <w:pPr>
              <w:pStyle w:val="xtabletext"/>
              <w:rPr>
                <w:b/>
                <w:color w:val="FF33CC"/>
              </w:rPr>
            </w:pPr>
            <w:r>
              <w:rPr>
                <w:b/>
                <w:noProof/>
                <w:color w:val="FF33CC"/>
                <w:lang w:eastAsia="ja-JP"/>
              </w:rPr>
              <w:drawing>
                <wp:inline distT="0" distB="0" distL="0" distR="0" wp14:anchorId="09C228C5" wp14:editId="71D4F0D0">
                  <wp:extent cx="1325880" cy="1325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0316_01095.jpg"/>
                          <pic:cNvPicPr/>
                        </pic:nvPicPr>
                        <pic:blipFill>
                          <a:blip r:embed="rId23">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D6FFD95" w14:textId="1CD11E5B" w:rsidR="00412E35" w:rsidRPr="00412E35" w:rsidRDefault="00412E35" w:rsidP="00412E35">
            <w:pPr>
              <w:pStyle w:val="xtabletextanswers"/>
            </w:pPr>
            <w:r w:rsidRPr="00412E35">
              <w:t>2,8,18,7</w:t>
            </w:r>
          </w:p>
        </w:tc>
        <w:tc>
          <w:tcPr>
            <w:tcW w:w="5342" w:type="dxa"/>
          </w:tcPr>
          <w:p w14:paraId="7E195304" w14:textId="12772638" w:rsidR="00412E35" w:rsidRPr="00412E35" w:rsidRDefault="00412E35" w:rsidP="00715C56">
            <w:pPr>
              <w:pStyle w:val="xtabletext"/>
            </w:pPr>
            <w:r w:rsidRPr="00412E35">
              <w:t>Tin</w:t>
            </w:r>
          </w:p>
          <w:p w14:paraId="22D857CB" w14:textId="10A942A8" w:rsidR="00412E35" w:rsidRDefault="00B227CB" w:rsidP="00715C56">
            <w:pPr>
              <w:pStyle w:val="xtabletext"/>
              <w:rPr>
                <w:b/>
                <w:color w:val="FF33CC"/>
              </w:rPr>
            </w:pPr>
            <w:r>
              <w:rPr>
                <w:b/>
                <w:noProof/>
                <w:color w:val="FF33CC"/>
                <w:lang w:eastAsia="ja-JP"/>
              </w:rPr>
              <w:drawing>
                <wp:inline distT="0" distB="0" distL="0" distR="0" wp14:anchorId="486EF315" wp14:editId="45F9D2A6">
                  <wp:extent cx="1469136" cy="14691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0317_01095.jpg"/>
                          <pic:cNvPicPr/>
                        </pic:nvPicPr>
                        <pic:blipFill>
                          <a:blip r:embed="rId24">
                            <a:extLst>
                              <a:ext uri="{28A0092B-C50C-407E-A947-70E740481C1C}">
                                <a14:useLocalDpi xmlns:a14="http://schemas.microsoft.com/office/drawing/2010/main" val="0"/>
                              </a:ext>
                            </a:extLst>
                          </a:blip>
                          <a:stretch>
                            <a:fillRect/>
                          </a:stretch>
                        </pic:blipFill>
                        <pic:spPr>
                          <a:xfrm>
                            <a:off x="0" y="0"/>
                            <a:ext cx="1469136" cy="1469136"/>
                          </a:xfrm>
                          <a:prstGeom prst="rect">
                            <a:avLst/>
                          </a:prstGeom>
                        </pic:spPr>
                      </pic:pic>
                    </a:graphicData>
                  </a:graphic>
                </wp:inline>
              </w:drawing>
            </w:r>
          </w:p>
          <w:p w14:paraId="3C5FFB18" w14:textId="1932A224" w:rsidR="00412E35" w:rsidRPr="00412E35" w:rsidRDefault="00412E35" w:rsidP="00412E35">
            <w:pPr>
              <w:pStyle w:val="xtabletextanswers"/>
            </w:pPr>
            <w:r w:rsidRPr="00412E35">
              <w:t>2,8,18,18,4</w:t>
            </w:r>
          </w:p>
        </w:tc>
      </w:tr>
    </w:tbl>
    <w:p w14:paraId="0C1ECD91" w14:textId="64F77C81" w:rsidR="0065172C" w:rsidRDefault="0065172C">
      <w:pPr>
        <w:spacing w:before="0" w:after="200" w:line="276" w:lineRule="auto"/>
        <w:ind w:left="0" w:firstLine="0"/>
      </w:pPr>
      <w:r>
        <w:br w:type="page"/>
      </w:r>
    </w:p>
    <w:p w14:paraId="5437E1F6" w14:textId="3801F840" w:rsidR="00BA2A44" w:rsidRDefault="00BA2A44" w:rsidP="00BA2A44">
      <w:pPr>
        <w:pStyle w:val="xworksheettype"/>
      </w:pPr>
      <w:r>
        <w:lastRenderedPageBreak/>
        <w:t>Student worksheet</w:t>
      </w:r>
      <w:r w:rsidR="00FB17C2" w:rsidRPr="00FB17C2">
        <w:t xml:space="preserve"> </w:t>
      </w:r>
      <w:r w:rsidR="00FB17C2">
        <w:t>answers</w:t>
      </w:r>
    </w:p>
    <w:p w14:paraId="284741FA" w14:textId="77777777" w:rsidR="0065172C" w:rsidRDefault="0065172C" w:rsidP="00BA2A44">
      <w:pPr>
        <w:pStyle w:val="xchapterhead"/>
      </w:pPr>
      <w:r>
        <w:t>3.3 Groups in the periodic table have properties in common</w:t>
      </w:r>
    </w:p>
    <w:p w14:paraId="72965A5D" w14:textId="228716D4" w:rsidR="00BA2A44" w:rsidRPr="00E96387" w:rsidRDefault="00BA2A44" w:rsidP="00BA2A44">
      <w:pPr>
        <w:pStyle w:val="xpagereference"/>
        <w:rPr>
          <w:szCs w:val="24"/>
        </w:rPr>
      </w:pPr>
      <w:r w:rsidRPr="00E96387">
        <w:rPr>
          <w:szCs w:val="24"/>
        </w:rPr>
        <w:t xml:space="preserve">Pages </w:t>
      </w:r>
      <w:r>
        <w:rPr>
          <w:szCs w:val="24"/>
        </w:rPr>
        <w:t>74–75</w:t>
      </w:r>
    </w:p>
    <w:p w14:paraId="50BACECA" w14:textId="04847F6D" w:rsidR="0065172C" w:rsidRDefault="0065172C" w:rsidP="00BA2A44">
      <w:pPr>
        <w:pStyle w:val="xahead"/>
      </w:pPr>
      <w:r>
        <w:t xml:space="preserve">Trends of </w:t>
      </w:r>
      <w:r w:rsidR="00BA2A44">
        <w:t>metals in the periodic table</w:t>
      </w:r>
    </w:p>
    <w:p w14:paraId="299BF35A" w14:textId="7D0B9D4B" w:rsidR="0065172C" w:rsidRDefault="004A2A72" w:rsidP="000879BD">
      <w:pPr>
        <w:pStyle w:val="xlist"/>
      </w:pPr>
      <w:r>
        <w:t>1</w:t>
      </w:r>
      <w:r>
        <w:tab/>
        <w:t>Name five</w:t>
      </w:r>
      <w:r w:rsidR="0065172C">
        <w:t xml:space="preserve"> properties </w:t>
      </w:r>
      <w:r>
        <w:t>that</w:t>
      </w:r>
      <w:r w:rsidR="006609DB">
        <w:t xml:space="preserve"> all metals have in common.</w:t>
      </w:r>
    </w:p>
    <w:p w14:paraId="5ED3809C" w14:textId="0B20D8B8" w:rsidR="0065172C" w:rsidRDefault="006609DB" w:rsidP="006609DB">
      <w:pPr>
        <w:pStyle w:val="xanswerslist"/>
      </w:pPr>
      <w:r>
        <w:rPr>
          <w:lang w:eastAsia="en-AU"/>
        </w:rPr>
        <w:t>•</w:t>
      </w:r>
      <w:r>
        <w:rPr>
          <w:lang w:eastAsia="en-AU"/>
        </w:rPr>
        <w:tab/>
      </w:r>
      <w:r w:rsidR="0065172C">
        <w:t>Lustrous (shiny)</w:t>
      </w:r>
    </w:p>
    <w:p w14:paraId="72F9D45C" w14:textId="4EC29D3B" w:rsidR="0065172C" w:rsidRDefault="006609DB" w:rsidP="006609DB">
      <w:pPr>
        <w:pStyle w:val="xanswerslist"/>
      </w:pPr>
      <w:r>
        <w:rPr>
          <w:lang w:eastAsia="en-AU"/>
        </w:rPr>
        <w:t>•</w:t>
      </w:r>
      <w:r>
        <w:rPr>
          <w:lang w:eastAsia="en-AU"/>
        </w:rPr>
        <w:tab/>
      </w:r>
      <w:r w:rsidR="0065172C">
        <w:t>Able to conduct heat</w:t>
      </w:r>
    </w:p>
    <w:p w14:paraId="7554B8A4" w14:textId="78998EA4" w:rsidR="0065172C" w:rsidRDefault="006609DB" w:rsidP="006609DB">
      <w:pPr>
        <w:pStyle w:val="xanswerslist"/>
      </w:pPr>
      <w:r>
        <w:rPr>
          <w:lang w:eastAsia="en-AU"/>
        </w:rPr>
        <w:t>•</w:t>
      </w:r>
      <w:r>
        <w:rPr>
          <w:lang w:eastAsia="en-AU"/>
        </w:rPr>
        <w:tab/>
        <w:t>Able to c</w:t>
      </w:r>
      <w:r w:rsidR="0065172C">
        <w:t>onduct electricity</w:t>
      </w:r>
    </w:p>
    <w:p w14:paraId="4E3C6915" w14:textId="75487AE0" w:rsidR="0065172C" w:rsidRDefault="006609DB" w:rsidP="006609DB">
      <w:pPr>
        <w:pStyle w:val="xanswerslist"/>
      </w:pPr>
      <w:r>
        <w:rPr>
          <w:lang w:eastAsia="en-AU"/>
        </w:rPr>
        <w:t>•</w:t>
      </w:r>
      <w:r>
        <w:rPr>
          <w:lang w:eastAsia="en-AU"/>
        </w:rPr>
        <w:tab/>
      </w:r>
      <w:r w:rsidR="0065172C">
        <w:t>Malleable (can be beaten into a new shape</w:t>
      </w:r>
      <w:r w:rsidR="00530600">
        <w:t>)</w:t>
      </w:r>
    </w:p>
    <w:p w14:paraId="7E982E0E" w14:textId="72154A5D" w:rsidR="0065172C" w:rsidRDefault="006609DB" w:rsidP="006609DB">
      <w:pPr>
        <w:pStyle w:val="xanswerslist"/>
      </w:pPr>
      <w:r>
        <w:rPr>
          <w:lang w:eastAsia="en-AU"/>
        </w:rPr>
        <w:t>•</w:t>
      </w:r>
      <w:r>
        <w:rPr>
          <w:lang w:eastAsia="en-AU"/>
        </w:rPr>
        <w:tab/>
      </w:r>
      <w:r>
        <w:t>Ductile</w:t>
      </w:r>
      <w:r w:rsidR="0065172C">
        <w:t xml:space="preserve"> (can be drawn into a wire)</w:t>
      </w:r>
    </w:p>
    <w:p w14:paraId="2F2BD0B7" w14:textId="3F6182B6" w:rsidR="0065172C" w:rsidRDefault="0065172C" w:rsidP="000879BD">
      <w:pPr>
        <w:pStyle w:val="xlist"/>
      </w:pPr>
      <w:r>
        <w:t>2</w:t>
      </w:r>
      <w:r>
        <w:tab/>
        <w:t xml:space="preserve">For the three metal groups in the periodic </w:t>
      </w:r>
      <w:r w:rsidR="006609DB">
        <w:t xml:space="preserve">table, complete the </w:t>
      </w:r>
      <w:r w:rsidR="00715C56">
        <w:t xml:space="preserve">following </w:t>
      </w:r>
      <w:r w:rsidR="006609DB">
        <w:t>table.</w:t>
      </w:r>
    </w:p>
    <w:tbl>
      <w:tblPr>
        <w:tblStyle w:val="xtablerow"/>
        <w:tblW w:w="0" w:type="auto"/>
        <w:tblLook w:val="04A0" w:firstRow="1" w:lastRow="0" w:firstColumn="1" w:lastColumn="0" w:noHBand="0" w:noVBand="1"/>
      </w:tblPr>
      <w:tblGrid>
        <w:gridCol w:w="2670"/>
        <w:gridCol w:w="2671"/>
        <w:gridCol w:w="2671"/>
        <w:gridCol w:w="2671"/>
      </w:tblGrid>
      <w:tr w:rsidR="00715C56" w:rsidRPr="00715C56" w14:paraId="46EDEE3D" w14:textId="77777777" w:rsidTr="00715C56">
        <w:tc>
          <w:tcPr>
            <w:cnfStyle w:val="001000000000" w:firstRow="0" w:lastRow="0" w:firstColumn="1" w:lastColumn="0" w:oddVBand="0" w:evenVBand="0" w:oddHBand="0" w:evenHBand="0" w:firstRowFirstColumn="0" w:firstRowLastColumn="0" w:lastRowFirstColumn="0" w:lastRowLastColumn="0"/>
            <w:tcW w:w="2670" w:type="dxa"/>
          </w:tcPr>
          <w:p w14:paraId="231F44FF" w14:textId="77777777" w:rsidR="00715C56" w:rsidRPr="00715C56" w:rsidRDefault="00715C56" w:rsidP="00715C56">
            <w:pPr>
              <w:pStyle w:val="xtablerowhead"/>
            </w:pPr>
            <w:r w:rsidRPr="00715C56">
              <w:t>Name</w:t>
            </w:r>
          </w:p>
        </w:tc>
        <w:tc>
          <w:tcPr>
            <w:tcW w:w="2671" w:type="dxa"/>
          </w:tcPr>
          <w:p w14:paraId="01A6A72F" w14:textId="2617221D"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Alkali metals</w:t>
            </w:r>
          </w:p>
        </w:tc>
        <w:tc>
          <w:tcPr>
            <w:tcW w:w="2671" w:type="dxa"/>
          </w:tcPr>
          <w:p w14:paraId="7168608E" w14:textId="5B1A420F"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Alkaline earth metals</w:t>
            </w:r>
          </w:p>
        </w:tc>
        <w:tc>
          <w:tcPr>
            <w:tcW w:w="2671" w:type="dxa"/>
          </w:tcPr>
          <w:p w14:paraId="4C4D276A" w14:textId="23EE68A4"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Transition metals</w:t>
            </w:r>
          </w:p>
        </w:tc>
      </w:tr>
      <w:tr w:rsidR="00715C56" w:rsidRPr="00715C56" w14:paraId="19BE89CB" w14:textId="77777777" w:rsidTr="00715C56">
        <w:tc>
          <w:tcPr>
            <w:cnfStyle w:val="001000000000" w:firstRow="0" w:lastRow="0" w:firstColumn="1" w:lastColumn="0" w:oddVBand="0" w:evenVBand="0" w:oddHBand="0" w:evenHBand="0" w:firstRowFirstColumn="0" w:firstRowLastColumn="0" w:lastRowFirstColumn="0" w:lastRowLastColumn="0"/>
            <w:tcW w:w="2670" w:type="dxa"/>
          </w:tcPr>
          <w:p w14:paraId="30D9871B" w14:textId="7982948D" w:rsidR="00715C56" w:rsidRPr="00715C56" w:rsidRDefault="00715C56" w:rsidP="00715C56">
            <w:pPr>
              <w:pStyle w:val="xtablerowhead"/>
            </w:pPr>
            <w:r w:rsidRPr="00715C56">
              <w:t xml:space="preserve">Group </w:t>
            </w:r>
            <w:r>
              <w:t>n</w:t>
            </w:r>
            <w:r w:rsidRPr="00715C56">
              <w:t>umber</w:t>
            </w:r>
          </w:p>
        </w:tc>
        <w:tc>
          <w:tcPr>
            <w:tcW w:w="2671" w:type="dxa"/>
          </w:tcPr>
          <w:p w14:paraId="2420F4B2" w14:textId="77777777"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1</w:t>
            </w:r>
          </w:p>
        </w:tc>
        <w:tc>
          <w:tcPr>
            <w:tcW w:w="2671" w:type="dxa"/>
          </w:tcPr>
          <w:p w14:paraId="1F581AFF" w14:textId="77777777"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2</w:t>
            </w:r>
          </w:p>
        </w:tc>
        <w:tc>
          <w:tcPr>
            <w:tcW w:w="2671" w:type="dxa"/>
          </w:tcPr>
          <w:p w14:paraId="1210634F" w14:textId="60945D45"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t>3</w:t>
            </w:r>
            <w:r w:rsidRPr="00715C56">
              <w:t>–12</w:t>
            </w:r>
          </w:p>
        </w:tc>
      </w:tr>
      <w:tr w:rsidR="00715C56" w:rsidRPr="00715C56" w14:paraId="591F85C6" w14:textId="77777777" w:rsidTr="00715C56">
        <w:tc>
          <w:tcPr>
            <w:cnfStyle w:val="001000000000" w:firstRow="0" w:lastRow="0" w:firstColumn="1" w:lastColumn="0" w:oddVBand="0" w:evenVBand="0" w:oddHBand="0" w:evenHBand="0" w:firstRowFirstColumn="0" w:firstRowLastColumn="0" w:lastRowFirstColumn="0" w:lastRowLastColumn="0"/>
            <w:tcW w:w="2670" w:type="dxa"/>
          </w:tcPr>
          <w:p w14:paraId="3DB8FE26" w14:textId="309171FB" w:rsidR="00715C56" w:rsidRPr="00715C56" w:rsidRDefault="00715C56" w:rsidP="00715C56">
            <w:pPr>
              <w:pStyle w:val="xtablerowhead"/>
            </w:pPr>
            <w:r w:rsidRPr="00715C56">
              <w:t xml:space="preserve">Valence </w:t>
            </w:r>
            <w:r>
              <w:t>e</w:t>
            </w:r>
            <w:r w:rsidRPr="00715C56">
              <w:t>lectrons</w:t>
            </w:r>
          </w:p>
        </w:tc>
        <w:tc>
          <w:tcPr>
            <w:tcW w:w="2671" w:type="dxa"/>
          </w:tcPr>
          <w:p w14:paraId="7CFAC3A1" w14:textId="77777777"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1</w:t>
            </w:r>
          </w:p>
        </w:tc>
        <w:tc>
          <w:tcPr>
            <w:tcW w:w="2671" w:type="dxa"/>
          </w:tcPr>
          <w:p w14:paraId="3B2FF0CC" w14:textId="77777777"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rsidRPr="00715C56">
              <w:t>2</w:t>
            </w:r>
          </w:p>
        </w:tc>
        <w:tc>
          <w:tcPr>
            <w:tcW w:w="2671" w:type="dxa"/>
          </w:tcPr>
          <w:p w14:paraId="39359EF2" w14:textId="7C829490" w:rsidR="00715C56" w:rsidRPr="00715C56" w:rsidRDefault="00715C56" w:rsidP="00715C56">
            <w:pPr>
              <w:pStyle w:val="xtabletextanswers"/>
              <w:cnfStyle w:val="000000000000" w:firstRow="0" w:lastRow="0" w:firstColumn="0" w:lastColumn="0" w:oddVBand="0" w:evenVBand="0" w:oddHBand="0" w:evenHBand="0" w:firstRowFirstColumn="0" w:firstRowLastColumn="0" w:lastRowFirstColumn="0" w:lastRowLastColumn="0"/>
            </w:pPr>
            <w:r>
              <w:t>V</w:t>
            </w:r>
            <w:r w:rsidRPr="00715C56">
              <w:t>ariable</w:t>
            </w:r>
          </w:p>
        </w:tc>
      </w:tr>
      <w:tr w:rsidR="00715C56" w:rsidRPr="00715C56" w14:paraId="3541B928" w14:textId="77777777" w:rsidTr="00715C56">
        <w:tc>
          <w:tcPr>
            <w:cnfStyle w:val="001000000000" w:firstRow="0" w:lastRow="0" w:firstColumn="1" w:lastColumn="0" w:oddVBand="0" w:evenVBand="0" w:oddHBand="0" w:evenHBand="0" w:firstRowFirstColumn="0" w:firstRowLastColumn="0" w:lastRowFirstColumn="0" w:lastRowLastColumn="0"/>
            <w:tcW w:w="2670" w:type="dxa"/>
          </w:tcPr>
          <w:p w14:paraId="295BF14C" w14:textId="77777777" w:rsidR="00715C56" w:rsidRPr="00715C56" w:rsidRDefault="00715C56" w:rsidP="00715C56">
            <w:pPr>
              <w:pStyle w:val="xtablerowhead"/>
            </w:pPr>
            <w:r w:rsidRPr="00715C56">
              <w:t>Properties</w:t>
            </w:r>
          </w:p>
        </w:tc>
        <w:tc>
          <w:tcPr>
            <w:tcW w:w="2671" w:type="dxa"/>
          </w:tcPr>
          <w:p w14:paraId="0BF7F2A3" w14:textId="5083BEF7"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Soft</w:t>
            </w:r>
          </w:p>
          <w:p w14:paraId="515F3404" w14:textId="0D884B16"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React with air to become white</w:t>
            </w:r>
          </w:p>
          <w:p w14:paraId="41AD47D7" w14:textId="02BC85BE"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React v</w:t>
            </w:r>
            <w:r>
              <w:t>iolently with water to product h</w:t>
            </w:r>
            <w:r w:rsidRPr="00715C56">
              <w:t>ydrogen gas and a basic solution</w:t>
            </w:r>
          </w:p>
          <w:p w14:paraId="4744A775" w14:textId="1221C5B4" w:rsidR="00715C56" w:rsidRP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More reactive down the group</w:t>
            </w:r>
          </w:p>
        </w:tc>
        <w:tc>
          <w:tcPr>
            <w:tcW w:w="2671" w:type="dxa"/>
          </w:tcPr>
          <w:p w14:paraId="2A378B28" w14:textId="195E429A"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Low melting points</w:t>
            </w:r>
          </w:p>
          <w:p w14:paraId="451ED018" w14:textId="18389031"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Relatively soft and</w:t>
            </w:r>
            <w:r>
              <w:t xml:space="preserve"> </w:t>
            </w:r>
            <w:r w:rsidRPr="00715C56">
              <w:t>very reactive, although in</w:t>
            </w:r>
            <w:r>
              <w:t xml:space="preserve"> </w:t>
            </w:r>
            <w:r w:rsidRPr="00715C56">
              <w:t>general they are not quite as reactive as group 1</w:t>
            </w:r>
          </w:p>
          <w:p w14:paraId="14B3D4DD" w14:textId="634274BF"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React with water, some strongly, producing hydrogen gas and a basic solution</w:t>
            </w:r>
          </w:p>
          <w:p w14:paraId="2FD90BD8" w14:textId="0647E800" w:rsidR="00715C56" w:rsidRP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More reactive down the group</w:t>
            </w:r>
          </w:p>
        </w:tc>
        <w:tc>
          <w:tcPr>
            <w:tcW w:w="2671" w:type="dxa"/>
          </w:tcPr>
          <w:p w14:paraId="6A4F8970" w14:textId="4B2D7F4C"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t>Some are magnetic</w:t>
            </w:r>
          </w:p>
          <w:p w14:paraId="07A1519C" w14:textId="361EACE2"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Gold and copper are the only metals</w:t>
            </w:r>
            <w:r>
              <w:t xml:space="preserve"> that are not silvery in colour</w:t>
            </w:r>
          </w:p>
          <w:p w14:paraId="2CFE89BC" w14:textId="0C575536" w:rsid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Many form coloured compounds</w:t>
            </w:r>
          </w:p>
          <w:p w14:paraId="34A83D3A" w14:textId="089F81F7" w:rsidR="00715C56" w:rsidRPr="00715C56" w:rsidRDefault="00715C56" w:rsidP="00715C56">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Many form more than one compound with a non-metal such as chlorine</w:t>
            </w:r>
            <w:r>
              <w:t xml:space="preserve"> (e</w:t>
            </w:r>
            <w:r w:rsidRPr="00715C56">
              <w:t>.g</w:t>
            </w:r>
            <w:r>
              <w:t xml:space="preserve">. </w:t>
            </w:r>
            <w:r w:rsidRPr="00715C56">
              <w:t>iro</w:t>
            </w:r>
            <w:r>
              <w:t>n forms FeCl</w:t>
            </w:r>
            <w:r w:rsidRPr="00715C56">
              <w:rPr>
                <w:vertAlign w:val="subscript"/>
              </w:rPr>
              <w:t>2</w:t>
            </w:r>
            <w:r>
              <w:t xml:space="preserve"> and FeCl</w:t>
            </w:r>
            <w:r w:rsidRPr="00715C56">
              <w:rPr>
                <w:vertAlign w:val="subscript"/>
              </w:rPr>
              <w:t>3</w:t>
            </w:r>
            <w:r>
              <w:t>)</w:t>
            </w:r>
          </w:p>
        </w:tc>
      </w:tr>
    </w:tbl>
    <w:p w14:paraId="10D33230" w14:textId="77777777" w:rsidR="00E61491" w:rsidRDefault="00E61491" w:rsidP="000879BD">
      <w:pPr>
        <w:pStyle w:val="xbhead"/>
      </w:pPr>
    </w:p>
    <w:p w14:paraId="5393C8F9" w14:textId="77777777" w:rsidR="00E61491" w:rsidRDefault="00E61491">
      <w:pPr>
        <w:spacing w:before="0" w:after="200" w:line="276" w:lineRule="auto"/>
        <w:ind w:left="0" w:firstLine="0"/>
        <w:rPr>
          <w:rFonts w:eastAsia="MS Gothic" w:cs="Times New Roman"/>
          <w:b/>
          <w:noProof/>
          <w:color w:val="000000" w:themeColor="text1"/>
          <w:sz w:val="24"/>
          <w:szCs w:val="28"/>
          <w:lang w:val="en-US" w:eastAsia="en-AU"/>
        </w:rPr>
      </w:pPr>
      <w:r>
        <w:br w:type="page"/>
      </w:r>
    </w:p>
    <w:p w14:paraId="5638C952" w14:textId="1139057A" w:rsidR="0065172C" w:rsidRDefault="0065172C" w:rsidP="000879BD">
      <w:pPr>
        <w:pStyle w:val="xbhead"/>
      </w:pPr>
      <w:r>
        <w:lastRenderedPageBreak/>
        <w:t>Extend your understanding</w:t>
      </w:r>
    </w:p>
    <w:p w14:paraId="5B902F5F" w14:textId="402650F7" w:rsidR="0065172C" w:rsidRDefault="0065172C" w:rsidP="000879BD">
      <w:pPr>
        <w:pStyle w:val="xlist"/>
      </w:pPr>
      <w:r>
        <w:t>3</w:t>
      </w:r>
      <w:r>
        <w:tab/>
        <w:t>Research the struct</w:t>
      </w:r>
      <w:r w:rsidR="005C2B90">
        <w:t>ure of metals. For each of the five</w:t>
      </w:r>
      <w:r>
        <w:t xml:space="preserve"> properties of metals, draw a diagram</w:t>
      </w:r>
      <w:r w:rsidR="005C2B90">
        <w:t xml:space="preserve"> showing the metal particles</w:t>
      </w:r>
      <w:r>
        <w:t xml:space="preserve"> </w:t>
      </w:r>
      <w:r w:rsidR="005C2B90">
        <w:t>that demonstrates how th</w:t>
      </w:r>
      <w:r>
        <w:t xml:space="preserve">e </w:t>
      </w:r>
      <w:r w:rsidR="005C2B90">
        <w:t>property</w:t>
      </w:r>
      <w:r>
        <w:t xml:space="preserve"> occurs. </w:t>
      </w:r>
      <w:r w:rsidR="005C2B90">
        <w:t>For</w:t>
      </w:r>
      <w:r>
        <w:t xml:space="preserve"> </w:t>
      </w:r>
      <w:r w:rsidR="005C2B90">
        <w:t>each</w:t>
      </w:r>
      <w:r>
        <w:t xml:space="preserve"> diagram, explain what happens to the particles for this property to occur.</w:t>
      </w:r>
    </w:p>
    <w:p w14:paraId="51E816A7" w14:textId="77777777" w:rsidR="00910E88" w:rsidRDefault="00910E88" w:rsidP="000879BD">
      <w:pPr>
        <w:pStyle w:val="xlist"/>
      </w:pPr>
    </w:p>
    <w:tbl>
      <w:tblPr>
        <w:tblStyle w:val="xtablecolumn"/>
        <w:tblW w:w="0" w:type="auto"/>
        <w:tblLook w:val="04A0" w:firstRow="1" w:lastRow="0" w:firstColumn="1" w:lastColumn="0" w:noHBand="0" w:noVBand="1"/>
      </w:tblPr>
      <w:tblGrid>
        <w:gridCol w:w="5856"/>
        <w:gridCol w:w="4827"/>
      </w:tblGrid>
      <w:tr w:rsidR="00C54B77" w:rsidRPr="00C54B77" w14:paraId="567DA267" w14:textId="77777777" w:rsidTr="00C54B77">
        <w:trPr>
          <w:cnfStyle w:val="100000000000" w:firstRow="1" w:lastRow="0" w:firstColumn="0" w:lastColumn="0" w:oddVBand="0" w:evenVBand="0" w:oddHBand="0" w:evenHBand="0" w:firstRowFirstColumn="0" w:firstRowLastColumn="0" w:lastRowFirstColumn="0" w:lastRowLastColumn="0"/>
        </w:trPr>
        <w:tc>
          <w:tcPr>
            <w:tcW w:w="4304" w:type="dxa"/>
          </w:tcPr>
          <w:p w14:paraId="1106807F" w14:textId="77777777" w:rsidR="00C54B77" w:rsidRPr="00C54B77" w:rsidRDefault="00C54B77" w:rsidP="00C54B77">
            <w:pPr>
              <w:pStyle w:val="xtablecolumnhead"/>
            </w:pPr>
            <w:r w:rsidRPr="00C54B77">
              <w:t>Diagram</w:t>
            </w:r>
          </w:p>
        </w:tc>
        <w:tc>
          <w:tcPr>
            <w:tcW w:w="6039" w:type="dxa"/>
          </w:tcPr>
          <w:p w14:paraId="417C3EAF" w14:textId="77777777" w:rsidR="00C54B77" w:rsidRPr="00C54B77" w:rsidRDefault="00C54B77" w:rsidP="00C54B77">
            <w:pPr>
              <w:pStyle w:val="xtablecolumnhead"/>
            </w:pPr>
            <w:r w:rsidRPr="00C54B77">
              <w:t>Explanation</w:t>
            </w:r>
          </w:p>
        </w:tc>
      </w:tr>
      <w:tr w:rsidR="00C54B77" w:rsidRPr="00C54B77" w14:paraId="1C9FA301" w14:textId="77777777" w:rsidTr="00C54B77">
        <w:tc>
          <w:tcPr>
            <w:tcW w:w="4304" w:type="dxa"/>
          </w:tcPr>
          <w:p w14:paraId="364C0AE1" w14:textId="3025C0E0" w:rsidR="00C54B77" w:rsidRDefault="00C54B77" w:rsidP="005C2B90">
            <w:pPr>
              <w:pStyle w:val="xtabletextanswers"/>
            </w:pPr>
            <w:r w:rsidRPr="00C54B77">
              <w:t>Light reflects off metal due to the electrons</w:t>
            </w:r>
          </w:p>
          <w:p w14:paraId="2CCC39A9" w14:textId="72F53841" w:rsidR="005C2B90" w:rsidRPr="005C2B90" w:rsidRDefault="00B227CB" w:rsidP="005C2B90">
            <w:pPr>
              <w:pStyle w:val="xtabletext"/>
              <w:rPr>
                <w:b/>
                <w:color w:val="FF33CC"/>
              </w:rPr>
            </w:pPr>
            <w:r>
              <w:rPr>
                <w:b/>
                <w:noProof/>
                <w:color w:val="FF33CC"/>
                <w:lang w:eastAsia="ja-JP"/>
              </w:rPr>
              <w:drawing>
                <wp:inline distT="0" distB="0" distL="0" distR="0" wp14:anchorId="447C07E1" wp14:editId="6DBC14DB">
                  <wp:extent cx="1338072" cy="1261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0318_01095.jpg"/>
                          <pic:cNvPicPr/>
                        </pic:nvPicPr>
                        <pic:blipFill>
                          <a:blip r:embed="rId25">
                            <a:extLst>
                              <a:ext uri="{28A0092B-C50C-407E-A947-70E740481C1C}">
                                <a14:useLocalDpi xmlns:a14="http://schemas.microsoft.com/office/drawing/2010/main" val="0"/>
                              </a:ext>
                            </a:extLst>
                          </a:blip>
                          <a:stretch>
                            <a:fillRect/>
                          </a:stretch>
                        </pic:blipFill>
                        <pic:spPr>
                          <a:xfrm>
                            <a:off x="0" y="0"/>
                            <a:ext cx="1338072" cy="1261872"/>
                          </a:xfrm>
                          <a:prstGeom prst="rect">
                            <a:avLst/>
                          </a:prstGeom>
                        </pic:spPr>
                      </pic:pic>
                    </a:graphicData>
                  </a:graphic>
                </wp:inline>
              </w:drawing>
            </w:r>
          </w:p>
        </w:tc>
        <w:tc>
          <w:tcPr>
            <w:tcW w:w="6039" w:type="dxa"/>
          </w:tcPr>
          <w:p w14:paraId="31CCE5FB" w14:textId="156539E6" w:rsidR="00C54B77" w:rsidRPr="00C54B77" w:rsidRDefault="00C54B77" w:rsidP="005C2B90">
            <w:pPr>
              <w:pStyle w:val="xtabletextanswers"/>
            </w:pPr>
            <w:r w:rsidRPr="00C54B77">
              <w:t>Metals contain free electrons that vibrate when they come in</w:t>
            </w:r>
            <w:r w:rsidR="00910E88">
              <w:t>to</w:t>
            </w:r>
            <w:r w:rsidRPr="00C54B77">
              <w:t xml:space="preserve"> contact with light</w:t>
            </w:r>
            <w:r w:rsidR="00910E88">
              <w:t>,</w:t>
            </w:r>
            <w:r w:rsidRPr="00C54B77">
              <w:t xml:space="preserve"> causing them to produce their own light. This light is reflected</w:t>
            </w:r>
            <w:r w:rsidR="00910E88">
              <w:t>,</w:t>
            </w:r>
            <w:r w:rsidRPr="00C54B77">
              <w:t xml:space="preserve"> creating the shiny, lustrous appearance of metal.</w:t>
            </w:r>
          </w:p>
        </w:tc>
      </w:tr>
      <w:tr w:rsidR="00C54B77" w:rsidRPr="00C54B77" w14:paraId="08893623" w14:textId="77777777" w:rsidTr="00C54B77">
        <w:tc>
          <w:tcPr>
            <w:tcW w:w="4304" w:type="dxa"/>
          </w:tcPr>
          <w:p w14:paraId="537E67DC" w14:textId="3ABE19AF" w:rsidR="00C54B77" w:rsidRDefault="00910E88" w:rsidP="005C2B90">
            <w:pPr>
              <w:pStyle w:val="xtabletextanswers"/>
            </w:pPr>
            <w:r w:rsidRPr="00910E88">
              <w:t>Metal conducts heat due to vibrations of metal particles</w:t>
            </w:r>
          </w:p>
          <w:p w14:paraId="333D2884" w14:textId="2050319B" w:rsidR="005C2B90" w:rsidRPr="005C2B90" w:rsidRDefault="00B227CB" w:rsidP="005C2B90">
            <w:pPr>
              <w:pStyle w:val="xtabletext"/>
              <w:rPr>
                <w:b/>
                <w:color w:val="FF33CC"/>
              </w:rPr>
            </w:pPr>
            <w:r>
              <w:rPr>
                <w:b/>
                <w:noProof/>
                <w:color w:val="FF33CC"/>
                <w:lang w:eastAsia="ja-JP"/>
              </w:rPr>
              <w:drawing>
                <wp:inline distT="0" distB="0" distL="0" distR="0" wp14:anchorId="3F8BC6D9" wp14:editId="7A5BDDF1">
                  <wp:extent cx="1865376" cy="1402080"/>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0319_01095.jpg"/>
                          <pic:cNvPicPr/>
                        </pic:nvPicPr>
                        <pic:blipFill>
                          <a:blip r:embed="rId26">
                            <a:extLst>
                              <a:ext uri="{28A0092B-C50C-407E-A947-70E740481C1C}">
                                <a14:useLocalDpi xmlns:a14="http://schemas.microsoft.com/office/drawing/2010/main" val="0"/>
                              </a:ext>
                            </a:extLst>
                          </a:blip>
                          <a:stretch>
                            <a:fillRect/>
                          </a:stretch>
                        </pic:blipFill>
                        <pic:spPr>
                          <a:xfrm>
                            <a:off x="0" y="0"/>
                            <a:ext cx="1865376" cy="1402080"/>
                          </a:xfrm>
                          <a:prstGeom prst="rect">
                            <a:avLst/>
                          </a:prstGeom>
                        </pic:spPr>
                      </pic:pic>
                    </a:graphicData>
                  </a:graphic>
                </wp:inline>
              </w:drawing>
            </w:r>
          </w:p>
        </w:tc>
        <w:tc>
          <w:tcPr>
            <w:tcW w:w="6039" w:type="dxa"/>
          </w:tcPr>
          <w:p w14:paraId="4C4830E9" w14:textId="134228BD" w:rsidR="00C54B77" w:rsidRPr="00C54B77" w:rsidRDefault="00C54B77" w:rsidP="005C2B90">
            <w:pPr>
              <w:pStyle w:val="xtabletextanswers"/>
            </w:pPr>
            <w:r w:rsidRPr="00C54B77">
              <w:t>The heat applied to one end of a metal give</w:t>
            </w:r>
            <w:r w:rsidR="00910E88">
              <w:t>s the particles k</w:t>
            </w:r>
            <w:r w:rsidRPr="00C54B77">
              <w:t>inetic energy</w:t>
            </w:r>
            <w:r w:rsidR="00910E88">
              <w:t>,</w:t>
            </w:r>
            <w:r w:rsidRPr="00C54B77">
              <w:t xml:space="preserve"> causing th</w:t>
            </w:r>
            <w:r w:rsidR="00910E88">
              <w:t>em to vibrate more violently tha</w:t>
            </w:r>
            <w:r w:rsidRPr="00C54B77">
              <w:t xml:space="preserve">n they normally would. As </w:t>
            </w:r>
            <w:r w:rsidR="00910E88">
              <w:t xml:space="preserve">the </w:t>
            </w:r>
            <w:r w:rsidRPr="00C54B77">
              <w:t>particles are closely packed</w:t>
            </w:r>
            <w:r w:rsidR="00910E88">
              <w:t>,</w:t>
            </w:r>
            <w:r w:rsidRPr="00C54B77">
              <w:t xml:space="preserve"> the vibration is passed on throughout the whole metal. The vibrations are heat energy.</w:t>
            </w:r>
          </w:p>
        </w:tc>
      </w:tr>
      <w:tr w:rsidR="00C54B77" w:rsidRPr="00C54B77" w14:paraId="0C9F067D" w14:textId="77777777" w:rsidTr="00C54B77">
        <w:tc>
          <w:tcPr>
            <w:tcW w:w="4304" w:type="dxa"/>
          </w:tcPr>
          <w:p w14:paraId="469FE374" w14:textId="77777777" w:rsidR="00910E88" w:rsidRPr="006A56B8" w:rsidRDefault="00910E88" w:rsidP="006A56B8">
            <w:pPr>
              <w:pStyle w:val="xtabletextanswers"/>
            </w:pPr>
            <w:r w:rsidRPr="006A56B8">
              <w:t>Metal conducts electricity due to movement of electrons</w:t>
            </w:r>
          </w:p>
          <w:p w14:paraId="12EE87E0" w14:textId="06AAD620" w:rsidR="005C2B90" w:rsidRPr="005C2B90" w:rsidRDefault="00B227CB" w:rsidP="005C2B90">
            <w:pPr>
              <w:pStyle w:val="xtabletext"/>
              <w:rPr>
                <w:b/>
                <w:color w:val="FF33CC"/>
              </w:rPr>
            </w:pPr>
            <w:r>
              <w:rPr>
                <w:b/>
                <w:noProof/>
                <w:color w:val="FF33CC"/>
                <w:lang w:eastAsia="ja-JP"/>
              </w:rPr>
              <w:drawing>
                <wp:inline distT="0" distB="0" distL="0" distR="0" wp14:anchorId="62E549FD" wp14:editId="2D615A65">
                  <wp:extent cx="3023616" cy="758952"/>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W0320_01095.jpg"/>
                          <pic:cNvPicPr/>
                        </pic:nvPicPr>
                        <pic:blipFill>
                          <a:blip r:embed="rId27">
                            <a:extLst>
                              <a:ext uri="{28A0092B-C50C-407E-A947-70E740481C1C}">
                                <a14:useLocalDpi xmlns:a14="http://schemas.microsoft.com/office/drawing/2010/main" val="0"/>
                              </a:ext>
                            </a:extLst>
                          </a:blip>
                          <a:stretch>
                            <a:fillRect/>
                          </a:stretch>
                        </pic:blipFill>
                        <pic:spPr>
                          <a:xfrm>
                            <a:off x="0" y="0"/>
                            <a:ext cx="3023616" cy="758952"/>
                          </a:xfrm>
                          <a:prstGeom prst="rect">
                            <a:avLst/>
                          </a:prstGeom>
                        </pic:spPr>
                      </pic:pic>
                    </a:graphicData>
                  </a:graphic>
                </wp:inline>
              </w:drawing>
            </w:r>
          </w:p>
        </w:tc>
        <w:tc>
          <w:tcPr>
            <w:tcW w:w="6039" w:type="dxa"/>
          </w:tcPr>
          <w:p w14:paraId="63DF67D3" w14:textId="5E0882C2" w:rsidR="00C54B77" w:rsidRPr="00C54B77" w:rsidRDefault="00910E88" w:rsidP="005C2B90">
            <w:pPr>
              <w:pStyle w:val="xtabletextanswers"/>
            </w:pPr>
            <w:r>
              <w:t>Free-</w:t>
            </w:r>
            <w:r w:rsidR="00C54B77" w:rsidRPr="00C54B77">
              <w:t>moving electrons thro</w:t>
            </w:r>
            <w:r>
              <w:t>ughout the structure of a metal</w:t>
            </w:r>
            <w:r w:rsidR="00C54B77" w:rsidRPr="00C54B77">
              <w:t xml:space="preserve"> allows electrons to move through</w:t>
            </w:r>
            <w:r>
              <w:t>.</w:t>
            </w:r>
          </w:p>
        </w:tc>
      </w:tr>
      <w:tr w:rsidR="00C54B77" w:rsidRPr="00C54B77" w14:paraId="24126BC1" w14:textId="77777777" w:rsidTr="00C54B77">
        <w:tc>
          <w:tcPr>
            <w:tcW w:w="4304" w:type="dxa"/>
          </w:tcPr>
          <w:p w14:paraId="10A3D5F2" w14:textId="6B7D00CF" w:rsidR="00C54B77" w:rsidRDefault="00C54B77" w:rsidP="005C2B90">
            <w:pPr>
              <w:pStyle w:val="xtabletextanswers"/>
            </w:pPr>
            <w:r w:rsidRPr="00C54B77">
              <w:t xml:space="preserve">Metal </w:t>
            </w:r>
            <w:r w:rsidR="00910E88">
              <w:t xml:space="preserve">is malleable when </w:t>
            </w:r>
            <w:r w:rsidRPr="00C54B77">
              <w:t>st</w:t>
            </w:r>
            <w:r w:rsidR="00910E88">
              <w:t>ruck</w:t>
            </w:r>
            <w:r w:rsidRPr="00C54B77">
              <w:t xml:space="preserve"> by a hammer</w:t>
            </w:r>
          </w:p>
          <w:p w14:paraId="4BC88E0D" w14:textId="5A216550" w:rsidR="005C2B90" w:rsidRPr="005C2B90" w:rsidRDefault="00B227CB" w:rsidP="005C2B90">
            <w:pPr>
              <w:pStyle w:val="xtabletext"/>
              <w:rPr>
                <w:b/>
                <w:color w:val="FF33CC"/>
              </w:rPr>
            </w:pPr>
            <w:r>
              <w:rPr>
                <w:b/>
                <w:noProof/>
                <w:color w:val="FF33CC"/>
                <w:lang w:eastAsia="ja-JP"/>
              </w:rPr>
              <w:drawing>
                <wp:inline distT="0" distB="0" distL="0" distR="0" wp14:anchorId="4E388700" wp14:editId="374598AE">
                  <wp:extent cx="3240024" cy="975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W0321_01095.jpg"/>
                          <pic:cNvPicPr/>
                        </pic:nvPicPr>
                        <pic:blipFill>
                          <a:blip r:embed="rId28">
                            <a:extLst>
                              <a:ext uri="{28A0092B-C50C-407E-A947-70E740481C1C}">
                                <a14:useLocalDpi xmlns:a14="http://schemas.microsoft.com/office/drawing/2010/main" val="0"/>
                              </a:ext>
                            </a:extLst>
                          </a:blip>
                          <a:stretch>
                            <a:fillRect/>
                          </a:stretch>
                        </pic:blipFill>
                        <pic:spPr>
                          <a:xfrm>
                            <a:off x="0" y="0"/>
                            <a:ext cx="3240024" cy="975360"/>
                          </a:xfrm>
                          <a:prstGeom prst="rect">
                            <a:avLst/>
                          </a:prstGeom>
                        </pic:spPr>
                      </pic:pic>
                    </a:graphicData>
                  </a:graphic>
                </wp:inline>
              </w:drawing>
            </w:r>
          </w:p>
        </w:tc>
        <w:tc>
          <w:tcPr>
            <w:tcW w:w="6039" w:type="dxa"/>
          </w:tcPr>
          <w:p w14:paraId="67FE5BBE" w14:textId="68BA1179" w:rsidR="00C54B77" w:rsidRPr="00C54B77" w:rsidRDefault="00C54B77" w:rsidP="005C2B90">
            <w:pPr>
              <w:pStyle w:val="xtabletextanswers"/>
            </w:pPr>
            <w:r w:rsidRPr="00C54B77">
              <w:t>When struck by a hammer, the metal particles will be pushed into a new orientation by the hammer (</w:t>
            </w:r>
            <w:r w:rsidR="00910E88">
              <w:t xml:space="preserve">by </w:t>
            </w:r>
            <w:r w:rsidRPr="00C54B77">
              <w:t>roll</w:t>
            </w:r>
            <w:r w:rsidR="00910E88">
              <w:t>ing</w:t>
            </w:r>
            <w:r w:rsidRPr="00C54B77">
              <w:t xml:space="preserve"> over one another into a new position</w:t>
            </w:r>
            <w:r w:rsidR="005C2B90">
              <w:t xml:space="preserve">), without breaking off or </w:t>
            </w:r>
            <w:r w:rsidR="00910E88">
              <w:t>detac</w:t>
            </w:r>
            <w:r w:rsidR="00910E88" w:rsidRPr="00C54B77">
              <w:t>hing</w:t>
            </w:r>
            <w:r w:rsidR="00910E88">
              <w:t>.</w:t>
            </w:r>
          </w:p>
        </w:tc>
      </w:tr>
      <w:tr w:rsidR="00C54B77" w:rsidRPr="00C54B77" w14:paraId="1F7E27C2" w14:textId="77777777" w:rsidTr="00C54B77">
        <w:tc>
          <w:tcPr>
            <w:tcW w:w="4304" w:type="dxa"/>
          </w:tcPr>
          <w:p w14:paraId="63A3B121" w14:textId="32EECD72" w:rsidR="00C54B77" w:rsidRDefault="00C54B77" w:rsidP="005C2B90">
            <w:pPr>
              <w:pStyle w:val="xtabletextanswers"/>
            </w:pPr>
            <w:r w:rsidRPr="00C54B77">
              <w:t xml:space="preserve">Metal </w:t>
            </w:r>
            <w:r w:rsidR="00910E88">
              <w:t xml:space="preserve">is ductile and can be </w:t>
            </w:r>
            <w:r w:rsidRPr="00C54B77">
              <w:t>stretched from a block into a wire</w:t>
            </w:r>
          </w:p>
          <w:p w14:paraId="71BC9BE2" w14:textId="27CDFBF4" w:rsidR="005C2B90" w:rsidRPr="005C2B90" w:rsidRDefault="00B227CB" w:rsidP="005C2B90">
            <w:pPr>
              <w:pStyle w:val="xtabletext"/>
              <w:rPr>
                <w:b/>
                <w:color w:val="FF33CC"/>
              </w:rPr>
            </w:pPr>
            <w:r>
              <w:rPr>
                <w:b/>
                <w:noProof/>
                <w:color w:val="FF33CC"/>
                <w:lang w:eastAsia="ja-JP"/>
              </w:rPr>
              <w:drawing>
                <wp:inline distT="0" distB="0" distL="0" distR="0" wp14:anchorId="2447815B" wp14:editId="2C1A344D">
                  <wp:extent cx="3575304" cy="97536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W0322_01095.jpg"/>
                          <pic:cNvPicPr/>
                        </pic:nvPicPr>
                        <pic:blipFill>
                          <a:blip r:embed="rId29">
                            <a:extLst>
                              <a:ext uri="{28A0092B-C50C-407E-A947-70E740481C1C}">
                                <a14:useLocalDpi xmlns:a14="http://schemas.microsoft.com/office/drawing/2010/main" val="0"/>
                              </a:ext>
                            </a:extLst>
                          </a:blip>
                          <a:stretch>
                            <a:fillRect/>
                          </a:stretch>
                        </pic:blipFill>
                        <pic:spPr>
                          <a:xfrm>
                            <a:off x="0" y="0"/>
                            <a:ext cx="3575304" cy="975360"/>
                          </a:xfrm>
                          <a:prstGeom prst="rect">
                            <a:avLst/>
                          </a:prstGeom>
                        </pic:spPr>
                      </pic:pic>
                    </a:graphicData>
                  </a:graphic>
                </wp:inline>
              </w:drawing>
            </w:r>
          </w:p>
        </w:tc>
        <w:tc>
          <w:tcPr>
            <w:tcW w:w="6039" w:type="dxa"/>
          </w:tcPr>
          <w:p w14:paraId="6BB525F5" w14:textId="4967BE48" w:rsidR="00C54B77" w:rsidRPr="00C54B77" w:rsidRDefault="00C54B77" w:rsidP="005C2B90">
            <w:pPr>
              <w:pStyle w:val="xtabletextanswers"/>
            </w:pPr>
            <w:r w:rsidRPr="00C54B77">
              <w:t xml:space="preserve">As the </w:t>
            </w:r>
            <w:r w:rsidR="005C2B90" w:rsidRPr="00C54B77">
              <w:t>particles</w:t>
            </w:r>
            <w:r w:rsidRPr="00C54B77">
              <w:t xml:space="preserve"> (cations and free</w:t>
            </w:r>
            <w:r w:rsidR="001D5203">
              <w:t>-</w:t>
            </w:r>
            <w:r w:rsidRPr="00C54B77">
              <w:t>moving electrons) are attracted to one another, the metal can be stretched into a wire without the particles losing contact with one another</w:t>
            </w:r>
            <w:r w:rsidR="00910E88">
              <w:t>.</w:t>
            </w:r>
          </w:p>
        </w:tc>
      </w:tr>
    </w:tbl>
    <w:p w14:paraId="05704D83" w14:textId="4AF361D4" w:rsidR="0065172C" w:rsidRDefault="0065172C">
      <w:pPr>
        <w:spacing w:before="0" w:after="200" w:line="276" w:lineRule="auto"/>
        <w:ind w:left="0" w:firstLine="0"/>
      </w:pPr>
      <w:r>
        <w:br w:type="page"/>
      </w:r>
    </w:p>
    <w:p w14:paraId="4A5713A3" w14:textId="3CE0462F" w:rsidR="00BA2A44" w:rsidRDefault="00BA2A44" w:rsidP="00BA2A44">
      <w:pPr>
        <w:pStyle w:val="xworksheettype"/>
      </w:pPr>
      <w:r>
        <w:lastRenderedPageBreak/>
        <w:t>Student worksheet</w:t>
      </w:r>
      <w:r w:rsidR="00FB17C2" w:rsidRPr="00FB17C2">
        <w:t xml:space="preserve"> </w:t>
      </w:r>
      <w:r w:rsidR="00FB17C2">
        <w:t>answers</w:t>
      </w:r>
    </w:p>
    <w:p w14:paraId="512F6302" w14:textId="77777777" w:rsidR="0065172C" w:rsidRDefault="0065172C" w:rsidP="00BA2A44">
      <w:pPr>
        <w:pStyle w:val="xchapterhead"/>
      </w:pPr>
      <w:r>
        <w:t>3.4 Non-metals have properties in common</w:t>
      </w:r>
    </w:p>
    <w:p w14:paraId="726982E7" w14:textId="0FC15AB0" w:rsidR="00BA2A44" w:rsidRPr="00E96387" w:rsidRDefault="00BA2A44" w:rsidP="00BA2A44">
      <w:pPr>
        <w:pStyle w:val="xpagereference"/>
        <w:rPr>
          <w:szCs w:val="24"/>
        </w:rPr>
      </w:pPr>
      <w:r w:rsidRPr="00E96387">
        <w:rPr>
          <w:szCs w:val="24"/>
        </w:rPr>
        <w:t xml:space="preserve">Pages </w:t>
      </w:r>
      <w:r>
        <w:rPr>
          <w:szCs w:val="24"/>
        </w:rPr>
        <w:t>76–77</w:t>
      </w:r>
    </w:p>
    <w:p w14:paraId="21F62164" w14:textId="77236B59" w:rsidR="0065172C" w:rsidRDefault="0065172C" w:rsidP="00BA2A44">
      <w:pPr>
        <w:pStyle w:val="xahead"/>
      </w:pPr>
      <w:r>
        <w:t xml:space="preserve">Trends of </w:t>
      </w:r>
      <w:r w:rsidR="00BA2A44">
        <w:t>non-metals in the periodic table</w:t>
      </w:r>
    </w:p>
    <w:p w14:paraId="7A6BAEC0" w14:textId="63214A17" w:rsidR="0065172C" w:rsidRDefault="000879BD" w:rsidP="000879BD">
      <w:pPr>
        <w:pStyle w:val="xlist"/>
      </w:pPr>
      <w:r>
        <w:t>1</w:t>
      </w:r>
      <w:r w:rsidR="0065172C">
        <w:tab/>
        <w:t>N</w:t>
      </w:r>
      <w:r w:rsidR="001C57BD">
        <w:t>ame six</w:t>
      </w:r>
      <w:r>
        <w:t xml:space="preserve"> properties of non-metals.</w:t>
      </w:r>
    </w:p>
    <w:p w14:paraId="101BE926" w14:textId="7BC10A3C" w:rsidR="0065172C" w:rsidRDefault="001C57BD" w:rsidP="001C57BD">
      <w:pPr>
        <w:pStyle w:val="xanswerslist"/>
      </w:pPr>
      <w:r>
        <w:rPr>
          <w:lang w:eastAsia="en-AU"/>
        </w:rPr>
        <w:t>•</w:t>
      </w:r>
      <w:r>
        <w:rPr>
          <w:lang w:eastAsia="en-AU"/>
        </w:rPr>
        <w:tab/>
      </w:r>
      <w:r w:rsidR="0065172C">
        <w:t>Do not conduct electricity o</w:t>
      </w:r>
      <w:r>
        <w:t>r</w:t>
      </w:r>
      <w:r w:rsidR="0065172C">
        <w:t xml:space="preserve"> heat well</w:t>
      </w:r>
    </w:p>
    <w:p w14:paraId="19CC11C7" w14:textId="7C5549C4" w:rsidR="0065172C" w:rsidRDefault="001C57BD" w:rsidP="001C57BD">
      <w:pPr>
        <w:pStyle w:val="xanswerslist"/>
      </w:pPr>
      <w:r>
        <w:rPr>
          <w:lang w:eastAsia="en-AU"/>
        </w:rPr>
        <w:t>•</w:t>
      </w:r>
      <w:r>
        <w:rPr>
          <w:lang w:eastAsia="en-AU"/>
        </w:rPr>
        <w:tab/>
      </w:r>
      <w:r w:rsidR="0065172C">
        <w:t>Brittle</w:t>
      </w:r>
    </w:p>
    <w:p w14:paraId="44D2B0E5" w14:textId="30BFC852" w:rsidR="0065172C" w:rsidRDefault="001C57BD" w:rsidP="001C57BD">
      <w:pPr>
        <w:pStyle w:val="xanswerslist"/>
      </w:pPr>
      <w:r>
        <w:rPr>
          <w:lang w:eastAsia="en-AU"/>
        </w:rPr>
        <w:t>•</w:t>
      </w:r>
      <w:r>
        <w:rPr>
          <w:lang w:eastAsia="en-AU"/>
        </w:rPr>
        <w:tab/>
      </w:r>
      <w:r w:rsidR="0065172C">
        <w:t xml:space="preserve">Do not reflect light, so </w:t>
      </w:r>
      <w:r>
        <w:t xml:space="preserve">they </w:t>
      </w:r>
      <w:r w:rsidR="0065172C">
        <w:t>are dull in appearance</w:t>
      </w:r>
    </w:p>
    <w:p w14:paraId="61D92478" w14:textId="1BAA186D" w:rsidR="0065172C" w:rsidRDefault="001C57BD" w:rsidP="001C57BD">
      <w:pPr>
        <w:pStyle w:val="xanswerslist"/>
      </w:pPr>
      <w:r>
        <w:rPr>
          <w:lang w:eastAsia="en-AU"/>
        </w:rPr>
        <w:t>•</w:t>
      </w:r>
      <w:r>
        <w:rPr>
          <w:lang w:eastAsia="en-AU"/>
        </w:rPr>
        <w:tab/>
        <w:t>N</w:t>
      </w:r>
      <w:r w:rsidR="0065172C">
        <w:t>ot ductile (</w:t>
      </w:r>
      <w:r>
        <w:t xml:space="preserve">not </w:t>
      </w:r>
      <w:r w:rsidR="0065172C">
        <w:t>easily manipulated)</w:t>
      </w:r>
    </w:p>
    <w:p w14:paraId="62590348" w14:textId="4F45FF1A" w:rsidR="0065172C" w:rsidRDefault="001C57BD" w:rsidP="001C57BD">
      <w:pPr>
        <w:pStyle w:val="xanswerslist"/>
      </w:pPr>
      <w:r>
        <w:rPr>
          <w:lang w:eastAsia="en-AU"/>
        </w:rPr>
        <w:t>•</w:t>
      </w:r>
      <w:r>
        <w:rPr>
          <w:lang w:eastAsia="en-AU"/>
        </w:rPr>
        <w:tab/>
      </w:r>
      <w:r w:rsidR="0065172C">
        <w:t>Have a large range of melting and boiling points</w:t>
      </w:r>
    </w:p>
    <w:p w14:paraId="7E67E7F0" w14:textId="73E29766" w:rsidR="001C57BD" w:rsidRDefault="001C57BD" w:rsidP="001C57BD">
      <w:pPr>
        <w:pStyle w:val="xanswerslist"/>
      </w:pPr>
      <w:r>
        <w:rPr>
          <w:lang w:eastAsia="en-AU"/>
        </w:rPr>
        <w:t>•</w:t>
      </w:r>
      <w:r>
        <w:rPr>
          <w:lang w:eastAsia="en-AU"/>
        </w:rPr>
        <w:tab/>
      </w:r>
      <w:r>
        <w:t>Some are coloured</w:t>
      </w:r>
    </w:p>
    <w:p w14:paraId="507456B4" w14:textId="31A1DE9B" w:rsidR="000879BD" w:rsidRDefault="001C57BD" w:rsidP="000879BD">
      <w:pPr>
        <w:pStyle w:val="xlist"/>
      </w:pPr>
      <w:r>
        <w:t>2</w:t>
      </w:r>
      <w:r>
        <w:tab/>
        <w:t>Which groups of</w:t>
      </w:r>
      <w:r w:rsidR="0065172C">
        <w:t xml:space="preserve"> the periodic table are non-metals found in?</w:t>
      </w:r>
    </w:p>
    <w:p w14:paraId="23B07C4F" w14:textId="20081443" w:rsidR="0065172C" w:rsidRDefault="001C57BD" w:rsidP="000879BD">
      <w:pPr>
        <w:pStyle w:val="xanswersfo"/>
      </w:pPr>
      <w:r>
        <w:t>Groups 14–</w:t>
      </w:r>
      <w:r w:rsidR="0065172C">
        <w:t>18</w:t>
      </w:r>
    </w:p>
    <w:p w14:paraId="1DCB2C0C" w14:textId="332EFAC8" w:rsidR="000879BD" w:rsidRDefault="001C57BD" w:rsidP="000879BD">
      <w:pPr>
        <w:pStyle w:val="xlist"/>
      </w:pPr>
      <w:r>
        <w:t>3</w:t>
      </w:r>
      <w:r>
        <w:tab/>
        <w:t>How many elements of</w:t>
      </w:r>
      <w:r w:rsidR="0065172C">
        <w:t xml:space="preserve"> the periodic table are non-metals?</w:t>
      </w:r>
    </w:p>
    <w:p w14:paraId="449D98B9" w14:textId="3A7833F9" w:rsidR="0065172C" w:rsidRDefault="0065172C" w:rsidP="000879BD">
      <w:pPr>
        <w:pStyle w:val="xanswersfo"/>
      </w:pPr>
      <w:r>
        <w:t>18</w:t>
      </w:r>
    </w:p>
    <w:p w14:paraId="6CF8C99F" w14:textId="0EFFC247" w:rsidR="0065172C" w:rsidRDefault="0065172C" w:rsidP="000879BD">
      <w:pPr>
        <w:pStyle w:val="xlist"/>
      </w:pPr>
      <w:r>
        <w:t>4</w:t>
      </w:r>
      <w:r>
        <w:tab/>
        <w:t>Where would you find non-metals on Earth?</w:t>
      </w:r>
    </w:p>
    <w:p w14:paraId="1F5BBF7E" w14:textId="0692C22A" w:rsidR="0065172C" w:rsidRDefault="0065172C" w:rsidP="000879BD">
      <w:pPr>
        <w:pStyle w:val="xanswersfo"/>
      </w:pPr>
      <w:r>
        <w:t>The atmosphere, the Earth’s crust</w:t>
      </w:r>
      <w:r w:rsidR="001C57BD">
        <w:t>,</w:t>
      </w:r>
      <w:r>
        <w:t xml:space="preserve"> and living organisms</w:t>
      </w:r>
      <w:r w:rsidR="001C57BD">
        <w:t>’</w:t>
      </w:r>
      <w:r>
        <w:t xml:space="preserve"> tissues</w:t>
      </w:r>
    </w:p>
    <w:p w14:paraId="1DCDF973" w14:textId="3C6AD97E" w:rsidR="0065172C" w:rsidRDefault="001C57BD" w:rsidP="000879BD">
      <w:pPr>
        <w:pStyle w:val="xlist"/>
      </w:pPr>
      <w:r>
        <w:t>5</w:t>
      </w:r>
      <w:r>
        <w:tab/>
        <w:t xml:space="preserve">Which groups </w:t>
      </w:r>
      <w:r w:rsidR="0065172C">
        <w:t>are made entirely of non-metals, what are the names of these groups?</w:t>
      </w:r>
    </w:p>
    <w:p w14:paraId="28FA5560" w14:textId="497CC43C" w:rsidR="0065172C" w:rsidRDefault="0065172C" w:rsidP="000879BD">
      <w:pPr>
        <w:pStyle w:val="xanswersfo"/>
      </w:pPr>
      <w:r>
        <w:t>Halogens in group 17</w:t>
      </w:r>
      <w:r w:rsidR="001C57BD">
        <w:t>, and n</w:t>
      </w:r>
      <w:r>
        <w:t xml:space="preserve">oble </w:t>
      </w:r>
      <w:r w:rsidR="001C57BD">
        <w:t>g</w:t>
      </w:r>
      <w:r>
        <w:t>ases in group 18</w:t>
      </w:r>
    </w:p>
    <w:p w14:paraId="26AA1819" w14:textId="4E2D7192" w:rsidR="0065172C" w:rsidRDefault="001C57BD" w:rsidP="000879BD">
      <w:pPr>
        <w:pStyle w:val="xlist"/>
      </w:pPr>
      <w:r>
        <w:t>6</w:t>
      </w:r>
      <w:r>
        <w:tab/>
        <w:t>Where</w:t>
      </w:r>
      <w:r w:rsidR="0065172C">
        <w:t xml:space="preserve"> are metal</w:t>
      </w:r>
      <w:r>
        <w:t>l</w:t>
      </w:r>
      <w:r w:rsidR="0065172C">
        <w:t>oids</w:t>
      </w:r>
      <w:r>
        <w:t xml:space="preserve"> found in the periodic table</w:t>
      </w:r>
      <w:r w:rsidR="0065172C">
        <w:t xml:space="preserve">? </w:t>
      </w:r>
    </w:p>
    <w:p w14:paraId="666B47DA" w14:textId="1A3552EF" w:rsidR="0065172C" w:rsidRDefault="0065172C" w:rsidP="000879BD">
      <w:pPr>
        <w:pStyle w:val="xanswersfo"/>
      </w:pPr>
      <w:r>
        <w:t>The small set of elements along the ‘staircase’ bet</w:t>
      </w:r>
      <w:r w:rsidR="001C57BD">
        <w:t>ween the metals and non-metals</w:t>
      </w:r>
    </w:p>
    <w:p w14:paraId="3CB06F0E" w14:textId="5D601793" w:rsidR="0065172C" w:rsidRDefault="0065172C" w:rsidP="000879BD">
      <w:pPr>
        <w:pStyle w:val="xlist"/>
      </w:pPr>
      <w:r>
        <w:t>7</w:t>
      </w:r>
      <w:r>
        <w:tab/>
        <w:t>Why are some meta</w:t>
      </w:r>
      <w:r w:rsidR="001C57BD">
        <w:t>lloids considered to be semi</w:t>
      </w:r>
      <w:r>
        <w:t xml:space="preserve">conductors? </w:t>
      </w:r>
    </w:p>
    <w:p w14:paraId="57A14566" w14:textId="77777777" w:rsidR="0065172C" w:rsidRDefault="0065172C" w:rsidP="000879BD">
      <w:pPr>
        <w:pStyle w:val="xanswersfo"/>
      </w:pPr>
      <w:r>
        <w:t>They only conduct electricity in a certain way under certain conditions</w:t>
      </w:r>
    </w:p>
    <w:p w14:paraId="60F047AC" w14:textId="0F2B57B6" w:rsidR="0065172C" w:rsidRDefault="0065172C" w:rsidP="000879BD">
      <w:pPr>
        <w:pStyle w:val="xlist"/>
      </w:pPr>
      <w:r>
        <w:t>8</w:t>
      </w:r>
      <w:r>
        <w:tab/>
        <w:t>For the two non-metal groups in the periodic table, complete the</w:t>
      </w:r>
      <w:r w:rsidR="001C57BD">
        <w:t xml:space="preserve"> following</w:t>
      </w:r>
      <w:r>
        <w:t xml:space="preserve"> table</w:t>
      </w:r>
      <w:r w:rsidR="00946D17">
        <w:t>.</w:t>
      </w:r>
    </w:p>
    <w:tbl>
      <w:tblPr>
        <w:tblStyle w:val="xtablerow"/>
        <w:tblW w:w="0" w:type="auto"/>
        <w:tblLook w:val="04A0" w:firstRow="1" w:lastRow="0" w:firstColumn="1" w:lastColumn="0" w:noHBand="0" w:noVBand="1"/>
      </w:tblPr>
      <w:tblGrid>
        <w:gridCol w:w="2670"/>
        <w:gridCol w:w="3959"/>
        <w:gridCol w:w="4054"/>
      </w:tblGrid>
      <w:tr w:rsidR="00CF1C3F" w:rsidRPr="00715C56" w14:paraId="0759A03D" w14:textId="77777777" w:rsidTr="00CF1C3F">
        <w:tc>
          <w:tcPr>
            <w:cnfStyle w:val="001000000000" w:firstRow="0" w:lastRow="0" w:firstColumn="1" w:lastColumn="0" w:oddVBand="0" w:evenVBand="0" w:oddHBand="0" w:evenHBand="0" w:firstRowFirstColumn="0" w:firstRowLastColumn="0" w:lastRowFirstColumn="0" w:lastRowLastColumn="0"/>
            <w:tcW w:w="2670" w:type="dxa"/>
          </w:tcPr>
          <w:p w14:paraId="06373261" w14:textId="77777777" w:rsidR="00CF1C3F" w:rsidRPr="00715C56" w:rsidRDefault="00CF1C3F" w:rsidP="009039EB">
            <w:pPr>
              <w:pStyle w:val="xtablerowhead"/>
            </w:pPr>
            <w:r w:rsidRPr="00715C56">
              <w:t>Name</w:t>
            </w:r>
          </w:p>
        </w:tc>
        <w:tc>
          <w:tcPr>
            <w:tcW w:w="3959" w:type="dxa"/>
          </w:tcPr>
          <w:p w14:paraId="0E94769A" w14:textId="572B510E" w:rsidR="00CF1C3F" w:rsidRPr="00715C56" w:rsidRDefault="00CF1C3F" w:rsidP="009039EB">
            <w:pPr>
              <w:pStyle w:val="xtabletextanswers"/>
              <w:cnfStyle w:val="000000000000" w:firstRow="0" w:lastRow="0" w:firstColumn="0" w:lastColumn="0" w:oddVBand="0" w:evenVBand="0" w:oddHBand="0" w:evenHBand="0" w:firstRowFirstColumn="0" w:firstRowLastColumn="0" w:lastRowFirstColumn="0" w:lastRowLastColumn="0"/>
            </w:pPr>
            <w:r>
              <w:t>Halogens</w:t>
            </w:r>
          </w:p>
        </w:tc>
        <w:tc>
          <w:tcPr>
            <w:tcW w:w="4054" w:type="dxa"/>
          </w:tcPr>
          <w:p w14:paraId="6006FE60" w14:textId="2E309421" w:rsidR="00CF1C3F" w:rsidRPr="00715C56" w:rsidRDefault="00CF1C3F" w:rsidP="009039EB">
            <w:pPr>
              <w:pStyle w:val="xtabletextanswers"/>
              <w:cnfStyle w:val="000000000000" w:firstRow="0" w:lastRow="0" w:firstColumn="0" w:lastColumn="0" w:oddVBand="0" w:evenVBand="0" w:oddHBand="0" w:evenHBand="0" w:firstRowFirstColumn="0" w:firstRowLastColumn="0" w:lastRowFirstColumn="0" w:lastRowLastColumn="0"/>
            </w:pPr>
            <w:r>
              <w:t>Noble gases</w:t>
            </w:r>
          </w:p>
        </w:tc>
      </w:tr>
      <w:tr w:rsidR="00CF1C3F" w:rsidRPr="00715C56" w14:paraId="23FD6C91" w14:textId="77777777" w:rsidTr="00CF1C3F">
        <w:tc>
          <w:tcPr>
            <w:cnfStyle w:val="001000000000" w:firstRow="0" w:lastRow="0" w:firstColumn="1" w:lastColumn="0" w:oddVBand="0" w:evenVBand="0" w:oddHBand="0" w:evenHBand="0" w:firstRowFirstColumn="0" w:firstRowLastColumn="0" w:lastRowFirstColumn="0" w:lastRowLastColumn="0"/>
            <w:tcW w:w="2670" w:type="dxa"/>
          </w:tcPr>
          <w:p w14:paraId="14650533" w14:textId="77777777" w:rsidR="00CF1C3F" w:rsidRPr="00715C56" w:rsidRDefault="00CF1C3F" w:rsidP="009039EB">
            <w:pPr>
              <w:pStyle w:val="xtablerowhead"/>
            </w:pPr>
            <w:r w:rsidRPr="00715C56">
              <w:t xml:space="preserve">Group </w:t>
            </w:r>
            <w:r>
              <w:t>n</w:t>
            </w:r>
            <w:r w:rsidRPr="00715C56">
              <w:t>umber</w:t>
            </w:r>
          </w:p>
        </w:tc>
        <w:tc>
          <w:tcPr>
            <w:tcW w:w="3959" w:type="dxa"/>
          </w:tcPr>
          <w:p w14:paraId="0285427C" w14:textId="3935C28A" w:rsidR="00CF1C3F" w:rsidRPr="00715C56" w:rsidRDefault="00CF1C3F" w:rsidP="009039EB">
            <w:pPr>
              <w:pStyle w:val="xtabletextanswers"/>
              <w:cnfStyle w:val="000000000000" w:firstRow="0" w:lastRow="0" w:firstColumn="0" w:lastColumn="0" w:oddVBand="0" w:evenVBand="0" w:oddHBand="0" w:evenHBand="0" w:firstRowFirstColumn="0" w:firstRowLastColumn="0" w:lastRowFirstColumn="0" w:lastRowLastColumn="0"/>
            </w:pPr>
            <w:r w:rsidRPr="00715C56">
              <w:t>1</w:t>
            </w:r>
            <w:r>
              <w:t>7</w:t>
            </w:r>
          </w:p>
        </w:tc>
        <w:tc>
          <w:tcPr>
            <w:tcW w:w="4054" w:type="dxa"/>
          </w:tcPr>
          <w:p w14:paraId="31EB1E7D" w14:textId="1351F960" w:rsidR="00CF1C3F" w:rsidRPr="00715C56" w:rsidRDefault="00CF1C3F" w:rsidP="00CF1C3F">
            <w:pPr>
              <w:pStyle w:val="xtabletextanswers"/>
              <w:cnfStyle w:val="000000000000" w:firstRow="0" w:lastRow="0" w:firstColumn="0" w:lastColumn="0" w:oddVBand="0" w:evenVBand="0" w:oddHBand="0" w:evenHBand="0" w:firstRowFirstColumn="0" w:firstRowLastColumn="0" w:lastRowFirstColumn="0" w:lastRowLastColumn="0"/>
            </w:pPr>
            <w:r>
              <w:t>18</w:t>
            </w:r>
          </w:p>
        </w:tc>
      </w:tr>
      <w:tr w:rsidR="00CF1C3F" w:rsidRPr="00715C56" w14:paraId="6CBEEC98" w14:textId="77777777" w:rsidTr="00CF1C3F">
        <w:tc>
          <w:tcPr>
            <w:cnfStyle w:val="001000000000" w:firstRow="0" w:lastRow="0" w:firstColumn="1" w:lastColumn="0" w:oddVBand="0" w:evenVBand="0" w:oddHBand="0" w:evenHBand="0" w:firstRowFirstColumn="0" w:firstRowLastColumn="0" w:lastRowFirstColumn="0" w:lastRowLastColumn="0"/>
            <w:tcW w:w="2670" w:type="dxa"/>
          </w:tcPr>
          <w:p w14:paraId="4C3AB145" w14:textId="77777777" w:rsidR="00CF1C3F" w:rsidRPr="00715C56" w:rsidRDefault="00CF1C3F" w:rsidP="009039EB">
            <w:pPr>
              <w:pStyle w:val="xtablerowhead"/>
            </w:pPr>
            <w:r w:rsidRPr="00715C56">
              <w:t xml:space="preserve">Valence </w:t>
            </w:r>
            <w:r>
              <w:t>e</w:t>
            </w:r>
            <w:r w:rsidRPr="00715C56">
              <w:t>lectrons</w:t>
            </w:r>
          </w:p>
        </w:tc>
        <w:tc>
          <w:tcPr>
            <w:tcW w:w="3959" w:type="dxa"/>
          </w:tcPr>
          <w:p w14:paraId="02AF7F8F" w14:textId="6D037279" w:rsidR="00CF1C3F" w:rsidRPr="00715C56" w:rsidRDefault="00CF1C3F" w:rsidP="009039EB">
            <w:pPr>
              <w:pStyle w:val="xtabletextanswers"/>
              <w:cnfStyle w:val="000000000000" w:firstRow="0" w:lastRow="0" w:firstColumn="0" w:lastColumn="0" w:oddVBand="0" w:evenVBand="0" w:oddHBand="0" w:evenHBand="0" w:firstRowFirstColumn="0" w:firstRowLastColumn="0" w:lastRowFirstColumn="0" w:lastRowLastColumn="0"/>
            </w:pPr>
            <w:r>
              <w:t>7</w:t>
            </w:r>
          </w:p>
        </w:tc>
        <w:tc>
          <w:tcPr>
            <w:tcW w:w="4054" w:type="dxa"/>
          </w:tcPr>
          <w:p w14:paraId="73B7C9A0" w14:textId="7E1C470E" w:rsidR="00CF1C3F" w:rsidRPr="00715C56" w:rsidRDefault="00CF1C3F" w:rsidP="00CF1C3F">
            <w:pPr>
              <w:pStyle w:val="xtabletextanswers"/>
              <w:cnfStyle w:val="000000000000" w:firstRow="0" w:lastRow="0" w:firstColumn="0" w:lastColumn="0" w:oddVBand="0" w:evenVBand="0" w:oddHBand="0" w:evenHBand="0" w:firstRowFirstColumn="0" w:firstRowLastColumn="0" w:lastRowFirstColumn="0" w:lastRowLastColumn="0"/>
            </w:pPr>
            <w:r>
              <w:t>8</w:t>
            </w:r>
          </w:p>
        </w:tc>
      </w:tr>
    </w:tbl>
    <w:p w14:paraId="79C05520" w14:textId="77777777" w:rsidR="001C13A4" w:rsidRDefault="001C13A4">
      <w:r>
        <w:rPr>
          <w:b/>
          <w:bCs/>
        </w:rPr>
        <w:br w:type="page"/>
      </w:r>
    </w:p>
    <w:tbl>
      <w:tblPr>
        <w:tblStyle w:val="xtablerow"/>
        <w:tblW w:w="0" w:type="auto"/>
        <w:tblLook w:val="04A0" w:firstRow="1" w:lastRow="0" w:firstColumn="1" w:lastColumn="0" w:noHBand="0" w:noVBand="1"/>
      </w:tblPr>
      <w:tblGrid>
        <w:gridCol w:w="2670"/>
        <w:gridCol w:w="3959"/>
        <w:gridCol w:w="4054"/>
      </w:tblGrid>
      <w:tr w:rsidR="00CF1C3F" w:rsidRPr="00715C56" w14:paraId="656CC11F" w14:textId="77777777" w:rsidTr="00CF1C3F">
        <w:tc>
          <w:tcPr>
            <w:cnfStyle w:val="001000000000" w:firstRow="0" w:lastRow="0" w:firstColumn="1" w:lastColumn="0" w:oddVBand="0" w:evenVBand="0" w:oddHBand="0" w:evenHBand="0" w:firstRowFirstColumn="0" w:firstRowLastColumn="0" w:lastRowFirstColumn="0" w:lastRowLastColumn="0"/>
            <w:tcW w:w="2670" w:type="dxa"/>
          </w:tcPr>
          <w:p w14:paraId="73876B97" w14:textId="3EF5E0DD" w:rsidR="00CF1C3F" w:rsidRPr="00715C56" w:rsidRDefault="00CF1C3F" w:rsidP="009039EB">
            <w:pPr>
              <w:pStyle w:val="xtablerowhead"/>
            </w:pPr>
            <w:r w:rsidRPr="00715C56">
              <w:lastRenderedPageBreak/>
              <w:t>Properties</w:t>
            </w:r>
          </w:p>
        </w:tc>
        <w:tc>
          <w:tcPr>
            <w:tcW w:w="3959" w:type="dxa"/>
          </w:tcPr>
          <w:p w14:paraId="2D37811C" w14:textId="0CB70B8F" w:rsidR="00CF1C3F" w:rsidRDefault="00CF1C3F" w:rsidP="009039EB">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CF1C3F">
              <w:t>Melting and boiling points increase down the group</w:t>
            </w:r>
          </w:p>
          <w:p w14:paraId="02A2A5DC" w14:textId="16A65653" w:rsidR="00CF1C3F" w:rsidRDefault="00CF1C3F" w:rsidP="00CF1C3F">
            <w:pPr>
              <w:pStyle w:val="xtablelistanswers"/>
              <w:cnfStyle w:val="000000000000" w:firstRow="0" w:lastRow="0" w:firstColumn="0" w:lastColumn="0" w:oddVBand="0" w:evenVBand="0" w:oddHBand="0" w:evenHBand="0" w:firstRowFirstColumn="0" w:firstRowLastColumn="0" w:lastRowFirstColumn="0" w:lastRowLastColumn="0"/>
            </w:pPr>
            <w:r>
              <w:t>•</w:t>
            </w:r>
            <w:r>
              <w:tab/>
              <w:t>It is the only group in which the elements range from gas to liquid to solid at room temperature</w:t>
            </w:r>
          </w:p>
          <w:p w14:paraId="34C193B5" w14:textId="2F333592" w:rsidR="00CF1C3F" w:rsidRDefault="00CF1C3F" w:rsidP="00CF1C3F">
            <w:pPr>
              <w:pStyle w:val="xtablelistanswers"/>
              <w:cnfStyle w:val="000000000000" w:firstRow="0" w:lastRow="0" w:firstColumn="0" w:lastColumn="0" w:oddVBand="0" w:evenVBand="0" w:oddHBand="0" w:evenHBand="0" w:firstRowFirstColumn="0" w:firstRowLastColumn="0" w:lastRowFirstColumn="0" w:lastRowLastColumn="0"/>
            </w:pPr>
            <w:r>
              <w:t>•</w:t>
            </w:r>
            <w:r>
              <w:tab/>
              <w:t xml:space="preserve">As you go down the group, they are less reactive </w:t>
            </w:r>
          </w:p>
          <w:p w14:paraId="711E409F" w14:textId="72E9711F" w:rsidR="00CF1C3F" w:rsidRPr="00715C56" w:rsidRDefault="00CF1C3F" w:rsidP="009039EB">
            <w:pPr>
              <w:pStyle w:val="xtablelistanswers"/>
              <w:cnfStyle w:val="000000000000" w:firstRow="0" w:lastRow="0" w:firstColumn="0" w:lastColumn="0" w:oddVBand="0" w:evenVBand="0" w:oddHBand="0" w:evenHBand="0" w:firstRowFirstColumn="0" w:firstRowLastColumn="0" w:lastRowFirstColumn="0" w:lastRowLastColumn="0"/>
            </w:pPr>
            <w:r>
              <w:t>•</w:t>
            </w:r>
            <w:r>
              <w:tab/>
              <w:t>They are sterilising substances because of the lethal effects they can have on bacteria and fungi</w:t>
            </w:r>
          </w:p>
        </w:tc>
        <w:tc>
          <w:tcPr>
            <w:tcW w:w="4054" w:type="dxa"/>
          </w:tcPr>
          <w:p w14:paraId="6280EC16" w14:textId="77777777" w:rsidR="00CF1C3F" w:rsidRDefault="00CF1C3F" w:rsidP="009039EB">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715C56">
              <w:t>Low melting points</w:t>
            </w:r>
          </w:p>
          <w:p w14:paraId="22C41A40" w14:textId="77777777" w:rsidR="00CF1C3F" w:rsidRDefault="00CF1C3F" w:rsidP="009039EB">
            <w:pPr>
              <w:pStyle w:val="xtablelistanswers"/>
              <w:cnfStyle w:val="000000000000" w:firstRow="0" w:lastRow="0" w:firstColumn="0" w:lastColumn="0" w:oddVBand="0" w:evenVBand="0" w:oddHBand="0" w:evenHBand="0" w:firstRowFirstColumn="0" w:firstRowLastColumn="0" w:lastRowFirstColumn="0" w:lastRowLastColumn="0"/>
            </w:pPr>
            <w:r>
              <w:t>•</w:t>
            </w:r>
            <w:r>
              <w:tab/>
            </w:r>
            <w:r w:rsidRPr="00CF1C3F">
              <w:t>Have full valence shells so they are unreactive (inert)</w:t>
            </w:r>
            <w:r>
              <w:t xml:space="preserve"> –</w:t>
            </w:r>
            <w:r w:rsidRPr="00CF1C3F">
              <w:t xml:space="preserve"> </w:t>
            </w:r>
            <w:r>
              <w:t>xenon and k</w:t>
            </w:r>
            <w:r w:rsidRPr="00CF1C3F">
              <w:t xml:space="preserve">rypton will react with </w:t>
            </w:r>
            <w:r>
              <w:t>f</w:t>
            </w:r>
            <w:r w:rsidRPr="00CF1C3F">
              <w:t>lu</w:t>
            </w:r>
            <w:r>
              <w:t>orine under certain conditions</w:t>
            </w:r>
          </w:p>
          <w:p w14:paraId="09380E2F" w14:textId="13B9998E" w:rsidR="00CF1C3F" w:rsidRDefault="00CF1C3F" w:rsidP="00CF1C3F">
            <w:pPr>
              <w:pStyle w:val="xtablelistanswers"/>
              <w:cnfStyle w:val="000000000000" w:firstRow="0" w:lastRow="0" w:firstColumn="0" w:lastColumn="0" w:oddVBand="0" w:evenVBand="0" w:oddHBand="0" w:evenHBand="0" w:firstRowFirstColumn="0" w:firstRowLastColumn="0" w:lastRowFirstColumn="0" w:lastRowLastColumn="0"/>
            </w:pPr>
            <w:r>
              <w:t>•</w:t>
            </w:r>
            <w:r>
              <w:tab/>
              <w:t>All gases at room temperature</w:t>
            </w:r>
          </w:p>
          <w:p w14:paraId="64E94E46" w14:textId="089FBAA0" w:rsidR="00CF1C3F" w:rsidRPr="00715C56" w:rsidRDefault="00CF1C3F" w:rsidP="00CF1C3F">
            <w:pPr>
              <w:pStyle w:val="xtablelistanswers"/>
              <w:cnfStyle w:val="000000000000" w:firstRow="0" w:lastRow="0" w:firstColumn="0" w:lastColumn="0" w:oddVBand="0" w:evenVBand="0" w:oddHBand="0" w:evenHBand="0" w:firstRowFirstColumn="0" w:firstRowLastColumn="0" w:lastRowFirstColumn="0" w:lastRowLastColumn="0"/>
            </w:pPr>
            <w:r>
              <w:t>•</w:t>
            </w:r>
            <w:r>
              <w:tab/>
              <w:t>Radon is the most dangerous as it is a radioactive gas</w:t>
            </w:r>
          </w:p>
        </w:tc>
      </w:tr>
    </w:tbl>
    <w:p w14:paraId="5B66694E" w14:textId="77777777" w:rsidR="0065172C" w:rsidRDefault="0065172C" w:rsidP="000879BD">
      <w:pPr>
        <w:pStyle w:val="xbhead"/>
      </w:pPr>
      <w:r>
        <w:t>Extend your understanding</w:t>
      </w:r>
    </w:p>
    <w:p w14:paraId="02E2C402" w14:textId="602F7F92" w:rsidR="0065172C" w:rsidRDefault="0065172C" w:rsidP="000879BD">
      <w:pPr>
        <w:pStyle w:val="xlist"/>
      </w:pPr>
      <w:r>
        <w:t>9</w:t>
      </w:r>
      <w:r>
        <w:tab/>
        <w:t>Research the structure of metal</w:t>
      </w:r>
      <w:r w:rsidR="001C57BD">
        <w:t>s and non-metals to explain why</w:t>
      </w:r>
    </w:p>
    <w:p w14:paraId="50863F11" w14:textId="46132933" w:rsidR="0065172C" w:rsidRDefault="001C57BD" w:rsidP="000879BD">
      <w:pPr>
        <w:pStyle w:val="xlist2"/>
      </w:pPr>
      <w:r>
        <w:t>a</w:t>
      </w:r>
      <w:r>
        <w:tab/>
        <w:t>n</w:t>
      </w:r>
      <w:r w:rsidR="0065172C">
        <w:t>on-metals do not conduct electricity</w:t>
      </w:r>
      <w:r>
        <w:t>.</w:t>
      </w:r>
    </w:p>
    <w:p w14:paraId="492E4DD0" w14:textId="467E8C0F" w:rsidR="0065172C" w:rsidRDefault="00CF1C3F" w:rsidP="000879BD">
      <w:pPr>
        <w:pStyle w:val="xanswersfo"/>
      </w:pPr>
      <w:r>
        <w:t>Non-metals have no free-</w:t>
      </w:r>
      <w:r w:rsidR="0065172C">
        <w:t xml:space="preserve">moving electrons </w:t>
      </w:r>
      <w:r>
        <w:t>that</w:t>
      </w:r>
      <w:r w:rsidR="0065172C">
        <w:t xml:space="preserve"> allow for the conduction of </w:t>
      </w:r>
      <w:r>
        <w:t>electricity.</w:t>
      </w:r>
    </w:p>
    <w:p w14:paraId="106BFEDB" w14:textId="2D610185" w:rsidR="0065172C" w:rsidRDefault="0065172C" w:rsidP="000879BD">
      <w:pPr>
        <w:pStyle w:val="xlist2"/>
      </w:pPr>
      <w:r>
        <w:t>b</w:t>
      </w:r>
      <w:r>
        <w:tab/>
      </w:r>
      <w:r w:rsidR="001C57BD">
        <w:t>n</w:t>
      </w:r>
      <w:r>
        <w:t>on-metals are not shiny</w:t>
      </w:r>
      <w:r w:rsidR="001C57BD">
        <w:t>.</w:t>
      </w:r>
    </w:p>
    <w:p w14:paraId="1A1CC651" w14:textId="001E3385" w:rsidR="0065172C" w:rsidRDefault="00CF1C3F" w:rsidP="000879BD">
      <w:pPr>
        <w:pStyle w:val="xanswersfo"/>
      </w:pPr>
      <w:r>
        <w:t>Non-metals have no free-</w:t>
      </w:r>
      <w:r w:rsidR="0065172C">
        <w:t xml:space="preserve">moving electrons to reflect the light </w:t>
      </w:r>
      <w:r>
        <w:t>that</w:t>
      </w:r>
      <w:r w:rsidR="0065172C">
        <w:t xml:space="preserve"> hits the surface of the substance, therefor</w:t>
      </w:r>
      <w:r>
        <w:t>e</w:t>
      </w:r>
      <w:r w:rsidR="0065172C">
        <w:t xml:space="preserve"> no light can be reflected back</w:t>
      </w:r>
      <w:r>
        <w:t>.</w:t>
      </w:r>
    </w:p>
    <w:p w14:paraId="5CF0D216" w14:textId="12D66CF9" w:rsidR="0065172C" w:rsidRDefault="001C57BD" w:rsidP="000879BD">
      <w:pPr>
        <w:pStyle w:val="xlist2"/>
      </w:pPr>
      <w:r>
        <w:t>c</w:t>
      </w:r>
      <w:r>
        <w:tab/>
        <w:t>n</w:t>
      </w:r>
      <w:r w:rsidR="0065172C">
        <w:t>on-metals do not conduct heat well</w:t>
      </w:r>
      <w:r>
        <w:t>.</w:t>
      </w:r>
    </w:p>
    <w:p w14:paraId="75FCEEA9" w14:textId="2D88760D" w:rsidR="0065172C" w:rsidRDefault="0065172C" w:rsidP="000879BD">
      <w:pPr>
        <w:pStyle w:val="xanswersfo"/>
      </w:pPr>
      <w:r>
        <w:t>Non</w:t>
      </w:r>
      <w:r w:rsidR="00CF1C3F">
        <w:t>-</w:t>
      </w:r>
      <w:r>
        <w:t>metals have no free</w:t>
      </w:r>
      <w:r w:rsidR="00CF1C3F">
        <w:t>-</w:t>
      </w:r>
      <w:r>
        <w:t>moving electrons</w:t>
      </w:r>
      <w:r w:rsidR="00CF1C3F">
        <w:t xml:space="preserve"> –</w:t>
      </w:r>
      <w:r>
        <w:t xml:space="preserve"> the</w:t>
      </w:r>
      <w:r w:rsidR="00CF1C3F">
        <w:t xml:space="preserve"> particles </w:t>
      </w:r>
      <w:r>
        <w:t>are held tightly by the atoms</w:t>
      </w:r>
      <w:r w:rsidR="00CF1C3F">
        <w:t>,</w:t>
      </w:r>
      <w:r>
        <w:t xml:space="preserve"> and the atoms themselves cannot move as freely</w:t>
      </w:r>
      <w:r w:rsidR="00CF1C3F">
        <w:t>. T</w:t>
      </w:r>
      <w:r>
        <w:t>herefore</w:t>
      </w:r>
      <w:r w:rsidR="00CF1C3F">
        <w:t>,</w:t>
      </w:r>
      <w:r>
        <w:t xml:space="preserve"> heat conduction by vibration is more difficult, but still possible (just a lot slower)</w:t>
      </w:r>
      <w:r w:rsidR="00CF1C3F">
        <w:t>.</w:t>
      </w:r>
    </w:p>
    <w:p w14:paraId="19DA525C" w14:textId="7243A8EE" w:rsidR="0065172C" w:rsidRDefault="0065172C">
      <w:pPr>
        <w:spacing w:before="0" w:after="200" w:line="276" w:lineRule="auto"/>
        <w:ind w:left="0" w:firstLine="0"/>
      </w:pPr>
      <w:r>
        <w:br w:type="page"/>
      </w:r>
    </w:p>
    <w:p w14:paraId="09B8ECEA" w14:textId="7CDEC582" w:rsidR="00BA2A44" w:rsidRDefault="00BA2A44" w:rsidP="00BA2A44">
      <w:pPr>
        <w:pStyle w:val="xworksheettype"/>
      </w:pPr>
      <w:r>
        <w:lastRenderedPageBreak/>
        <w:t>Student worksheet</w:t>
      </w:r>
      <w:r w:rsidR="00FB17C2" w:rsidRPr="00FB17C2">
        <w:t xml:space="preserve"> </w:t>
      </w:r>
      <w:r w:rsidR="00FB17C2">
        <w:t>answers</w:t>
      </w:r>
    </w:p>
    <w:p w14:paraId="790B9EB4" w14:textId="77777777" w:rsidR="0065172C" w:rsidRDefault="0065172C" w:rsidP="00BA2A44">
      <w:pPr>
        <w:pStyle w:val="xchapterhead"/>
      </w:pPr>
      <w:r>
        <w:t>3.5 Metal cations and non-metal anions combine to form ionic compounds</w:t>
      </w:r>
    </w:p>
    <w:p w14:paraId="04DD74F4" w14:textId="1DF84FBD" w:rsidR="00BA2A44" w:rsidRPr="00E96387" w:rsidRDefault="00BA2A44" w:rsidP="00BA2A44">
      <w:pPr>
        <w:pStyle w:val="xpagereference"/>
        <w:rPr>
          <w:szCs w:val="24"/>
        </w:rPr>
      </w:pPr>
      <w:r w:rsidRPr="00E96387">
        <w:rPr>
          <w:szCs w:val="24"/>
        </w:rPr>
        <w:t xml:space="preserve">Pages </w:t>
      </w:r>
      <w:r>
        <w:rPr>
          <w:szCs w:val="24"/>
        </w:rPr>
        <w:t>78–79</w:t>
      </w:r>
    </w:p>
    <w:p w14:paraId="4DD45255" w14:textId="504AA6A1" w:rsidR="0065172C" w:rsidRDefault="00BA2A44" w:rsidP="00BA2A44">
      <w:pPr>
        <w:pStyle w:val="xahead"/>
      </w:pPr>
      <w:r>
        <w:t>Ionic c</w:t>
      </w:r>
      <w:r w:rsidR="0065172C">
        <w:t>ompounds</w:t>
      </w:r>
    </w:p>
    <w:p w14:paraId="656752EE" w14:textId="048AF87A" w:rsidR="0065172C" w:rsidRDefault="0065172C" w:rsidP="000879BD">
      <w:pPr>
        <w:pStyle w:val="xlist"/>
      </w:pPr>
      <w:r>
        <w:t>1</w:t>
      </w:r>
      <w:r>
        <w:tab/>
        <w:t>What is the difference between an atom and an ion?</w:t>
      </w:r>
    </w:p>
    <w:p w14:paraId="47E55C50" w14:textId="7CDD5177" w:rsidR="0065172C" w:rsidRDefault="0065172C" w:rsidP="000879BD">
      <w:pPr>
        <w:pStyle w:val="xanswersfo"/>
      </w:pPr>
      <w:r>
        <w:t>Atoms have a neutral charge (</w:t>
      </w:r>
      <w:r w:rsidR="009039EB">
        <w:t xml:space="preserve">the </w:t>
      </w:r>
      <w:r>
        <w:t>same number of protons and electrons),</w:t>
      </w:r>
      <w:r w:rsidR="009039EB">
        <w:t xml:space="preserve"> whereas</w:t>
      </w:r>
      <w:r>
        <w:t xml:space="preserve"> ions are atoms that have gained or lost electrons and therefore have </w:t>
      </w:r>
      <w:r w:rsidR="009039EB">
        <w:t xml:space="preserve">a </w:t>
      </w:r>
      <w:r>
        <w:t>charge</w:t>
      </w:r>
      <w:r w:rsidR="009039EB">
        <w:t>.</w:t>
      </w:r>
    </w:p>
    <w:p w14:paraId="45133976" w14:textId="4B6F64D0" w:rsidR="0065172C" w:rsidRDefault="0065172C" w:rsidP="000879BD">
      <w:pPr>
        <w:pStyle w:val="xlist"/>
      </w:pPr>
      <w:r>
        <w:t>2</w:t>
      </w:r>
      <w:r>
        <w:tab/>
        <w:t>What name is given to a metal when it forms an ion</w:t>
      </w:r>
      <w:r w:rsidR="009039EB">
        <w:t>,</w:t>
      </w:r>
      <w:r>
        <w:t xml:space="preserve"> and what type of charge does it have?</w:t>
      </w:r>
    </w:p>
    <w:p w14:paraId="0D9039E3" w14:textId="77777777" w:rsidR="0065172C" w:rsidRDefault="0065172C" w:rsidP="000879BD">
      <w:pPr>
        <w:pStyle w:val="xanswersfo"/>
      </w:pPr>
      <w:r>
        <w:t>Cation: positive</w:t>
      </w:r>
    </w:p>
    <w:p w14:paraId="71098105" w14:textId="34B6E382" w:rsidR="0065172C" w:rsidRDefault="000879BD" w:rsidP="000879BD">
      <w:pPr>
        <w:pStyle w:val="xlist"/>
      </w:pPr>
      <w:r>
        <w:t>3</w:t>
      </w:r>
      <w:r w:rsidR="0065172C">
        <w:tab/>
        <w:t>What name is given to a non-metal when it forms an ion</w:t>
      </w:r>
      <w:r w:rsidR="009039EB">
        <w:t>,</w:t>
      </w:r>
      <w:r w:rsidR="0065172C">
        <w:t xml:space="preserve"> and what type of charge does it have?</w:t>
      </w:r>
    </w:p>
    <w:p w14:paraId="14A78891" w14:textId="1BD881DD" w:rsidR="0065172C" w:rsidRDefault="0065172C" w:rsidP="000879BD">
      <w:pPr>
        <w:pStyle w:val="xanswersfo"/>
      </w:pPr>
      <w:r>
        <w:t xml:space="preserve">Anion: </w:t>
      </w:r>
      <w:r w:rsidR="009039EB">
        <w:t>n</w:t>
      </w:r>
      <w:r>
        <w:t>egative</w:t>
      </w:r>
    </w:p>
    <w:p w14:paraId="7A2EDDF1" w14:textId="1B075A3C" w:rsidR="0065172C" w:rsidRDefault="0065172C" w:rsidP="000879BD">
      <w:pPr>
        <w:pStyle w:val="xlist"/>
      </w:pPr>
      <w:r>
        <w:t>4</w:t>
      </w:r>
      <w:r>
        <w:tab/>
      </w:r>
      <w:r w:rsidR="009039EB">
        <w:t>W</w:t>
      </w:r>
      <w:r>
        <w:t xml:space="preserve">hat </w:t>
      </w:r>
      <w:r w:rsidR="009039EB">
        <w:t>is an ionic bond?</w:t>
      </w:r>
    </w:p>
    <w:p w14:paraId="73055A63" w14:textId="2FEF7D31" w:rsidR="0065172C" w:rsidRDefault="009039EB" w:rsidP="000879BD">
      <w:pPr>
        <w:pStyle w:val="xanswersfo"/>
      </w:pPr>
      <w:r>
        <w:t>A</w:t>
      </w:r>
      <w:r w:rsidR="0065172C">
        <w:t>n electrostatic interaction between a positive cation and a negative anion</w:t>
      </w:r>
    </w:p>
    <w:p w14:paraId="2F698146" w14:textId="7A2C01C7" w:rsidR="0065172C" w:rsidRDefault="0065172C" w:rsidP="000879BD">
      <w:pPr>
        <w:pStyle w:val="xlist"/>
      </w:pPr>
      <w:r>
        <w:t>5</w:t>
      </w:r>
      <w:r>
        <w:tab/>
        <w:t>An ionic bond is between which two types of elements?</w:t>
      </w:r>
    </w:p>
    <w:p w14:paraId="7D913743" w14:textId="77777777" w:rsidR="0065172C" w:rsidRDefault="0065172C" w:rsidP="000879BD">
      <w:pPr>
        <w:pStyle w:val="xanswersfo"/>
      </w:pPr>
      <w:r>
        <w:t>A metal and a non-metal</w:t>
      </w:r>
    </w:p>
    <w:p w14:paraId="47020791" w14:textId="413AB1EC" w:rsidR="0065172C" w:rsidRDefault="0065172C" w:rsidP="000879BD">
      <w:pPr>
        <w:pStyle w:val="xlist"/>
      </w:pPr>
      <w:r>
        <w:t>6</w:t>
      </w:r>
      <w:r>
        <w:tab/>
      </w:r>
      <w:r w:rsidR="003350CF">
        <w:t>E</w:t>
      </w:r>
      <w:r>
        <w:t>xplain what happens to an ionic compound when it is struc</w:t>
      </w:r>
      <w:r w:rsidR="003350CF">
        <w:t>k</w:t>
      </w:r>
      <w:r>
        <w:t xml:space="preserve"> with a hammer</w:t>
      </w:r>
      <w:r w:rsidR="003350CF">
        <w:t>. Include diagrams in your explanation.</w:t>
      </w:r>
    </w:p>
    <w:tbl>
      <w:tblPr>
        <w:tblStyle w:val="TableGrid"/>
        <w:tblW w:w="0" w:type="auto"/>
        <w:tblInd w:w="454" w:type="dxa"/>
        <w:tblLook w:val="04A0" w:firstRow="1" w:lastRow="0" w:firstColumn="1" w:lastColumn="0" w:noHBand="0" w:noVBand="1"/>
      </w:tblPr>
      <w:tblGrid>
        <w:gridCol w:w="5123"/>
        <w:gridCol w:w="5106"/>
      </w:tblGrid>
      <w:tr w:rsidR="003350CF" w:rsidRPr="009039EB" w14:paraId="730ED502" w14:textId="77777777" w:rsidTr="00E61491">
        <w:trPr>
          <w:trHeight w:val="3402"/>
        </w:trPr>
        <w:tc>
          <w:tcPr>
            <w:tcW w:w="5123" w:type="dxa"/>
          </w:tcPr>
          <w:p w14:paraId="08CE583B" w14:textId="77777777" w:rsidR="003350CF" w:rsidRDefault="003350CF" w:rsidP="00CC463B">
            <w:pPr>
              <w:pStyle w:val="xtabletext"/>
            </w:pPr>
            <w:r w:rsidRPr="009039EB">
              <w:t>Before being struck:</w:t>
            </w:r>
            <w:r>
              <w:t xml:space="preserve"> </w:t>
            </w:r>
          </w:p>
          <w:p w14:paraId="6F1B9603" w14:textId="074FACE4" w:rsidR="003350CF" w:rsidRPr="009039EB" w:rsidRDefault="00B227CB" w:rsidP="00CC463B">
            <w:pPr>
              <w:pStyle w:val="xtabletext"/>
            </w:pPr>
            <w:r>
              <w:rPr>
                <w:noProof/>
                <w:lang w:eastAsia="ja-JP"/>
              </w:rPr>
              <w:drawing>
                <wp:inline distT="0" distB="0" distL="0" distR="0" wp14:anchorId="16A86B77" wp14:editId="0ABC11F5">
                  <wp:extent cx="2151888" cy="1441704"/>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0323_01095-r.jpg"/>
                          <pic:cNvPicPr/>
                        </pic:nvPicPr>
                        <pic:blipFill>
                          <a:blip r:embed="rId30">
                            <a:extLst>
                              <a:ext uri="{28A0092B-C50C-407E-A947-70E740481C1C}">
                                <a14:useLocalDpi xmlns:a14="http://schemas.microsoft.com/office/drawing/2010/main" val="0"/>
                              </a:ext>
                            </a:extLst>
                          </a:blip>
                          <a:stretch>
                            <a:fillRect/>
                          </a:stretch>
                        </pic:blipFill>
                        <pic:spPr>
                          <a:xfrm>
                            <a:off x="0" y="0"/>
                            <a:ext cx="2151888" cy="1441704"/>
                          </a:xfrm>
                          <a:prstGeom prst="rect">
                            <a:avLst/>
                          </a:prstGeom>
                        </pic:spPr>
                      </pic:pic>
                    </a:graphicData>
                  </a:graphic>
                </wp:inline>
              </w:drawing>
            </w:r>
          </w:p>
        </w:tc>
        <w:tc>
          <w:tcPr>
            <w:tcW w:w="5106" w:type="dxa"/>
          </w:tcPr>
          <w:p w14:paraId="302583D2" w14:textId="77777777" w:rsidR="003350CF" w:rsidRDefault="003350CF" w:rsidP="00CC463B">
            <w:pPr>
              <w:pStyle w:val="xtabletext"/>
            </w:pPr>
            <w:r w:rsidRPr="009039EB">
              <w:t>After being struck:</w:t>
            </w:r>
          </w:p>
          <w:p w14:paraId="1056F557" w14:textId="76EFA778" w:rsidR="003350CF" w:rsidRPr="009039EB" w:rsidRDefault="00B227CB" w:rsidP="00CC463B">
            <w:pPr>
              <w:pStyle w:val="xtabletext"/>
            </w:pPr>
            <w:r>
              <w:rPr>
                <w:noProof/>
                <w:lang w:eastAsia="ja-JP"/>
              </w:rPr>
              <w:drawing>
                <wp:inline distT="0" distB="0" distL="0" distR="0" wp14:anchorId="62F8A66B" wp14:editId="3D6ABA8C">
                  <wp:extent cx="2054352" cy="1956816"/>
                  <wp:effectExtent l="0" t="0" r="317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0324_01095-r.jpg"/>
                          <pic:cNvPicPr/>
                        </pic:nvPicPr>
                        <pic:blipFill>
                          <a:blip r:embed="rId31">
                            <a:extLst>
                              <a:ext uri="{28A0092B-C50C-407E-A947-70E740481C1C}">
                                <a14:useLocalDpi xmlns:a14="http://schemas.microsoft.com/office/drawing/2010/main" val="0"/>
                              </a:ext>
                            </a:extLst>
                          </a:blip>
                          <a:stretch>
                            <a:fillRect/>
                          </a:stretch>
                        </pic:blipFill>
                        <pic:spPr>
                          <a:xfrm>
                            <a:off x="0" y="0"/>
                            <a:ext cx="2054352" cy="1956816"/>
                          </a:xfrm>
                          <a:prstGeom prst="rect">
                            <a:avLst/>
                          </a:prstGeom>
                        </pic:spPr>
                      </pic:pic>
                    </a:graphicData>
                  </a:graphic>
                </wp:inline>
              </w:drawing>
            </w:r>
          </w:p>
        </w:tc>
      </w:tr>
    </w:tbl>
    <w:p w14:paraId="55D1E7E6" w14:textId="5542A288" w:rsidR="0065172C" w:rsidRDefault="0065172C" w:rsidP="000879BD">
      <w:pPr>
        <w:pStyle w:val="xanswersfo"/>
      </w:pPr>
      <w:r>
        <w:t>When struck with a hammer</w:t>
      </w:r>
      <w:r w:rsidR="003350CF">
        <w:t>,</w:t>
      </w:r>
      <w:r>
        <w:t xml:space="preserve"> the c</w:t>
      </w:r>
      <w:r w:rsidR="003350CF">
        <w:t xml:space="preserve">ations and anions are displaced. </w:t>
      </w:r>
      <w:r w:rsidR="00D356FB">
        <w:t>A</w:t>
      </w:r>
      <w:r>
        <w:t xml:space="preserve"> cation may now line up with another cation (as with anions)</w:t>
      </w:r>
      <w:r w:rsidR="00D356FB">
        <w:t>,</w:t>
      </w:r>
      <w:r>
        <w:t xml:space="preserve"> and repulsion occurs due to </w:t>
      </w:r>
      <w:r w:rsidR="00D356FB">
        <w:t>the like-</w:t>
      </w:r>
      <w:r>
        <w:t>charge</w:t>
      </w:r>
      <w:r w:rsidR="00D356FB">
        <w:t>d ion</w:t>
      </w:r>
      <w:r>
        <w:t>s</w:t>
      </w:r>
      <w:r w:rsidR="00D356FB">
        <w:t>. This causes the compound to become brittle.</w:t>
      </w:r>
    </w:p>
    <w:p w14:paraId="70BA4CCD" w14:textId="3C17D342" w:rsidR="0065172C" w:rsidRDefault="0065172C" w:rsidP="000879BD">
      <w:pPr>
        <w:pStyle w:val="xlist"/>
      </w:pPr>
      <w:r>
        <w:lastRenderedPageBreak/>
        <w:t>7</w:t>
      </w:r>
      <w:r>
        <w:tab/>
        <w:t xml:space="preserve">Complete the </w:t>
      </w:r>
      <w:r w:rsidR="009039EB">
        <w:t xml:space="preserve">following </w:t>
      </w:r>
      <w:r>
        <w:t>table to demonstrate the number of electrons gained or lost by atoms</w:t>
      </w:r>
      <w:r w:rsidR="00395E9A">
        <w:t xml:space="preserve"> to form ions</w:t>
      </w:r>
      <w:r w:rsidR="00D356FB">
        <w:t>.</w:t>
      </w:r>
    </w:p>
    <w:tbl>
      <w:tblPr>
        <w:tblStyle w:val="xtablecolumn"/>
        <w:tblW w:w="0" w:type="auto"/>
        <w:tblLook w:val="04A0" w:firstRow="1" w:lastRow="0" w:firstColumn="1" w:lastColumn="0" w:noHBand="0" w:noVBand="1"/>
      </w:tblPr>
      <w:tblGrid>
        <w:gridCol w:w="3561"/>
        <w:gridCol w:w="3561"/>
        <w:gridCol w:w="3561"/>
      </w:tblGrid>
      <w:tr w:rsidR="009039EB" w:rsidRPr="009039EB" w14:paraId="1656B9EB" w14:textId="77777777" w:rsidTr="00D356FB">
        <w:trPr>
          <w:cnfStyle w:val="100000000000" w:firstRow="1" w:lastRow="0" w:firstColumn="0" w:lastColumn="0" w:oddVBand="0" w:evenVBand="0" w:oddHBand="0" w:evenHBand="0" w:firstRowFirstColumn="0" w:firstRowLastColumn="0" w:lastRowFirstColumn="0" w:lastRowLastColumn="0"/>
        </w:trPr>
        <w:tc>
          <w:tcPr>
            <w:tcW w:w="3561" w:type="dxa"/>
          </w:tcPr>
          <w:p w14:paraId="696E4315" w14:textId="42DFA71A" w:rsidR="009039EB" w:rsidRPr="009039EB" w:rsidRDefault="009039EB" w:rsidP="00D356FB">
            <w:pPr>
              <w:pStyle w:val="xtablecolumnhead"/>
            </w:pPr>
            <w:r w:rsidRPr="009039EB">
              <w:t xml:space="preserve">Group </w:t>
            </w:r>
            <w:r w:rsidR="00D356FB" w:rsidRPr="009039EB">
              <w:t>number</w:t>
            </w:r>
          </w:p>
        </w:tc>
        <w:tc>
          <w:tcPr>
            <w:tcW w:w="3561" w:type="dxa"/>
          </w:tcPr>
          <w:p w14:paraId="4610665A" w14:textId="01FFFC8D" w:rsidR="009039EB" w:rsidRPr="009039EB" w:rsidRDefault="009039EB" w:rsidP="00D356FB">
            <w:pPr>
              <w:pStyle w:val="xtablecolumnhead"/>
            </w:pPr>
            <w:r w:rsidRPr="009039EB">
              <w:t xml:space="preserve">Number of </w:t>
            </w:r>
            <w:r w:rsidR="00D356FB" w:rsidRPr="009039EB">
              <w:t>valence electrons</w:t>
            </w:r>
          </w:p>
        </w:tc>
        <w:tc>
          <w:tcPr>
            <w:tcW w:w="3561" w:type="dxa"/>
          </w:tcPr>
          <w:p w14:paraId="7E336FD8" w14:textId="77777777" w:rsidR="009039EB" w:rsidRPr="009039EB" w:rsidRDefault="009039EB" w:rsidP="00D356FB">
            <w:pPr>
              <w:pStyle w:val="xtablecolumnhead"/>
            </w:pPr>
            <w:r w:rsidRPr="009039EB">
              <w:t>Number of electrons gained or lost</w:t>
            </w:r>
          </w:p>
        </w:tc>
      </w:tr>
      <w:tr w:rsidR="009039EB" w:rsidRPr="009039EB" w14:paraId="46806AE9" w14:textId="77777777" w:rsidTr="00D356FB">
        <w:tc>
          <w:tcPr>
            <w:tcW w:w="3561" w:type="dxa"/>
          </w:tcPr>
          <w:p w14:paraId="18271702" w14:textId="77777777" w:rsidR="009039EB" w:rsidRPr="009039EB" w:rsidRDefault="009039EB" w:rsidP="00D356FB">
            <w:pPr>
              <w:pStyle w:val="xtabletext"/>
            </w:pPr>
            <w:r w:rsidRPr="009039EB">
              <w:t>1</w:t>
            </w:r>
          </w:p>
        </w:tc>
        <w:tc>
          <w:tcPr>
            <w:tcW w:w="3561" w:type="dxa"/>
          </w:tcPr>
          <w:p w14:paraId="2EAA68C4" w14:textId="77777777" w:rsidR="009039EB" w:rsidRPr="009039EB" w:rsidRDefault="009039EB" w:rsidP="00D356FB">
            <w:pPr>
              <w:pStyle w:val="xtabletextanswers"/>
            </w:pPr>
            <w:r w:rsidRPr="009039EB">
              <w:t>1</w:t>
            </w:r>
          </w:p>
        </w:tc>
        <w:tc>
          <w:tcPr>
            <w:tcW w:w="3561" w:type="dxa"/>
          </w:tcPr>
          <w:p w14:paraId="5A81F427" w14:textId="77777777" w:rsidR="009039EB" w:rsidRPr="009039EB" w:rsidRDefault="009039EB" w:rsidP="00D356FB">
            <w:pPr>
              <w:pStyle w:val="xtabletextanswers"/>
            </w:pPr>
            <w:r w:rsidRPr="009039EB">
              <w:t>Lose 1</w:t>
            </w:r>
          </w:p>
        </w:tc>
      </w:tr>
      <w:tr w:rsidR="009039EB" w:rsidRPr="009039EB" w14:paraId="7C400C47" w14:textId="77777777" w:rsidTr="00D356FB">
        <w:tc>
          <w:tcPr>
            <w:tcW w:w="3561" w:type="dxa"/>
          </w:tcPr>
          <w:p w14:paraId="47925851" w14:textId="77777777" w:rsidR="009039EB" w:rsidRPr="009039EB" w:rsidRDefault="009039EB" w:rsidP="00D356FB">
            <w:pPr>
              <w:pStyle w:val="xtabletext"/>
            </w:pPr>
            <w:r w:rsidRPr="009039EB">
              <w:t>2</w:t>
            </w:r>
          </w:p>
        </w:tc>
        <w:tc>
          <w:tcPr>
            <w:tcW w:w="3561" w:type="dxa"/>
          </w:tcPr>
          <w:p w14:paraId="5452F5F0" w14:textId="77777777" w:rsidR="009039EB" w:rsidRPr="009039EB" w:rsidRDefault="009039EB" w:rsidP="00D356FB">
            <w:pPr>
              <w:pStyle w:val="xtabletextanswers"/>
            </w:pPr>
            <w:r w:rsidRPr="009039EB">
              <w:t>2</w:t>
            </w:r>
          </w:p>
        </w:tc>
        <w:tc>
          <w:tcPr>
            <w:tcW w:w="3561" w:type="dxa"/>
          </w:tcPr>
          <w:p w14:paraId="0DB1E237" w14:textId="77777777" w:rsidR="009039EB" w:rsidRPr="009039EB" w:rsidRDefault="009039EB" w:rsidP="00D356FB">
            <w:pPr>
              <w:pStyle w:val="xtabletextanswers"/>
            </w:pPr>
            <w:r w:rsidRPr="009039EB">
              <w:t>Lose 2</w:t>
            </w:r>
          </w:p>
        </w:tc>
      </w:tr>
      <w:tr w:rsidR="009039EB" w:rsidRPr="009039EB" w14:paraId="2D89672B" w14:textId="77777777" w:rsidTr="00D356FB">
        <w:tc>
          <w:tcPr>
            <w:tcW w:w="3561" w:type="dxa"/>
          </w:tcPr>
          <w:p w14:paraId="4023F7C1" w14:textId="77777777" w:rsidR="009039EB" w:rsidRPr="009039EB" w:rsidRDefault="009039EB" w:rsidP="00D356FB">
            <w:pPr>
              <w:pStyle w:val="xtabletext"/>
            </w:pPr>
            <w:r w:rsidRPr="009039EB">
              <w:t>13</w:t>
            </w:r>
          </w:p>
        </w:tc>
        <w:tc>
          <w:tcPr>
            <w:tcW w:w="3561" w:type="dxa"/>
          </w:tcPr>
          <w:p w14:paraId="3EE4799C" w14:textId="77777777" w:rsidR="009039EB" w:rsidRPr="009039EB" w:rsidRDefault="009039EB" w:rsidP="00D356FB">
            <w:pPr>
              <w:pStyle w:val="xtabletextanswers"/>
            </w:pPr>
            <w:r w:rsidRPr="009039EB">
              <w:t>3</w:t>
            </w:r>
          </w:p>
        </w:tc>
        <w:tc>
          <w:tcPr>
            <w:tcW w:w="3561" w:type="dxa"/>
          </w:tcPr>
          <w:p w14:paraId="5E1A2EFC" w14:textId="77777777" w:rsidR="009039EB" w:rsidRPr="009039EB" w:rsidRDefault="009039EB" w:rsidP="00D356FB">
            <w:pPr>
              <w:pStyle w:val="xtabletextanswers"/>
            </w:pPr>
            <w:r w:rsidRPr="009039EB">
              <w:t>Lose 3</w:t>
            </w:r>
          </w:p>
        </w:tc>
      </w:tr>
      <w:tr w:rsidR="009039EB" w:rsidRPr="009039EB" w14:paraId="49BC50F0" w14:textId="77777777" w:rsidTr="00D356FB">
        <w:tc>
          <w:tcPr>
            <w:tcW w:w="3561" w:type="dxa"/>
          </w:tcPr>
          <w:p w14:paraId="0B47AC80" w14:textId="77777777" w:rsidR="009039EB" w:rsidRPr="009039EB" w:rsidRDefault="009039EB" w:rsidP="00D356FB">
            <w:pPr>
              <w:pStyle w:val="xtabletext"/>
            </w:pPr>
            <w:r w:rsidRPr="009039EB">
              <w:t>15</w:t>
            </w:r>
          </w:p>
        </w:tc>
        <w:tc>
          <w:tcPr>
            <w:tcW w:w="3561" w:type="dxa"/>
          </w:tcPr>
          <w:p w14:paraId="57B14FBD" w14:textId="77777777" w:rsidR="009039EB" w:rsidRPr="009039EB" w:rsidRDefault="009039EB" w:rsidP="00D356FB">
            <w:pPr>
              <w:pStyle w:val="xtabletextanswers"/>
            </w:pPr>
            <w:r w:rsidRPr="009039EB">
              <w:t>5</w:t>
            </w:r>
          </w:p>
        </w:tc>
        <w:tc>
          <w:tcPr>
            <w:tcW w:w="3561" w:type="dxa"/>
          </w:tcPr>
          <w:p w14:paraId="484CEA10" w14:textId="77777777" w:rsidR="009039EB" w:rsidRPr="009039EB" w:rsidRDefault="009039EB" w:rsidP="00D356FB">
            <w:pPr>
              <w:pStyle w:val="xtabletextanswers"/>
            </w:pPr>
            <w:r w:rsidRPr="009039EB">
              <w:t>Gain 3</w:t>
            </w:r>
          </w:p>
        </w:tc>
      </w:tr>
      <w:tr w:rsidR="009039EB" w:rsidRPr="009039EB" w14:paraId="09FBB851" w14:textId="77777777" w:rsidTr="00D356FB">
        <w:tc>
          <w:tcPr>
            <w:tcW w:w="3561" w:type="dxa"/>
          </w:tcPr>
          <w:p w14:paraId="5879DAF5" w14:textId="77777777" w:rsidR="009039EB" w:rsidRPr="009039EB" w:rsidRDefault="009039EB" w:rsidP="00D356FB">
            <w:pPr>
              <w:pStyle w:val="xtabletext"/>
            </w:pPr>
            <w:r w:rsidRPr="009039EB">
              <w:t>16</w:t>
            </w:r>
          </w:p>
        </w:tc>
        <w:tc>
          <w:tcPr>
            <w:tcW w:w="3561" w:type="dxa"/>
          </w:tcPr>
          <w:p w14:paraId="55D1C5B0" w14:textId="77777777" w:rsidR="009039EB" w:rsidRPr="009039EB" w:rsidRDefault="009039EB" w:rsidP="00D356FB">
            <w:pPr>
              <w:pStyle w:val="xtabletextanswers"/>
            </w:pPr>
            <w:r w:rsidRPr="009039EB">
              <w:t>6</w:t>
            </w:r>
          </w:p>
        </w:tc>
        <w:tc>
          <w:tcPr>
            <w:tcW w:w="3561" w:type="dxa"/>
          </w:tcPr>
          <w:p w14:paraId="6B99E539" w14:textId="77777777" w:rsidR="009039EB" w:rsidRPr="009039EB" w:rsidRDefault="009039EB" w:rsidP="00D356FB">
            <w:pPr>
              <w:pStyle w:val="xtabletextanswers"/>
            </w:pPr>
            <w:r w:rsidRPr="009039EB">
              <w:t>Gain 2</w:t>
            </w:r>
          </w:p>
        </w:tc>
      </w:tr>
      <w:tr w:rsidR="009039EB" w:rsidRPr="009039EB" w14:paraId="1E37656A" w14:textId="77777777" w:rsidTr="00D356FB">
        <w:tc>
          <w:tcPr>
            <w:tcW w:w="3561" w:type="dxa"/>
          </w:tcPr>
          <w:p w14:paraId="18DAB19A" w14:textId="77777777" w:rsidR="009039EB" w:rsidRPr="009039EB" w:rsidRDefault="009039EB" w:rsidP="00D356FB">
            <w:pPr>
              <w:pStyle w:val="xtabletext"/>
            </w:pPr>
            <w:r w:rsidRPr="009039EB">
              <w:t>17</w:t>
            </w:r>
          </w:p>
        </w:tc>
        <w:tc>
          <w:tcPr>
            <w:tcW w:w="3561" w:type="dxa"/>
          </w:tcPr>
          <w:p w14:paraId="18DC20F0" w14:textId="77777777" w:rsidR="009039EB" w:rsidRPr="009039EB" w:rsidRDefault="009039EB" w:rsidP="00D356FB">
            <w:pPr>
              <w:pStyle w:val="xtabletextanswers"/>
            </w:pPr>
            <w:r w:rsidRPr="009039EB">
              <w:t>7</w:t>
            </w:r>
          </w:p>
        </w:tc>
        <w:tc>
          <w:tcPr>
            <w:tcW w:w="3561" w:type="dxa"/>
          </w:tcPr>
          <w:p w14:paraId="4FE84F4F" w14:textId="77777777" w:rsidR="009039EB" w:rsidRPr="009039EB" w:rsidRDefault="009039EB" w:rsidP="00D356FB">
            <w:pPr>
              <w:pStyle w:val="xtabletextanswers"/>
            </w:pPr>
            <w:r w:rsidRPr="009039EB">
              <w:t>Gain 1</w:t>
            </w:r>
          </w:p>
        </w:tc>
      </w:tr>
      <w:tr w:rsidR="009039EB" w:rsidRPr="009039EB" w14:paraId="608E2096" w14:textId="77777777" w:rsidTr="00D356FB">
        <w:tc>
          <w:tcPr>
            <w:tcW w:w="3561" w:type="dxa"/>
          </w:tcPr>
          <w:p w14:paraId="4E3A5392" w14:textId="77777777" w:rsidR="009039EB" w:rsidRPr="009039EB" w:rsidRDefault="009039EB" w:rsidP="00D356FB">
            <w:pPr>
              <w:pStyle w:val="xtabletext"/>
            </w:pPr>
            <w:r w:rsidRPr="009039EB">
              <w:t>18</w:t>
            </w:r>
          </w:p>
        </w:tc>
        <w:tc>
          <w:tcPr>
            <w:tcW w:w="3561" w:type="dxa"/>
          </w:tcPr>
          <w:p w14:paraId="2EA4ED7E" w14:textId="77777777" w:rsidR="009039EB" w:rsidRPr="009039EB" w:rsidRDefault="009039EB" w:rsidP="00D356FB">
            <w:pPr>
              <w:pStyle w:val="xtabletextanswers"/>
            </w:pPr>
            <w:r w:rsidRPr="009039EB">
              <w:t>8</w:t>
            </w:r>
          </w:p>
        </w:tc>
        <w:tc>
          <w:tcPr>
            <w:tcW w:w="3561" w:type="dxa"/>
          </w:tcPr>
          <w:p w14:paraId="0837D25E" w14:textId="77777777" w:rsidR="009039EB" w:rsidRPr="009039EB" w:rsidRDefault="009039EB" w:rsidP="00D356FB">
            <w:pPr>
              <w:pStyle w:val="xtabletextanswers"/>
            </w:pPr>
            <w:r w:rsidRPr="009039EB">
              <w:t>Stable</w:t>
            </w:r>
          </w:p>
        </w:tc>
      </w:tr>
    </w:tbl>
    <w:p w14:paraId="109ED948" w14:textId="62E4FDED" w:rsidR="0065172C" w:rsidRDefault="0065172C" w:rsidP="000879BD">
      <w:pPr>
        <w:pStyle w:val="xlist"/>
      </w:pPr>
      <w:r>
        <w:t>8</w:t>
      </w:r>
      <w:r>
        <w:tab/>
        <w:t xml:space="preserve">Draw the electron configuration of </w:t>
      </w:r>
      <w:r w:rsidR="00395E9A">
        <w:t>l</w:t>
      </w:r>
      <w:r>
        <w:t xml:space="preserve">ithium and </w:t>
      </w:r>
      <w:r w:rsidR="00395E9A">
        <w:t>f</w:t>
      </w:r>
      <w:r>
        <w:t>luorine</w:t>
      </w:r>
      <w:r w:rsidR="00395E9A">
        <w:t>, and then</w:t>
      </w:r>
      <w:r>
        <w:t xml:space="preserve"> redraw these configurations to demonstrate how an electron is donated between the atoms.</w:t>
      </w:r>
    </w:p>
    <w:p w14:paraId="572F2D64" w14:textId="2803F9DC" w:rsidR="00B227CB" w:rsidRDefault="00B227CB" w:rsidP="000879BD">
      <w:pPr>
        <w:pStyle w:val="xlist"/>
      </w:pPr>
      <w:r>
        <w:rPr>
          <w:noProof/>
          <w:lang w:eastAsia="ja-JP"/>
        </w:rPr>
        <w:drawing>
          <wp:inline distT="0" distB="0" distL="0" distR="0" wp14:anchorId="3B952C16" wp14:editId="7FF96D38">
            <wp:extent cx="3224784" cy="8564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0325_01095.jpg"/>
                    <pic:cNvPicPr/>
                  </pic:nvPicPr>
                  <pic:blipFill>
                    <a:blip r:embed="rId32">
                      <a:extLst>
                        <a:ext uri="{28A0092B-C50C-407E-A947-70E740481C1C}">
                          <a14:useLocalDpi xmlns:a14="http://schemas.microsoft.com/office/drawing/2010/main" val="0"/>
                        </a:ext>
                      </a:extLst>
                    </a:blip>
                    <a:stretch>
                      <a:fillRect/>
                    </a:stretch>
                  </pic:blipFill>
                  <pic:spPr>
                    <a:xfrm>
                      <a:off x="0" y="0"/>
                      <a:ext cx="3224784" cy="856488"/>
                    </a:xfrm>
                    <a:prstGeom prst="rect">
                      <a:avLst/>
                    </a:prstGeom>
                  </pic:spPr>
                </pic:pic>
              </a:graphicData>
            </a:graphic>
          </wp:inline>
        </w:drawing>
      </w:r>
    </w:p>
    <w:p w14:paraId="78D7E9C8" w14:textId="18B283B8" w:rsidR="0065172C" w:rsidRDefault="0065172C" w:rsidP="000879BD">
      <w:pPr>
        <w:pStyle w:val="xlist"/>
      </w:pPr>
      <w:r>
        <w:t>9</w:t>
      </w:r>
      <w:r w:rsidR="000879BD">
        <w:tab/>
      </w:r>
      <w:r>
        <w:t>Other than being brittle, what is the other main property of ionic compounds? Explain this property.</w:t>
      </w:r>
    </w:p>
    <w:p w14:paraId="0E308AE8" w14:textId="76927B4F" w:rsidR="0065172C" w:rsidRDefault="0065172C" w:rsidP="000879BD">
      <w:pPr>
        <w:pStyle w:val="xanswersfo"/>
      </w:pPr>
      <w:r>
        <w:t>They have very high melting and boiling points</w:t>
      </w:r>
      <w:r w:rsidR="000E5D02">
        <w:t>,</w:t>
      </w:r>
      <w:r>
        <w:t xml:space="preserve"> as the electrostatic attraction </w:t>
      </w:r>
      <w:r w:rsidR="000E5D02">
        <w:t>that</w:t>
      </w:r>
      <w:r>
        <w:t xml:space="preserve"> hold ions together is strong</w:t>
      </w:r>
      <w:r w:rsidR="000E5D02">
        <w:t>.</w:t>
      </w:r>
    </w:p>
    <w:p w14:paraId="774D9376" w14:textId="12E84FED" w:rsidR="0065172C" w:rsidRDefault="0065172C" w:rsidP="000879BD">
      <w:pPr>
        <w:pStyle w:val="xlist"/>
      </w:pPr>
      <w:r>
        <w:t>10</w:t>
      </w:r>
      <w:r>
        <w:tab/>
        <w:t>What is a polyatomic ion? Give an example.</w:t>
      </w:r>
    </w:p>
    <w:p w14:paraId="761F0402" w14:textId="26740F2A" w:rsidR="0065172C" w:rsidRDefault="0065172C" w:rsidP="000879BD">
      <w:pPr>
        <w:pStyle w:val="xanswersfo"/>
      </w:pPr>
      <w:r>
        <w:t xml:space="preserve">Ions that are made up of more than one atom. </w:t>
      </w:r>
      <w:r w:rsidR="000E5D02">
        <w:t>Examples will vary, such as</w:t>
      </w:r>
      <w:r>
        <w:t xml:space="preserve"> OH</w:t>
      </w:r>
      <w:r w:rsidR="000E5D02" w:rsidRPr="000E5D02">
        <w:rPr>
          <w:vertAlign w:val="superscript"/>
        </w:rPr>
        <w:t>–</w:t>
      </w:r>
      <w:r>
        <w:t>, NO</w:t>
      </w:r>
      <w:r w:rsidRPr="000E5D02">
        <w:rPr>
          <w:vertAlign w:val="subscript"/>
        </w:rPr>
        <w:t>3</w:t>
      </w:r>
      <w:r w:rsidR="000E5D02" w:rsidRPr="000E5D02">
        <w:rPr>
          <w:vertAlign w:val="superscript"/>
        </w:rPr>
        <w:t>–</w:t>
      </w:r>
      <w:r w:rsidR="000E5D02">
        <w:t xml:space="preserve"> and</w:t>
      </w:r>
      <w:r>
        <w:t xml:space="preserve"> CO</w:t>
      </w:r>
      <w:r w:rsidRPr="000E5D02">
        <w:rPr>
          <w:vertAlign w:val="subscript"/>
        </w:rPr>
        <w:t>3</w:t>
      </w:r>
      <w:r w:rsidRPr="000E5D02">
        <w:rPr>
          <w:vertAlign w:val="superscript"/>
        </w:rPr>
        <w:t>2</w:t>
      </w:r>
      <w:r w:rsidR="000E5D02" w:rsidRPr="000E5D02">
        <w:rPr>
          <w:vertAlign w:val="superscript"/>
        </w:rPr>
        <w:t>–</w:t>
      </w:r>
      <w:r w:rsidR="000E5D02">
        <w:t>.</w:t>
      </w:r>
    </w:p>
    <w:p w14:paraId="1EE9C188" w14:textId="77777777" w:rsidR="0065172C" w:rsidRDefault="0065172C" w:rsidP="000879BD">
      <w:pPr>
        <w:pStyle w:val="xbhead"/>
      </w:pPr>
      <w:r>
        <w:t>Extend your understanding</w:t>
      </w:r>
    </w:p>
    <w:p w14:paraId="3894ECBD" w14:textId="3C0CF008" w:rsidR="0065172C" w:rsidRDefault="0065172C" w:rsidP="000879BD">
      <w:pPr>
        <w:pStyle w:val="xlist"/>
      </w:pPr>
      <w:r>
        <w:t>11</w:t>
      </w:r>
      <w:r>
        <w:tab/>
        <w:t xml:space="preserve">Access a valency table (your teacher may have one or you can search for one on the internet). Use </w:t>
      </w:r>
      <w:r w:rsidR="000E5D02">
        <w:t>the</w:t>
      </w:r>
      <w:r>
        <w:t xml:space="preserve"> valency table to determine the formula</w:t>
      </w:r>
      <w:r w:rsidR="000E5D02">
        <w:t>s of the follow ionic compounds.</w:t>
      </w:r>
    </w:p>
    <w:p w14:paraId="37FBC8DE" w14:textId="47C8AC54" w:rsidR="000879BD" w:rsidRDefault="0065172C" w:rsidP="000879BD">
      <w:pPr>
        <w:pStyle w:val="xlist2"/>
      </w:pPr>
      <w:r>
        <w:t>a</w:t>
      </w:r>
      <w:r>
        <w:tab/>
        <w:t xml:space="preserve">Sodium </w:t>
      </w:r>
      <w:r w:rsidR="000879BD">
        <w:t>chloride</w:t>
      </w:r>
    </w:p>
    <w:p w14:paraId="06DD9E29" w14:textId="6336684D" w:rsidR="0065172C" w:rsidRDefault="0065172C" w:rsidP="000879BD">
      <w:pPr>
        <w:pStyle w:val="xanswersfo"/>
      </w:pPr>
      <w:r>
        <w:t>NaCl</w:t>
      </w:r>
    </w:p>
    <w:p w14:paraId="490E238D" w14:textId="17B7112A" w:rsidR="000879BD" w:rsidRDefault="0065172C" w:rsidP="000879BD">
      <w:pPr>
        <w:pStyle w:val="xlist2"/>
      </w:pPr>
      <w:r>
        <w:t>b</w:t>
      </w:r>
      <w:r>
        <w:tab/>
        <w:t xml:space="preserve">Sodium </w:t>
      </w:r>
      <w:r w:rsidR="000879BD">
        <w:t>nitrate</w:t>
      </w:r>
    </w:p>
    <w:p w14:paraId="7F0947F5" w14:textId="3CC76922" w:rsidR="0065172C" w:rsidRDefault="0065172C" w:rsidP="000879BD">
      <w:pPr>
        <w:pStyle w:val="xanswersfo"/>
      </w:pPr>
      <w:r>
        <w:t>NaNO</w:t>
      </w:r>
      <w:r w:rsidRPr="000E5D02">
        <w:rPr>
          <w:vertAlign w:val="subscript"/>
        </w:rPr>
        <w:t>3</w:t>
      </w:r>
    </w:p>
    <w:p w14:paraId="51D80A3E" w14:textId="09B0B3FE" w:rsidR="000879BD" w:rsidRDefault="0065172C" w:rsidP="000879BD">
      <w:pPr>
        <w:pStyle w:val="xlist2"/>
      </w:pPr>
      <w:r>
        <w:t>c</w:t>
      </w:r>
      <w:r>
        <w:tab/>
        <w:t xml:space="preserve">Potassium </w:t>
      </w:r>
      <w:r w:rsidR="000879BD">
        <w:t>nitrate</w:t>
      </w:r>
    </w:p>
    <w:p w14:paraId="221A83A2" w14:textId="7251F9FA" w:rsidR="0065172C" w:rsidRDefault="0065172C" w:rsidP="000879BD">
      <w:pPr>
        <w:pStyle w:val="xanswersfo"/>
      </w:pPr>
      <w:r>
        <w:t>KNO</w:t>
      </w:r>
      <w:r w:rsidRPr="000E5D02">
        <w:rPr>
          <w:vertAlign w:val="subscript"/>
        </w:rPr>
        <w:t>3</w:t>
      </w:r>
    </w:p>
    <w:p w14:paraId="73B24ADF" w14:textId="77777777" w:rsidR="00E61491" w:rsidRDefault="00E61491">
      <w:pPr>
        <w:spacing w:before="0" w:after="200" w:line="276" w:lineRule="auto"/>
        <w:ind w:left="0" w:firstLine="0"/>
        <w:rPr>
          <w:sz w:val="22"/>
        </w:rPr>
      </w:pPr>
      <w:r>
        <w:br w:type="page"/>
      </w:r>
    </w:p>
    <w:p w14:paraId="1B7B339C" w14:textId="0383D5EB" w:rsidR="000879BD" w:rsidRDefault="0065172C" w:rsidP="000879BD">
      <w:pPr>
        <w:pStyle w:val="xlist2"/>
      </w:pPr>
      <w:r>
        <w:lastRenderedPageBreak/>
        <w:t>d</w:t>
      </w:r>
      <w:r>
        <w:tab/>
        <w:t xml:space="preserve">Calcium </w:t>
      </w:r>
      <w:r w:rsidR="000879BD">
        <w:t>hydroxide</w:t>
      </w:r>
    </w:p>
    <w:p w14:paraId="6E389A9E" w14:textId="1FBEA6E2" w:rsidR="0065172C" w:rsidRDefault="0065172C" w:rsidP="000879BD">
      <w:pPr>
        <w:pStyle w:val="xanswersfo"/>
      </w:pPr>
      <w:r>
        <w:t>Ca(OH)</w:t>
      </w:r>
      <w:r w:rsidRPr="000E5D02">
        <w:rPr>
          <w:vertAlign w:val="subscript"/>
        </w:rPr>
        <w:t>2</w:t>
      </w:r>
    </w:p>
    <w:p w14:paraId="7092CCEA" w14:textId="634DEEA5" w:rsidR="000879BD" w:rsidRDefault="0065172C" w:rsidP="000879BD">
      <w:pPr>
        <w:pStyle w:val="xlist2"/>
      </w:pPr>
      <w:r>
        <w:t>e</w:t>
      </w:r>
      <w:r>
        <w:tab/>
        <w:t xml:space="preserve">Aluminium </w:t>
      </w:r>
      <w:r w:rsidR="000879BD">
        <w:t>oxide</w:t>
      </w:r>
    </w:p>
    <w:p w14:paraId="0C908528" w14:textId="75CF8777" w:rsidR="0065172C" w:rsidRDefault="0065172C" w:rsidP="000879BD">
      <w:pPr>
        <w:pStyle w:val="xanswersfo"/>
      </w:pPr>
      <w:r>
        <w:t>Al</w:t>
      </w:r>
      <w:r w:rsidRPr="000E5D02">
        <w:rPr>
          <w:vertAlign w:val="subscript"/>
        </w:rPr>
        <w:t>2</w:t>
      </w:r>
      <w:r>
        <w:t>O</w:t>
      </w:r>
      <w:r w:rsidRPr="000E5D02">
        <w:rPr>
          <w:vertAlign w:val="subscript"/>
        </w:rPr>
        <w:t>3</w:t>
      </w:r>
    </w:p>
    <w:p w14:paraId="443BAFFA" w14:textId="145CBD77" w:rsidR="000879BD" w:rsidRDefault="0065172C" w:rsidP="000879BD">
      <w:pPr>
        <w:pStyle w:val="xlist2"/>
      </w:pPr>
      <w:r>
        <w:t>f</w:t>
      </w:r>
      <w:r>
        <w:tab/>
        <w:t xml:space="preserve">Hydrogen </w:t>
      </w:r>
      <w:r w:rsidR="000879BD">
        <w:t>phosphate</w:t>
      </w:r>
    </w:p>
    <w:p w14:paraId="1F50F66C" w14:textId="28E852E0" w:rsidR="0065172C" w:rsidRDefault="0065172C" w:rsidP="000879BD">
      <w:pPr>
        <w:pStyle w:val="xanswersfo"/>
      </w:pPr>
      <w:r>
        <w:t>H</w:t>
      </w:r>
      <w:r w:rsidRPr="000E5D02">
        <w:rPr>
          <w:vertAlign w:val="subscript"/>
        </w:rPr>
        <w:t>3</w:t>
      </w:r>
      <w:r>
        <w:t>PO</w:t>
      </w:r>
      <w:r w:rsidRPr="000E5D02">
        <w:rPr>
          <w:vertAlign w:val="subscript"/>
        </w:rPr>
        <w:t>4</w:t>
      </w:r>
    </w:p>
    <w:p w14:paraId="75867297" w14:textId="4CD68C66" w:rsidR="000879BD" w:rsidRDefault="0065172C" w:rsidP="000879BD">
      <w:pPr>
        <w:pStyle w:val="xlist2"/>
      </w:pPr>
      <w:r>
        <w:t>g</w:t>
      </w:r>
      <w:r>
        <w:tab/>
        <w:t xml:space="preserve">Sodium Hydrogen </w:t>
      </w:r>
      <w:r w:rsidR="000879BD">
        <w:t>carbonate</w:t>
      </w:r>
    </w:p>
    <w:p w14:paraId="000A4B21" w14:textId="3C089FED" w:rsidR="0065172C" w:rsidRDefault="0065172C" w:rsidP="000879BD">
      <w:pPr>
        <w:pStyle w:val="xanswersfo"/>
      </w:pPr>
      <w:r>
        <w:t>NaHCO</w:t>
      </w:r>
      <w:r w:rsidRPr="000E5D02">
        <w:rPr>
          <w:vertAlign w:val="subscript"/>
        </w:rPr>
        <w:t>3</w:t>
      </w:r>
    </w:p>
    <w:p w14:paraId="01838093" w14:textId="3055EC97" w:rsidR="000879BD" w:rsidRDefault="0065172C" w:rsidP="000879BD">
      <w:pPr>
        <w:pStyle w:val="xlist2"/>
      </w:pPr>
      <w:r>
        <w:t>h</w:t>
      </w:r>
      <w:r>
        <w:tab/>
        <w:t xml:space="preserve">Ammonium </w:t>
      </w:r>
      <w:r w:rsidR="000879BD">
        <w:t>hydroxide</w:t>
      </w:r>
    </w:p>
    <w:p w14:paraId="25F0E5D1" w14:textId="25C58B55" w:rsidR="0065172C" w:rsidRDefault="0065172C" w:rsidP="000879BD">
      <w:pPr>
        <w:pStyle w:val="xanswersfo"/>
      </w:pPr>
      <w:r>
        <w:t>NH</w:t>
      </w:r>
      <w:r w:rsidRPr="000E5D02">
        <w:rPr>
          <w:vertAlign w:val="subscript"/>
        </w:rPr>
        <w:t>4</w:t>
      </w:r>
      <w:r>
        <w:t>OH</w:t>
      </w:r>
    </w:p>
    <w:p w14:paraId="317AF8D5" w14:textId="10780795" w:rsidR="000879BD" w:rsidRDefault="000879BD" w:rsidP="000879BD">
      <w:pPr>
        <w:pStyle w:val="xlist2"/>
      </w:pPr>
      <w:r>
        <w:t>i</w:t>
      </w:r>
      <w:r w:rsidR="0065172C">
        <w:tab/>
        <w:t xml:space="preserve">Sodium </w:t>
      </w:r>
      <w:r>
        <w:t>sulfate</w:t>
      </w:r>
    </w:p>
    <w:p w14:paraId="25AD3894" w14:textId="4DD8967B" w:rsidR="0065172C" w:rsidRDefault="0065172C" w:rsidP="000879BD">
      <w:pPr>
        <w:pStyle w:val="xanswersfo"/>
      </w:pPr>
      <w:r>
        <w:t>Na</w:t>
      </w:r>
      <w:r w:rsidRPr="000E5D02">
        <w:rPr>
          <w:vertAlign w:val="subscript"/>
        </w:rPr>
        <w:t>2</w:t>
      </w:r>
      <w:r>
        <w:t>SO</w:t>
      </w:r>
      <w:r w:rsidRPr="000E5D02">
        <w:rPr>
          <w:vertAlign w:val="subscript"/>
        </w:rPr>
        <w:t>4</w:t>
      </w:r>
    </w:p>
    <w:p w14:paraId="18BC11CF" w14:textId="600F7AF1" w:rsidR="000879BD" w:rsidRDefault="0065172C" w:rsidP="000879BD">
      <w:pPr>
        <w:pStyle w:val="xlist2"/>
      </w:pPr>
      <w:r>
        <w:t>j</w:t>
      </w:r>
      <w:r>
        <w:tab/>
        <w:t xml:space="preserve">Calcium </w:t>
      </w:r>
      <w:r w:rsidR="000879BD">
        <w:t>sulfate</w:t>
      </w:r>
    </w:p>
    <w:p w14:paraId="016048FB" w14:textId="3412B357" w:rsidR="0065172C" w:rsidRDefault="000E5D02" w:rsidP="000879BD">
      <w:pPr>
        <w:pStyle w:val="xanswersfo"/>
      </w:pPr>
      <w:r>
        <w:t>CaSO</w:t>
      </w:r>
      <w:r w:rsidRPr="000E5D02">
        <w:rPr>
          <w:vertAlign w:val="subscript"/>
        </w:rPr>
        <w:t>4</w:t>
      </w:r>
    </w:p>
    <w:p w14:paraId="28B4B570" w14:textId="65D09227" w:rsidR="0065172C" w:rsidRDefault="0065172C">
      <w:pPr>
        <w:spacing w:before="0" w:after="200" w:line="276" w:lineRule="auto"/>
        <w:ind w:left="0" w:firstLine="0"/>
      </w:pPr>
      <w:r>
        <w:br w:type="page"/>
      </w:r>
    </w:p>
    <w:p w14:paraId="2E47BB70" w14:textId="434C9A3E" w:rsidR="00BA2A44" w:rsidRDefault="00BA2A44" w:rsidP="00BA2A44">
      <w:pPr>
        <w:pStyle w:val="xworksheettype"/>
      </w:pPr>
      <w:r>
        <w:lastRenderedPageBreak/>
        <w:t>Student worksheet</w:t>
      </w:r>
      <w:r w:rsidR="00FB17C2" w:rsidRPr="00FB17C2">
        <w:t xml:space="preserve"> </w:t>
      </w:r>
      <w:r w:rsidR="00FB17C2">
        <w:t>answers</w:t>
      </w:r>
    </w:p>
    <w:p w14:paraId="06FBEB31" w14:textId="77777777" w:rsidR="0065172C" w:rsidRDefault="0065172C" w:rsidP="00BA2A44">
      <w:pPr>
        <w:pStyle w:val="xchapterhead"/>
      </w:pPr>
      <w:r>
        <w:t>3.6 Non-metals combine to form covalent compounds</w:t>
      </w:r>
    </w:p>
    <w:p w14:paraId="08B1E423" w14:textId="43B020C9" w:rsidR="00BA2A44" w:rsidRPr="00E96387" w:rsidRDefault="00BA2A44" w:rsidP="00BA2A44">
      <w:pPr>
        <w:pStyle w:val="xpagereference"/>
        <w:rPr>
          <w:szCs w:val="24"/>
        </w:rPr>
      </w:pPr>
      <w:r w:rsidRPr="00E96387">
        <w:rPr>
          <w:szCs w:val="24"/>
        </w:rPr>
        <w:t xml:space="preserve">Pages </w:t>
      </w:r>
      <w:r>
        <w:rPr>
          <w:szCs w:val="24"/>
        </w:rPr>
        <w:t>80–81</w:t>
      </w:r>
    </w:p>
    <w:p w14:paraId="097A69E8" w14:textId="4B063E40" w:rsidR="0065172C" w:rsidRDefault="0065172C" w:rsidP="00BA2A44">
      <w:pPr>
        <w:pStyle w:val="xahead"/>
      </w:pPr>
      <w:r>
        <w:t xml:space="preserve">Covalent </w:t>
      </w:r>
      <w:r w:rsidR="00BA2A44" w:rsidRPr="00BA2A44">
        <w:t>b</w:t>
      </w:r>
      <w:r w:rsidRPr="00BA2A44">
        <w:t>onding</w:t>
      </w:r>
    </w:p>
    <w:p w14:paraId="383D981D" w14:textId="33C111BF" w:rsidR="0065172C" w:rsidRDefault="0065172C" w:rsidP="008C36B0">
      <w:pPr>
        <w:pStyle w:val="xlist"/>
      </w:pPr>
      <w:r>
        <w:t>1</w:t>
      </w:r>
      <w:r>
        <w:tab/>
      </w:r>
      <w:r w:rsidR="00F946F0">
        <w:t>Between which types of atoms does</w:t>
      </w:r>
      <w:r>
        <w:t xml:space="preserve"> covalent bondin</w:t>
      </w:r>
      <w:r w:rsidR="000E5D02">
        <w:t xml:space="preserve">g </w:t>
      </w:r>
      <w:r w:rsidR="00F946F0">
        <w:t>occur</w:t>
      </w:r>
      <w:r w:rsidR="000E5D02">
        <w:t>?</w:t>
      </w:r>
    </w:p>
    <w:p w14:paraId="2E01582B" w14:textId="4FF23902" w:rsidR="0065172C" w:rsidRDefault="00F946F0" w:rsidP="008C36B0">
      <w:pPr>
        <w:pStyle w:val="xanswersfo"/>
      </w:pPr>
      <w:r>
        <w:t>Two n</w:t>
      </w:r>
      <w:r w:rsidR="0065172C">
        <w:t>on-metals</w:t>
      </w:r>
    </w:p>
    <w:p w14:paraId="04A035FA" w14:textId="26F00F4A" w:rsidR="0065172C" w:rsidRDefault="0065172C" w:rsidP="008C36B0">
      <w:pPr>
        <w:pStyle w:val="xlist"/>
      </w:pPr>
      <w:r>
        <w:t>2</w:t>
      </w:r>
      <w:r>
        <w:tab/>
        <w:t>What do these atoms do when they covalently bond?</w:t>
      </w:r>
    </w:p>
    <w:p w14:paraId="11436ED2" w14:textId="6693519B" w:rsidR="0065172C" w:rsidRDefault="0065172C" w:rsidP="008C36B0">
      <w:pPr>
        <w:pStyle w:val="xanswersfo"/>
      </w:pPr>
      <w:r>
        <w:t xml:space="preserve">They share </w:t>
      </w:r>
      <w:r w:rsidR="00F946F0">
        <w:t>an</w:t>
      </w:r>
      <w:r>
        <w:t xml:space="preserve"> electron </w:t>
      </w:r>
      <w:r w:rsidR="00F946F0">
        <w:t>so they both have full valency</w:t>
      </w:r>
      <w:r>
        <w:t xml:space="preserve"> shell</w:t>
      </w:r>
      <w:r w:rsidR="00F946F0">
        <w:t>s</w:t>
      </w:r>
    </w:p>
    <w:p w14:paraId="62FF2E33" w14:textId="255EA26A" w:rsidR="0065172C" w:rsidRDefault="00F946F0" w:rsidP="008C36B0">
      <w:pPr>
        <w:pStyle w:val="xlist"/>
      </w:pPr>
      <w:r>
        <w:t>3</w:t>
      </w:r>
      <w:r>
        <w:tab/>
        <w:t>D</w:t>
      </w:r>
      <w:r w:rsidR="0065172C">
        <w:t>raw the covalent bonding in the following molecules.</w:t>
      </w:r>
    </w:p>
    <w:p w14:paraId="570A2D73" w14:textId="3AC54FB6" w:rsidR="00F946F0" w:rsidRDefault="00F946F0" w:rsidP="008C36B0">
      <w:pPr>
        <w:pStyle w:val="xlist"/>
      </w:pPr>
    </w:p>
    <w:tbl>
      <w:tblPr>
        <w:tblStyle w:val="TableGrid"/>
        <w:tblW w:w="0" w:type="auto"/>
        <w:tblInd w:w="340" w:type="dxa"/>
        <w:tblLook w:val="04A0" w:firstRow="1" w:lastRow="0" w:firstColumn="1" w:lastColumn="0" w:noHBand="0" w:noVBand="1"/>
      </w:tblPr>
      <w:tblGrid>
        <w:gridCol w:w="3029"/>
        <w:gridCol w:w="2835"/>
      </w:tblGrid>
      <w:tr w:rsidR="00F946F0" w:rsidRPr="00F946F0" w14:paraId="2E5504F0" w14:textId="77777777" w:rsidTr="001C13A4">
        <w:trPr>
          <w:trHeight w:val="2268"/>
        </w:trPr>
        <w:tc>
          <w:tcPr>
            <w:tcW w:w="3029" w:type="dxa"/>
          </w:tcPr>
          <w:p w14:paraId="5AC6DB40" w14:textId="528641B2" w:rsidR="00F946F0" w:rsidRDefault="00F946F0" w:rsidP="00F946F0">
            <w:pPr>
              <w:pStyle w:val="xtabletext"/>
            </w:pPr>
            <w:r w:rsidRPr="00F946F0">
              <w:t>Ammonia (NH</w:t>
            </w:r>
            <w:r w:rsidRPr="00F946F0">
              <w:rPr>
                <w:vertAlign w:val="subscript"/>
              </w:rPr>
              <w:t>3</w:t>
            </w:r>
            <w:r w:rsidRPr="00F946F0">
              <w:t>)</w:t>
            </w:r>
          </w:p>
          <w:p w14:paraId="70A56929" w14:textId="455C0A2C" w:rsidR="00F946F0" w:rsidRPr="00F946F0" w:rsidRDefault="00B227CB" w:rsidP="00F946F0">
            <w:pPr>
              <w:pStyle w:val="xtabletext"/>
            </w:pPr>
            <w:r>
              <w:rPr>
                <w:noProof/>
                <w:lang w:eastAsia="ja-JP"/>
              </w:rPr>
              <w:drawing>
                <wp:inline distT="0" distB="0" distL="0" distR="0" wp14:anchorId="76FF19AA" wp14:editId="186F01BE">
                  <wp:extent cx="630936" cy="4511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W0326_01095.jpg"/>
                          <pic:cNvPicPr/>
                        </pic:nvPicPr>
                        <pic:blipFill>
                          <a:blip r:embed="rId33">
                            <a:extLst>
                              <a:ext uri="{28A0092B-C50C-407E-A947-70E740481C1C}">
                                <a14:useLocalDpi xmlns:a14="http://schemas.microsoft.com/office/drawing/2010/main" val="0"/>
                              </a:ext>
                            </a:extLst>
                          </a:blip>
                          <a:stretch>
                            <a:fillRect/>
                          </a:stretch>
                        </pic:blipFill>
                        <pic:spPr>
                          <a:xfrm>
                            <a:off x="0" y="0"/>
                            <a:ext cx="630936" cy="451104"/>
                          </a:xfrm>
                          <a:prstGeom prst="rect">
                            <a:avLst/>
                          </a:prstGeom>
                        </pic:spPr>
                      </pic:pic>
                    </a:graphicData>
                  </a:graphic>
                </wp:inline>
              </w:drawing>
            </w:r>
          </w:p>
        </w:tc>
        <w:tc>
          <w:tcPr>
            <w:tcW w:w="2835" w:type="dxa"/>
          </w:tcPr>
          <w:p w14:paraId="4684CD12" w14:textId="0BCEA489" w:rsidR="00F946F0" w:rsidRDefault="00F946F0" w:rsidP="00F946F0">
            <w:pPr>
              <w:pStyle w:val="xtabletext"/>
            </w:pPr>
            <w:r w:rsidRPr="00F946F0">
              <w:t>Methane (CH</w:t>
            </w:r>
            <w:r w:rsidRPr="00F946F0">
              <w:rPr>
                <w:vertAlign w:val="subscript"/>
              </w:rPr>
              <w:t>4</w:t>
            </w:r>
            <w:r w:rsidRPr="00F946F0">
              <w:t>)</w:t>
            </w:r>
          </w:p>
          <w:p w14:paraId="14C03F9C" w14:textId="67419ACA" w:rsidR="00F946F0" w:rsidRPr="00F946F0" w:rsidRDefault="00B227CB" w:rsidP="00F946F0">
            <w:pPr>
              <w:pStyle w:val="xtabletext"/>
            </w:pPr>
            <w:r>
              <w:rPr>
                <w:noProof/>
                <w:lang w:eastAsia="ja-JP"/>
              </w:rPr>
              <w:drawing>
                <wp:inline distT="0" distB="0" distL="0" distR="0" wp14:anchorId="5ADC284C" wp14:editId="5FB9982A">
                  <wp:extent cx="630936" cy="6339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W0327_01095.jpg"/>
                          <pic:cNvPicPr/>
                        </pic:nvPicPr>
                        <pic:blipFill>
                          <a:blip r:embed="rId34">
                            <a:extLst>
                              <a:ext uri="{28A0092B-C50C-407E-A947-70E740481C1C}">
                                <a14:useLocalDpi xmlns:a14="http://schemas.microsoft.com/office/drawing/2010/main" val="0"/>
                              </a:ext>
                            </a:extLst>
                          </a:blip>
                          <a:stretch>
                            <a:fillRect/>
                          </a:stretch>
                        </pic:blipFill>
                        <pic:spPr>
                          <a:xfrm>
                            <a:off x="0" y="0"/>
                            <a:ext cx="630936" cy="633984"/>
                          </a:xfrm>
                          <a:prstGeom prst="rect">
                            <a:avLst/>
                          </a:prstGeom>
                        </pic:spPr>
                      </pic:pic>
                    </a:graphicData>
                  </a:graphic>
                </wp:inline>
              </w:drawing>
            </w:r>
          </w:p>
        </w:tc>
      </w:tr>
      <w:tr w:rsidR="00F946F0" w:rsidRPr="00F946F0" w14:paraId="7A1764A6" w14:textId="77777777" w:rsidTr="001C13A4">
        <w:trPr>
          <w:trHeight w:val="2268"/>
        </w:trPr>
        <w:tc>
          <w:tcPr>
            <w:tcW w:w="3029" w:type="dxa"/>
          </w:tcPr>
          <w:p w14:paraId="7FFF6B64" w14:textId="41D71247" w:rsidR="00F946F0" w:rsidRDefault="00F946F0" w:rsidP="00F946F0">
            <w:pPr>
              <w:pStyle w:val="xtabletext"/>
            </w:pPr>
            <w:r w:rsidRPr="00F946F0">
              <w:t>Hydrofluoric acid (HF)</w:t>
            </w:r>
          </w:p>
          <w:p w14:paraId="0EAB26AF" w14:textId="4CE33689" w:rsidR="00F946F0" w:rsidRPr="00F946F0" w:rsidRDefault="00B227CB" w:rsidP="00F946F0">
            <w:pPr>
              <w:pStyle w:val="xtabletext"/>
            </w:pPr>
            <w:r>
              <w:rPr>
                <w:noProof/>
                <w:lang w:eastAsia="ja-JP"/>
              </w:rPr>
              <w:drawing>
                <wp:inline distT="0" distB="0" distL="0" distR="0" wp14:anchorId="43AFFA24" wp14:editId="307E571F">
                  <wp:extent cx="454152" cy="27432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W0328_01095.jpg"/>
                          <pic:cNvPicPr/>
                        </pic:nvPicPr>
                        <pic:blipFill>
                          <a:blip r:embed="rId35">
                            <a:extLst>
                              <a:ext uri="{28A0092B-C50C-407E-A947-70E740481C1C}">
                                <a14:useLocalDpi xmlns:a14="http://schemas.microsoft.com/office/drawing/2010/main" val="0"/>
                              </a:ext>
                            </a:extLst>
                          </a:blip>
                          <a:stretch>
                            <a:fillRect/>
                          </a:stretch>
                        </pic:blipFill>
                        <pic:spPr>
                          <a:xfrm>
                            <a:off x="0" y="0"/>
                            <a:ext cx="454152" cy="274320"/>
                          </a:xfrm>
                          <a:prstGeom prst="rect">
                            <a:avLst/>
                          </a:prstGeom>
                        </pic:spPr>
                      </pic:pic>
                    </a:graphicData>
                  </a:graphic>
                </wp:inline>
              </w:drawing>
            </w:r>
          </w:p>
        </w:tc>
        <w:tc>
          <w:tcPr>
            <w:tcW w:w="2835" w:type="dxa"/>
          </w:tcPr>
          <w:p w14:paraId="4FC2A43B" w14:textId="097DA4C8" w:rsidR="00F946F0" w:rsidRDefault="00F946F0" w:rsidP="00F946F0">
            <w:pPr>
              <w:pStyle w:val="xtabletext"/>
            </w:pPr>
            <w:r w:rsidRPr="00F946F0">
              <w:t>Carbon tetrachloride (CCl</w:t>
            </w:r>
            <w:r w:rsidRPr="00F946F0">
              <w:rPr>
                <w:vertAlign w:val="subscript"/>
              </w:rPr>
              <w:t>4</w:t>
            </w:r>
            <w:r w:rsidRPr="00F946F0">
              <w:t>)</w:t>
            </w:r>
          </w:p>
          <w:p w14:paraId="56F7C397" w14:textId="19C8F9D2" w:rsidR="00F946F0" w:rsidRPr="00F946F0" w:rsidRDefault="00B227CB" w:rsidP="00F946F0">
            <w:pPr>
              <w:pStyle w:val="xtabletext"/>
            </w:pPr>
            <w:r>
              <w:rPr>
                <w:noProof/>
                <w:lang w:eastAsia="ja-JP"/>
              </w:rPr>
              <w:drawing>
                <wp:inline distT="0" distB="0" distL="0" distR="0" wp14:anchorId="4E249E4B" wp14:editId="3F3328BD">
                  <wp:extent cx="649224" cy="652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W0329_01095.jpg"/>
                          <pic:cNvPicPr/>
                        </pic:nvPicPr>
                        <pic:blipFill>
                          <a:blip r:embed="rId36">
                            <a:extLst>
                              <a:ext uri="{28A0092B-C50C-407E-A947-70E740481C1C}">
                                <a14:useLocalDpi xmlns:a14="http://schemas.microsoft.com/office/drawing/2010/main" val="0"/>
                              </a:ext>
                            </a:extLst>
                          </a:blip>
                          <a:stretch>
                            <a:fillRect/>
                          </a:stretch>
                        </pic:blipFill>
                        <pic:spPr>
                          <a:xfrm>
                            <a:off x="0" y="0"/>
                            <a:ext cx="649224" cy="652272"/>
                          </a:xfrm>
                          <a:prstGeom prst="rect">
                            <a:avLst/>
                          </a:prstGeom>
                        </pic:spPr>
                      </pic:pic>
                    </a:graphicData>
                  </a:graphic>
                </wp:inline>
              </w:drawing>
            </w:r>
          </w:p>
        </w:tc>
      </w:tr>
      <w:tr w:rsidR="00F946F0" w:rsidRPr="00F946F0" w14:paraId="60990752" w14:textId="77777777" w:rsidTr="001C13A4">
        <w:trPr>
          <w:trHeight w:val="2268"/>
        </w:trPr>
        <w:tc>
          <w:tcPr>
            <w:tcW w:w="3029" w:type="dxa"/>
          </w:tcPr>
          <w:p w14:paraId="2A54969C" w14:textId="709A506F" w:rsidR="00F946F0" w:rsidRDefault="00F946F0" w:rsidP="00F946F0">
            <w:pPr>
              <w:pStyle w:val="xtabletext"/>
            </w:pPr>
            <w:r w:rsidRPr="00F946F0">
              <w:t>Carbon dioxide (CO</w:t>
            </w:r>
            <w:r w:rsidRPr="00F946F0">
              <w:rPr>
                <w:vertAlign w:val="subscript"/>
              </w:rPr>
              <w:t>2</w:t>
            </w:r>
            <w:r w:rsidRPr="00F946F0">
              <w:t>)</w:t>
            </w:r>
            <w:r>
              <w:t xml:space="preserve"> </w:t>
            </w:r>
          </w:p>
          <w:p w14:paraId="6E7D2A9D" w14:textId="682D3649" w:rsidR="00F946F0" w:rsidRPr="00F946F0" w:rsidRDefault="00B227CB" w:rsidP="00F946F0">
            <w:pPr>
              <w:pStyle w:val="xtabletext"/>
            </w:pPr>
            <w:r>
              <w:rPr>
                <w:noProof/>
                <w:lang w:eastAsia="ja-JP"/>
              </w:rPr>
              <w:drawing>
                <wp:inline distT="0" distB="0" distL="0" distR="0" wp14:anchorId="29888F06" wp14:editId="20638015">
                  <wp:extent cx="1249680" cy="52120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W0330_01095.jpg"/>
                          <pic:cNvPicPr/>
                        </pic:nvPicPr>
                        <pic:blipFill>
                          <a:blip r:embed="rId37">
                            <a:extLst>
                              <a:ext uri="{28A0092B-C50C-407E-A947-70E740481C1C}">
                                <a14:useLocalDpi xmlns:a14="http://schemas.microsoft.com/office/drawing/2010/main" val="0"/>
                              </a:ext>
                            </a:extLst>
                          </a:blip>
                          <a:stretch>
                            <a:fillRect/>
                          </a:stretch>
                        </pic:blipFill>
                        <pic:spPr>
                          <a:xfrm>
                            <a:off x="0" y="0"/>
                            <a:ext cx="1249680" cy="521208"/>
                          </a:xfrm>
                          <a:prstGeom prst="rect">
                            <a:avLst/>
                          </a:prstGeom>
                        </pic:spPr>
                      </pic:pic>
                    </a:graphicData>
                  </a:graphic>
                </wp:inline>
              </w:drawing>
            </w:r>
          </w:p>
        </w:tc>
        <w:tc>
          <w:tcPr>
            <w:tcW w:w="2835" w:type="dxa"/>
          </w:tcPr>
          <w:p w14:paraId="09FA513D" w14:textId="3B8FC45D" w:rsidR="00F946F0" w:rsidRDefault="00F946F0" w:rsidP="00F946F0">
            <w:pPr>
              <w:pStyle w:val="xtabletext"/>
            </w:pPr>
            <w:r w:rsidRPr="00F946F0">
              <w:t>Phosphorous trifl</w:t>
            </w:r>
            <w:r>
              <w:t>u</w:t>
            </w:r>
            <w:r w:rsidRPr="00F946F0">
              <w:t>oride (PF</w:t>
            </w:r>
            <w:r w:rsidRPr="00F946F0">
              <w:rPr>
                <w:vertAlign w:val="subscript"/>
              </w:rPr>
              <w:t>3</w:t>
            </w:r>
            <w:r w:rsidRPr="00F946F0">
              <w:t>)</w:t>
            </w:r>
          </w:p>
          <w:p w14:paraId="52D8C20B" w14:textId="168E84A5" w:rsidR="00F946F0" w:rsidRPr="00F946F0" w:rsidRDefault="00B227CB" w:rsidP="00F946F0">
            <w:pPr>
              <w:pStyle w:val="xtabletext"/>
            </w:pPr>
            <w:r>
              <w:rPr>
                <w:noProof/>
                <w:lang w:eastAsia="ja-JP"/>
              </w:rPr>
              <w:drawing>
                <wp:inline distT="0" distB="0" distL="0" distR="0" wp14:anchorId="748378DE" wp14:editId="185BAA1B">
                  <wp:extent cx="649224" cy="4632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W0331_01095.jpg"/>
                          <pic:cNvPicPr/>
                        </pic:nvPicPr>
                        <pic:blipFill>
                          <a:blip r:embed="rId38">
                            <a:extLst>
                              <a:ext uri="{28A0092B-C50C-407E-A947-70E740481C1C}">
                                <a14:useLocalDpi xmlns:a14="http://schemas.microsoft.com/office/drawing/2010/main" val="0"/>
                              </a:ext>
                            </a:extLst>
                          </a:blip>
                          <a:stretch>
                            <a:fillRect/>
                          </a:stretch>
                        </pic:blipFill>
                        <pic:spPr>
                          <a:xfrm>
                            <a:off x="0" y="0"/>
                            <a:ext cx="649224" cy="463296"/>
                          </a:xfrm>
                          <a:prstGeom prst="rect">
                            <a:avLst/>
                          </a:prstGeom>
                        </pic:spPr>
                      </pic:pic>
                    </a:graphicData>
                  </a:graphic>
                </wp:inline>
              </w:drawing>
            </w:r>
          </w:p>
        </w:tc>
      </w:tr>
    </w:tbl>
    <w:p w14:paraId="0435DAED" w14:textId="77777777" w:rsidR="001C13A4" w:rsidRDefault="001C13A4" w:rsidP="008C36B0">
      <w:pPr>
        <w:pStyle w:val="xlist"/>
      </w:pPr>
    </w:p>
    <w:p w14:paraId="5AD714E4" w14:textId="77777777" w:rsidR="001C13A4" w:rsidRDefault="001C13A4">
      <w:pPr>
        <w:spacing w:before="0" w:after="200" w:line="276" w:lineRule="auto"/>
        <w:ind w:left="0" w:firstLine="0"/>
        <w:rPr>
          <w:rFonts w:cs="Arial"/>
          <w:sz w:val="22"/>
        </w:rPr>
      </w:pPr>
      <w:r>
        <w:br w:type="page"/>
      </w:r>
    </w:p>
    <w:p w14:paraId="388804E3" w14:textId="211C6EE5" w:rsidR="0065172C" w:rsidRDefault="0065172C" w:rsidP="008C36B0">
      <w:pPr>
        <w:pStyle w:val="xlist"/>
      </w:pPr>
      <w:r>
        <w:lastRenderedPageBreak/>
        <w:t>4</w:t>
      </w:r>
      <w:r>
        <w:tab/>
        <w:t>What is a diatomic molecule? Give an example.</w:t>
      </w:r>
    </w:p>
    <w:p w14:paraId="55305AC5" w14:textId="2F127AC4" w:rsidR="0065172C" w:rsidRDefault="0065172C" w:rsidP="008C36B0">
      <w:pPr>
        <w:pStyle w:val="xanswersfo"/>
      </w:pPr>
      <w:r>
        <w:t>A molecule</w:t>
      </w:r>
      <w:r w:rsidR="00531ADB">
        <w:t xml:space="preserve"> that is made up of more than one</w:t>
      </w:r>
      <w:r>
        <w:t xml:space="preserve"> atom</w:t>
      </w:r>
      <w:r w:rsidR="00531ADB">
        <w:t>. Examples will vary, such as</w:t>
      </w:r>
      <w:r>
        <w:t xml:space="preserve"> F</w:t>
      </w:r>
      <w:r w:rsidRPr="00531ADB">
        <w:rPr>
          <w:vertAlign w:val="subscript"/>
        </w:rPr>
        <w:t>2</w:t>
      </w:r>
      <w:r>
        <w:t>, Cl</w:t>
      </w:r>
      <w:r w:rsidRPr="00531ADB">
        <w:rPr>
          <w:vertAlign w:val="subscript"/>
        </w:rPr>
        <w:t>2</w:t>
      </w:r>
      <w:r w:rsidR="00531ADB" w:rsidRPr="00531ADB">
        <w:t xml:space="preserve"> </w:t>
      </w:r>
      <w:r w:rsidR="00531ADB">
        <w:t>and</w:t>
      </w:r>
      <w:r>
        <w:t xml:space="preserve"> O</w:t>
      </w:r>
      <w:r w:rsidRPr="00531ADB">
        <w:rPr>
          <w:vertAlign w:val="subscript"/>
        </w:rPr>
        <w:t>2</w:t>
      </w:r>
      <w:r w:rsidR="00531ADB">
        <w:t>.</w:t>
      </w:r>
    </w:p>
    <w:p w14:paraId="3B171D65" w14:textId="628E9A78" w:rsidR="0065172C" w:rsidRDefault="0065172C" w:rsidP="008C36B0">
      <w:pPr>
        <w:pStyle w:val="xlist"/>
      </w:pPr>
      <w:r>
        <w:t>5</w:t>
      </w:r>
      <w:r>
        <w:tab/>
        <w:t>What is the difference between an atom and a molecule? Give an example</w:t>
      </w:r>
      <w:r w:rsidR="00531ADB">
        <w:t>.</w:t>
      </w:r>
    </w:p>
    <w:p w14:paraId="00CF7FC4" w14:textId="23B135AA" w:rsidR="0065172C" w:rsidRDefault="0065172C" w:rsidP="008C36B0">
      <w:pPr>
        <w:pStyle w:val="xanswersfo"/>
      </w:pPr>
      <w:r>
        <w:t>An atom is singular,</w:t>
      </w:r>
      <w:r w:rsidR="00531ADB">
        <w:t xml:space="preserve"> whereas</w:t>
      </w:r>
      <w:r>
        <w:t xml:space="preserve"> a molecule consists of more than one atom. </w:t>
      </w:r>
      <w:r w:rsidR="00531ADB">
        <w:t xml:space="preserve">Examples will vary, such as: </w:t>
      </w:r>
      <w:r>
        <w:t>H is an atom, H</w:t>
      </w:r>
      <w:r w:rsidRPr="00531ADB">
        <w:rPr>
          <w:vertAlign w:val="subscript"/>
        </w:rPr>
        <w:t>2</w:t>
      </w:r>
      <w:r>
        <w:t xml:space="preserve"> is a molecule</w:t>
      </w:r>
      <w:r w:rsidR="00531ADB">
        <w:t>.</w:t>
      </w:r>
    </w:p>
    <w:p w14:paraId="33652E0A" w14:textId="1890C339" w:rsidR="0065172C" w:rsidRDefault="0065172C" w:rsidP="008C36B0">
      <w:pPr>
        <w:pStyle w:val="xlist"/>
      </w:pPr>
      <w:r>
        <w:t>6</w:t>
      </w:r>
      <w:r>
        <w:tab/>
        <w:t>Where do electrons reside in covalent bonding?</w:t>
      </w:r>
    </w:p>
    <w:p w14:paraId="4BA3F313" w14:textId="3563FD64" w:rsidR="0065172C" w:rsidRDefault="0065172C" w:rsidP="008C36B0">
      <w:pPr>
        <w:pStyle w:val="xanswersfo"/>
      </w:pPr>
      <w:r>
        <w:t>They exist between the nuclei of the atoms</w:t>
      </w:r>
      <w:r w:rsidR="00531ADB">
        <w:t>.</w:t>
      </w:r>
    </w:p>
    <w:p w14:paraId="6BB10324" w14:textId="35FA7B91" w:rsidR="0065172C" w:rsidRDefault="0065172C" w:rsidP="008C36B0">
      <w:pPr>
        <w:pStyle w:val="xlist"/>
      </w:pPr>
      <w:r>
        <w:t>7</w:t>
      </w:r>
      <w:r>
        <w:tab/>
        <w:t>Why are covalent bonds so strong?</w:t>
      </w:r>
    </w:p>
    <w:p w14:paraId="00D27F82" w14:textId="6C1A1919" w:rsidR="0065172C" w:rsidRDefault="0065172C" w:rsidP="008C36B0">
      <w:pPr>
        <w:pStyle w:val="xanswersfo"/>
      </w:pPr>
      <w:r>
        <w:t xml:space="preserve">It is the electrostatic attraction between </w:t>
      </w:r>
      <w:r w:rsidR="00531ADB">
        <w:t xml:space="preserve">each </w:t>
      </w:r>
      <w:r>
        <w:t>positive</w:t>
      </w:r>
      <w:r w:rsidR="00531ADB">
        <w:t>ly charged nucleus</w:t>
      </w:r>
      <w:r>
        <w:t xml:space="preserve"> and </w:t>
      </w:r>
      <w:r w:rsidR="00531ADB">
        <w:t xml:space="preserve">the </w:t>
      </w:r>
      <w:r>
        <w:t>negative</w:t>
      </w:r>
      <w:r w:rsidR="00531ADB">
        <w:t>ly charged</w:t>
      </w:r>
      <w:r>
        <w:t xml:space="preserve"> electrons </w:t>
      </w:r>
      <w:r w:rsidR="00531ADB">
        <w:t xml:space="preserve">that they share </w:t>
      </w:r>
      <w:r>
        <w:t>between them.</w:t>
      </w:r>
    </w:p>
    <w:p w14:paraId="2672426B" w14:textId="77777777" w:rsidR="0065172C" w:rsidRDefault="0065172C" w:rsidP="008C36B0">
      <w:pPr>
        <w:pStyle w:val="xbhead"/>
      </w:pPr>
      <w:r>
        <w:t>Extend your understanding</w:t>
      </w:r>
    </w:p>
    <w:p w14:paraId="086AD273" w14:textId="1B77FDED" w:rsidR="0065172C" w:rsidRDefault="0065172C" w:rsidP="008C36B0">
      <w:pPr>
        <w:pStyle w:val="xlist"/>
      </w:pPr>
      <w:r>
        <w:t>8</w:t>
      </w:r>
      <w:r>
        <w:tab/>
        <w:t>Suggest the most likely chemical formula between the following atoms</w:t>
      </w:r>
      <w:r w:rsidR="00531ADB">
        <w:t xml:space="preserve"> and d</w:t>
      </w:r>
      <w:r>
        <w:t>raw their cov</w:t>
      </w:r>
      <w:r w:rsidR="00531ADB">
        <w:t>alent bonding</w:t>
      </w:r>
      <w:r>
        <w:t>.</w:t>
      </w:r>
    </w:p>
    <w:tbl>
      <w:tblPr>
        <w:tblStyle w:val="xtablecolumn"/>
        <w:tblW w:w="0" w:type="auto"/>
        <w:tblLook w:val="04A0" w:firstRow="1" w:lastRow="0" w:firstColumn="1" w:lastColumn="0" w:noHBand="0" w:noVBand="1"/>
      </w:tblPr>
      <w:tblGrid>
        <w:gridCol w:w="1809"/>
        <w:gridCol w:w="1276"/>
        <w:gridCol w:w="2410"/>
      </w:tblGrid>
      <w:tr w:rsidR="00ED2CEB" w:rsidRPr="00ED2CEB" w14:paraId="6B1BE535" w14:textId="77777777" w:rsidTr="0089317B">
        <w:trPr>
          <w:cnfStyle w:val="100000000000" w:firstRow="1" w:lastRow="0" w:firstColumn="0" w:lastColumn="0" w:oddVBand="0" w:evenVBand="0" w:oddHBand="0" w:evenHBand="0" w:firstRowFirstColumn="0" w:firstRowLastColumn="0" w:lastRowFirstColumn="0" w:lastRowLastColumn="0"/>
        </w:trPr>
        <w:tc>
          <w:tcPr>
            <w:tcW w:w="1809" w:type="dxa"/>
          </w:tcPr>
          <w:p w14:paraId="7797B76E" w14:textId="77777777" w:rsidR="00ED2CEB" w:rsidRPr="00ED2CEB" w:rsidRDefault="00ED2CEB" w:rsidP="00ED2CEB">
            <w:pPr>
              <w:pStyle w:val="xtablecolumnhead"/>
            </w:pPr>
            <w:r w:rsidRPr="00ED2CEB">
              <w:t>Atoms</w:t>
            </w:r>
          </w:p>
        </w:tc>
        <w:tc>
          <w:tcPr>
            <w:tcW w:w="1276" w:type="dxa"/>
          </w:tcPr>
          <w:p w14:paraId="1264DCCB" w14:textId="48FA8235" w:rsidR="00ED2CEB" w:rsidRPr="00ED2CEB" w:rsidRDefault="00ED2CEB" w:rsidP="00ED2CEB">
            <w:pPr>
              <w:pStyle w:val="xtablecolumnhead"/>
            </w:pPr>
            <w:r>
              <w:t>Chemical f</w:t>
            </w:r>
            <w:r w:rsidRPr="00ED2CEB">
              <w:t>ormula</w:t>
            </w:r>
          </w:p>
        </w:tc>
        <w:tc>
          <w:tcPr>
            <w:tcW w:w="2410" w:type="dxa"/>
          </w:tcPr>
          <w:p w14:paraId="42770587" w14:textId="77777777" w:rsidR="00ED2CEB" w:rsidRPr="00ED2CEB" w:rsidRDefault="00ED2CEB" w:rsidP="00ED2CEB">
            <w:pPr>
              <w:pStyle w:val="xtablecolumnhead"/>
            </w:pPr>
            <w:r w:rsidRPr="00ED2CEB">
              <w:t>Diagram</w:t>
            </w:r>
          </w:p>
        </w:tc>
      </w:tr>
      <w:tr w:rsidR="00ED2CEB" w:rsidRPr="00ED2CEB" w14:paraId="5B77C1C6" w14:textId="77777777" w:rsidTr="0089317B">
        <w:trPr>
          <w:trHeight w:val="1985"/>
        </w:trPr>
        <w:tc>
          <w:tcPr>
            <w:tcW w:w="1809" w:type="dxa"/>
          </w:tcPr>
          <w:p w14:paraId="283501F0" w14:textId="112B5A28" w:rsidR="00ED2CEB" w:rsidRPr="00ED2CEB" w:rsidRDefault="00ED2CEB" w:rsidP="00ED2CEB">
            <w:pPr>
              <w:pStyle w:val="xtabletext"/>
            </w:pPr>
            <w:r>
              <w:t>Carbon and f</w:t>
            </w:r>
            <w:r w:rsidRPr="00ED2CEB">
              <w:t>luorine</w:t>
            </w:r>
          </w:p>
        </w:tc>
        <w:tc>
          <w:tcPr>
            <w:tcW w:w="1276" w:type="dxa"/>
          </w:tcPr>
          <w:p w14:paraId="14982C62" w14:textId="77777777" w:rsidR="00ED2CEB" w:rsidRPr="00ED2CEB" w:rsidRDefault="00ED2CEB" w:rsidP="00ED2CEB">
            <w:pPr>
              <w:pStyle w:val="xtabletextanswers"/>
            </w:pPr>
            <w:r w:rsidRPr="00ED2CEB">
              <w:t>CF</w:t>
            </w:r>
            <w:r w:rsidRPr="00ED2CEB">
              <w:rPr>
                <w:vertAlign w:val="subscript"/>
              </w:rPr>
              <w:t>4</w:t>
            </w:r>
          </w:p>
        </w:tc>
        <w:tc>
          <w:tcPr>
            <w:tcW w:w="2410" w:type="dxa"/>
          </w:tcPr>
          <w:p w14:paraId="2CEB5710" w14:textId="32B1939D" w:rsidR="00ED2CEB" w:rsidRPr="00ED2CEB" w:rsidRDefault="00B227CB" w:rsidP="00CC463B">
            <w:pPr>
              <w:ind w:left="0" w:firstLine="0"/>
            </w:pPr>
            <w:r>
              <w:rPr>
                <w:noProof/>
                <w:lang w:eastAsia="ja-JP"/>
              </w:rPr>
              <w:drawing>
                <wp:inline distT="0" distB="0" distL="0" distR="0" wp14:anchorId="6178B763" wp14:editId="01BB3672">
                  <wp:extent cx="649224" cy="652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W0332_01095.jpg"/>
                          <pic:cNvPicPr/>
                        </pic:nvPicPr>
                        <pic:blipFill>
                          <a:blip r:embed="rId39">
                            <a:extLst>
                              <a:ext uri="{28A0092B-C50C-407E-A947-70E740481C1C}">
                                <a14:useLocalDpi xmlns:a14="http://schemas.microsoft.com/office/drawing/2010/main" val="0"/>
                              </a:ext>
                            </a:extLst>
                          </a:blip>
                          <a:stretch>
                            <a:fillRect/>
                          </a:stretch>
                        </pic:blipFill>
                        <pic:spPr>
                          <a:xfrm>
                            <a:off x="0" y="0"/>
                            <a:ext cx="649224" cy="652272"/>
                          </a:xfrm>
                          <a:prstGeom prst="rect">
                            <a:avLst/>
                          </a:prstGeom>
                        </pic:spPr>
                      </pic:pic>
                    </a:graphicData>
                  </a:graphic>
                </wp:inline>
              </w:drawing>
            </w:r>
          </w:p>
        </w:tc>
      </w:tr>
      <w:tr w:rsidR="00ED2CEB" w:rsidRPr="00ED2CEB" w14:paraId="3DEFB388" w14:textId="77777777" w:rsidTr="0089317B">
        <w:trPr>
          <w:trHeight w:val="1985"/>
        </w:trPr>
        <w:tc>
          <w:tcPr>
            <w:tcW w:w="1809" w:type="dxa"/>
          </w:tcPr>
          <w:p w14:paraId="1C51B547" w14:textId="2A9942A6" w:rsidR="00ED2CEB" w:rsidRPr="00ED2CEB" w:rsidRDefault="00ED2CEB" w:rsidP="00ED2CEB">
            <w:pPr>
              <w:pStyle w:val="xtabletext"/>
            </w:pPr>
            <w:r>
              <w:t>Silicon and o</w:t>
            </w:r>
            <w:r w:rsidRPr="00ED2CEB">
              <w:t>xygen</w:t>
            </w:r>
          </w:p>
        </w:tc>
        <w:tc>
          <w:tcPr>
            <w:tcW w:w="1276" w:type="dxa"/>
          </w:tcPr>
          <w:p w14:paraId="05A4314C" w14:textId="77777777" w:rsidR="00ED2CEB" w:rsidRPr="00ED2CEB" w:rsidRDefault="00ED2CEB" w:rsidP="00ED2CEB">
            <w:pPr>
              <w:pStyle w:val="xtabletextanswers"/>
            </w:pPr>
            <w:r w:rsidRPr="00ED2CEB">
              <w:t>SiO</w:t>
            </w:r>
            <w:r w:rsidRPr="00ED2CEB">
              <w:rPr>
                <w:vertAlign w:val="subscript"/>
              </w:rPr>
              <w:t>2</w:t>
            </w:r>
          </w:p>
        </w:tc>
        <w:tc>
          <w:tcPr>
            <w:tcW w:w="2410" w:type="dxa"/>
          </w:tcPr>
          <w:p w14:paraId="0703F58C" w14:textId="67DBD256" w:rsidR="00ED2CEB" w:rsidRPr="00ED2CEB" w:rsidRDefault="00B227CB" w:rsidP="00CC463B">
            <w:pPr>
              <w:ind w:left="0" w:firstLine="0"/>
            </w:pPr>
            <w:r>
              <w:rPr>
                <w:noProof/>
                <w:lang w:eastAsia="ja-JP"/>
              </w:rPr>
              <w:drawing>
                <wp:inline distT="0" distB="0" distL="0" distR="0" wp14:anchorId="77210B59" wp14:editId="795AE7C4">
                  <wp:extent cx="1249680" cy="52120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W0333_01095.jpg"/>
                          <pic:cNvPicPr/>
                        </pic:nvPicPr>
                        <pic:blipFill>
                          <a:blip r:embed="rId40">
                            <a:extLst>
                              <a:ext uri="{28A0092B-C50C-407E-A947-70E740481C1C}">
                                <a14:useLocalDpi xmlns:a14="http://schemas.microsoft.com/office/drawing/2010/main" val="0"/>
                              </a:ext>
                            </a:extLst>
                          </a:blip>
                          <a:stretch>
                            <a:fillRect/>
                          </a:stretch>
                        </pic:blipFill>
                        <pic:spPr>
                          <a:xfrm>
                            <a:off x="0" y="0"/>
                            <a:ext cx="1249680" cy="521208"/>
                          </a:xfrm>
                          <a:prstGeom prst="rect">
                            <a:avLst/>
                          </a:prstGeom>
                        </pic:spPr>
                      </pic:pic>
                    </a:graphicData>
                  </a:graphic>
                </wp:inline>
              </w:drawing>
            </w:r>
          </w:p>
        </w:tc>
      </w:tr>
      <w:tr w:rsidR="00ED2CEB" w:rsidRPr="00ED2CEB" w14:paraId="397D2A93" w14:textId="77777777" w:rsidTr="0089317B">
        <w:trPr>
          <w:trHeight w:val="1985"/>
        </w:trPr>
        <w:tc>
          <w:tcPr>
            <w:tcW w:w="1809" w:type="dxa"/>
          </w:tcPr>
          <w:p w14:paraId="2FC740AC" w14:textId="66B0A086" w:rsidR="00ED2CEB" w:rsidRPr="00ED2CEB" w:rsidRDefault="00ED2CEB" w:rsidP="00ED2CEB">
            <w:pPr>
              <w:pStyle w:val="xtabletext"/>
            </w:pPr>
            <w:r>
              <w:t>Hydrogen and c</w:t>
            </w:r>
            <w:r w:rsidRPr="00ED2CEB">
              <w:t>hlorine</w:t>
            </w:r>
          </w:p>
        </w:tc>
        <w:tc>
          <w:tcPr>
            <w:tcW w:w="1276" w:type="dxa"/>
          </w:tcPr>
          <w:p w14:paraId="0A08DF47" w14:textId="77777777" w:rsidR="00ED2CEB" w:rsidRPr="00ED2CEB" w:rsidRDefault="00ED2CEB" w:rsidP="00ED2CEB">
            <w:pPr>
              <w:pStyle w:val="xtabletextanswers"/>
            </w:pPr>
            <w:r w:rsidRPr="00ED2CEB">
              <w:t>HCl</w:t>
            </w:r>
          </w:p>
        </w:tc>
        <w:tc>
          <w:tcPr>
            <w:tcW w:w="2410" w:type="dxa"/>
          </w:tcPr>
          <w:p w14:paraId="116A63A3" w14:textId="575F599E" w:rsidR="00ED2CEB" w:rsidRPr="00ED2CEB" w:rsidRDefault="00B227CB" w:rsidP="00CC463B">
            <w:pPr>
              <w:ind w:left="0" w:firstLine="0"/>
            </w:pPr>
            <w:r>
              <w:rPr>
                <w:noProof/>
                <w:lang w:eastAsia="ja-JP"/>
              </w:rPr>
              <w:drawing>
                <wp:inline distT="0" distB="0" distL="0" distR="0" wp14:anchorId="7FFDEB85" wp14:editId="450A1A8E">
                  <wp:extent cx="454152" cy="27432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0334_01095.jpg"/>
                          <pic:cNvPicPr/>
                        </pic:nvPicPr>
                        <pic:blipFill>
                          <a:blip r:embed="rId41">
                            <a:extLst>
                              <a:ext uri="{28A0092B-C50C-407E-A947-70E740481C1C}">
                                <a14:useLocalDpi xmlns:a14="http://schemas.microsoft.com/office/drawing/2010/main" val="0"/>
                              </a:ext>
                            </a:extLst>
                          </a:blip>
                          <a:stretch>
                            <a:fillRect/>
                          </a:stretch>
                        </pic:blipFill>
                        <pic:spPr>
                          <a:xfrm>
                            <a:off x="0" y="0"/>
                            <a:ext cx="454152" cy="274320"/>
                          </a:xfrm>
                          <a:prstGeom prst="rect">
                            <a:avLst/>
                          </a:prstGeom>
                        </pic:spPr>
                      </pic:pic>
                    </a:graphicData>
                  </a:graphic>
                </wp:inline>
              </w:drawing>
            </w:r>
          </w:p>
        </w:tc>
      </w:tr>
      <w:tr w:rsidR="00ED2CEB" w:rsidRPr="00ED2CEB" w14:paraId="50F0DE31" w14:textId="77777777" w:rsidTr="0089317B">
        <w:trPr>
          <w:trHeight w:val="1985"/>
        </w:trPr>
        <w:tc>
          <w:tcPr>
            <w:tcW w:w="1809" w:type="dxa"/>
          </w:tcPr>
          <w:p w14:paraId="11D71263" w14:textId="5EA82087" w:rsidR="00ED2CEB" w:rsidRPr="00ED2CEB" w:rsidRDefault="00ED2CEB" w:rsidP="00ED2CEB">
            <w:pPr>
              <w:pStyle w:val="xtabletext"/>
            </w:pPr>
            <w:r>
              <w:lastRenderedPageBreak/>
              <w:t>Phosphorous and c</w:t>
            </w:r>
            <w:r w:rsidRPr="00ED2CEB">
              <w:t>hlorine</w:t>
            </w:r>
          </w:p>
        </w:tc>
        <w:tc>
          <w:tcPr>
            <w:tcW w:w="1276" w:type="dxa"/>
          </w:tcPr>
          <w:p w14:paraId="02E9104C" w14:textId="77777777" w:rsidR="00ED2CEB" w:rsidRPr="00ED2CEB" w:rsidRDefault="00ED2CEB" w:rsidP="00ED2CEB">
            <w:pPr>
              <w:pStyle w:val="xtabletextanswers"/>
            </w:pPr>
            <w:r w:rsidRPr="00ED2CEB">
              <w:t>PCl</w:t>
            </w:r>
            <w:r w:rsidRPr="00ED2CEB">
              <w:rPr>
                <w:vertAlign w:val="subscript"/>
              </w:rPr>
              <w:t>3</w:t>
            </w:r>
          </w:p>
        </w:tc>
        <w:tc>
          <w:tcPr>
            <w:tcW w:w="2410" w:type="dxa"/>
          </w:tcPr>
          <w:p w14:paraId="4222ED28" w14:textId="75846388" w:rsidR="00ED2CEB" w:rsidRPr="00ED2CEB" w:rsidRDefault="00B227CB" w:rsidP="00CC463B">
            <w:pPr>
              <w:ind w:left="0" w:firstLine="0"/>
            </w:pPr>
            <w:r>
              <w:rPr>
                <w:noProof/>
                <w:lang w:eastAsia="ja-JP"/>
              </w:rPr>
              <w:drawing>
                <wp:inline distT="0" distB="0" distL="0" distR="0" wp14:anchorId="72EB5DDA" wp14:editId="1FBB0E9B">
                  <wp:extent cx="649224" cy="4632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W0335_01095.jpg"/>
                          <pic:cNvPicPr/>
                        </pic:nvPicPr>
                        <pic:blipFill>
                          <a:blip r:embed="rId42">
                            <a:extLst>
                              <a:ext uri="{28A0092B-C50C-407E-A947-70E740481C1C}">
                                <a14:useLocalDpi xmlns:a14="http://schemas.microsoft.com/office/drawing/2010/main" val="0"/>
                              </a:ext>
                            </a:extLst>
                          </a:blip>
                          <a:stretch>
                            <a:fillRect/>
                          </a:stretch>
                        </pic:blipFill>
                        <pic:spPr>
                          <a:xfrm>
                            <a:off x="0" y="0"/>
                            <a:ext cx="649224" cy="463296"/>
                          </a:xfrm>
                          <a:prstGeom prst="rect">
                            <a:avLst/>
                          </a:prstGeom>
                        </pic:spPr>
                      </pic:pic>
                    </a:graphicData>
                  </a:graphic>
                </wp:inline>
              </w:drawing>
            </w:r>
          </w:p>
        </w:tc>
      </w:tr>
      <w:tr w:rsidR="00ED2CEB" w:rsidRPr="00ED2CEB" w14:paraId="3D33661E" w14:textId="77777777" w:rsidTr="0089317B">
        <w:trPr>
          <w:trHeight w:val="1985"/>
        </w:trPr>
        <w:tc>
          <w:tcPr>
            <w:tcW w:w="1809" w:type="dxa"/>
          </w:tcPr>
          <w:p w14:paraId="4388D34B" w14:textId="14CEF299" w:rsidR="00ED2CEB" w:rsidRPr="00ED2CEB" w:rsidRDefault="00ED2CEB" w:rsidP="00ED2CEB">
            <w:pPr>
              <w:pStyle w:val="xtabletext"/>
            </w:pPr>
            <w:r w:rsidRPr="00ED2CEB">
              <w:t xml:space="preserve">Carbon and </w:t>
            </w:r>
            <w:r>
              <w:t>s</w:t>
            </w:r>
            <w:r w:rsidRPr="00ED2CEB">
              <w:t>ulfur</w:t>
            </w:r>
          </w:p>
        </w:tc>
        <w:tc>
          <w:tcPr>
            <w:tcW w:w="1276" w:type="dxa"/>
          </w:tcPr>
          <w:p w14:paraId="731EC7C0" w14:textId="77777777" w:rsidR="00ED2CEB" w:rsidRPr="00ED2CEB" w:rsidRDefault="00ED2CEB" w:rsidP="00ED2CEB">
            <w:pPr>
              <w:pStyle w:val="xtabletextanswers"/>
            </w:pPr>
            <w:r w:rsidRPr="00ED2CEB">
              <w:t>CS</w:t>
            </w:r>
            <w:r w:rsidRPr="00ED2CEB">
              <w:rPr>
                <w:vertAlign w:val="subscript"/>
              </w:rPr>
              <w:t>2</w:t>
            </w:r>
          </w:p>
        </w:tc>
        <w:tc>
          <w:tcPr>
            <w:tcW w:w="2410" w:type="dxa"/>
          </w:tcPr>
          <w:p w14:paraId="7EE1F2FA" w14:textId="6C8D1491" w:rsidR="00ED2CEB" w:rsidRPr="00ED2CEB" w:rsidRDefault="00B227CB" w:rsidP="00CC463B">
            <w:pPr>
              <w:ind w:left="0" w:firstLine="0"/>
            </w:pPr>
            <w:r>
              <w:rPr>
                <w:noProof/>
                <w:lang w:eastAsia="ja-JP"/>
              </w:rPr>
              <w:drawing>
                <wp:inline distT="0" distB="0" distL="0" distR="0" wp14:anchorId="7B5AE1E1" wp14:editId="3FEBC17B">
                  <wp:extent cx="1249680" cy="521208"/>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W0336_01095.jpg"/>
                          <pic:cNvPicPr/>
                        </pic:nvPicPr>
                        <pic:blipFill>
                          <a:blip r:embed="rId43">
                            <a:extLst>
                              <a:ext uri="{28A0092B-C50C-407E-A947-70E740481C1C}">
                                <a14:useLocalDpi xmlns:a14="http://schemas.microsoft.com/office/drawing/2010/main" val="0"/>
                              </a:ext>
                            </a:extLst>
                          </a:blip>
                          <a:stretch>
                            <a:fillRect/>
                          </a:stretch>
                        </pic:blipFill>
                        <pic:spPr>
                          <a:xfrm>
                            <a:off x="0" y="0"/>
                            <a:ext cx="1249680" cy="521208"/>
                          </a:xfrm>
                          <a:prstGeom prst="rect">
                            <a:avLst/>
                          </a:prstGeom>
                        </pic:spPr>
                      </pic:pic>
                    </a:graphicData>
                  </a:graphic>
                </wp:inline>
              </w:drawing>
            </w:r>
          </w:p>
        </w:tc>
      </w:tr>
    </w:tbl>
    <w:p w14:paraId="0D83D6D6" w14:textId="688CD42B" w:rsidR="00315F15" w:rsidRDefault="00315F15">
      <w:pPr>
        <w:spacing w:before="0" w:after="200" w:line="276" w:lineRule="auto"/>
        <w:ind w:left="0" w:firstLine="0"/>
      </w:pPr>
      <w:r>
        <w:br w:type="page"/>
      </w:r>
    </w:p>
    <w:p w14:paraId="11892D36" w14:textId="06745E0A" w:rsidR="00BA2A44" w:rsidRDefault="00BA2A44" w:rsidP="00BA2A44">
      <w:pPr>
        <w:pStyle w:val="xworksheettype"/>
      </w:pPr>
      <w:r>
        <w:lastRenderedPageBreak/>
        <w:t>Student worksheet</w:t>
      </w:r>
      <w:r w:rsidR="00FB17C2" w:rsidRPr="00FB17C2">
        <w:t xml:space="preserve"> </w:t>
      </w:r>
      <w:r w:rsidR="00FB17C2">
        <w:t>answers</w:t>
      </w:r>
    </w:p>
    <w:p w14:paraId="1CC75F7B" w14:textId="77777777" w:rsidR="00315F15" w:rsidRDefault="00315F15" w:rsidP="00BA2A44">
      <w:pPr>
        <w:pStyle w:val="xchapterhead"/>
      </w:pPr>
      <w:r>
        <w:t>3.7 Metals form unique bonds</w:t>
      </w:r>
    </w:p>
    <w:p w14:paraId="1B8230C3" w14:textId="473EBE99" w:rsidR="00BA2A44" w:rsidRPr="00E96387" w:rsidRDefault="00BA2A44" w:rsidP="00BA2A44">
      <w:pPr>
        <w:pStyle w:val="xpagereference"/>
        <w:rPr>
          <w:szCs w:val="24"/>
        </w:rPr>
      </w:pPr>
      <w:r w:rsidRPr="00E96387">
        <w:rPr>
          <w:szCs w:val="24"/>
        </w:rPr>
        <w:t xml:space="preserve">Pages </w:t>
      </w:r>
      <w:r>
        <w:rPr>
          <w:szCs w:val="24"/>
        </w:rPr>
        <w:t>82–83</w:t>
      </w:r>
    </w:p>
    <w:p w14:paraId="27A6B6B2" w14:textId="66500C85" w:rsidR="00315F15" w:rsidRDefault="00BA2A44" w:rsidP="00BA2A44">
      <w:pPr>
        <w:pStyle w:val="xahead"/>
      </w:pPr>
      <w:r>
        <w:t>Metallic b</w:t>
      </w:r>
      <w:r w:rsidR="00315F15">
        <w:t>onding</w:t>
      </w:r>
    </w:p>
    <w:p w14:paraId="41BB894E" w14:textId="7E927A02" w:rsidR="00315F15" w:rsidRDefault="0007754A" w:rsidP="008C36B0">
      <w:pPr>
        <w:pStyle w:val="xlist"/>
      </w:pPr>
      <w:r>
        <w:t>1</w:t>
      </w:r>
      <w:r>
        <w:tab/>
        <w:t>What are three</w:t>
      </w:r>
      <w:r w:rsidR="00315F15">
        <w:t xml:space="preserve"> of the structural properties that metals have in common?</w:t>
      </w:r>
    </w:p>
    <w:p w14:paraId="528F497B" w14:textId="6DF55579" w:rsidR="00315F15" w:rsidRDefault="00D10316" w:rsidP="00D10316">
      <w:pPr>
        <w:pStyle w:val="xanswerslist"/>
      </w:pPr>
      <w:r>
        <w:rPr>
          <w:lang w:eastAsia="en-AU"/>
        </w:rPr>
        <w:t>•</w:t>
      </w:r>
      <w:r>
        <w:rPr>
          <w:lang w:eastAsia="en-AU"/>
        </w:rPr>
        <w:tab/>
      </w:r>
      <w:r w:rsidR="00315F15">
        <w:t>Atoms are arranged into layers</w:t>
      </w:r>
    </w:p>
    <w:p w14:paraId="5E02CCD9" w14:textId="5C04707B" w:rsidR="00315F15" w:rsidRDefault="00D10316" w:rsidP="00D10316">
      <w:pPr>
        <w:pStyle w:val="xanswerslist"/>
      </w:pPr>
      <w:r>
        <w:rPr>
          <w:lang w:eastAsia="en-AU"/>
        </w:rPr>
        <w:t>•</w:t>
      </w:r>
      <w:r>
        <w:rPr>
          <w:lang w:eastAsia="en-AU"/>
        </w:rPr>
        <w:tab/>
      </w:r>
      <w:r w:rsidR="00315F15">
        <w:t>Atoms can slide over one another</w:t>
      </w:r>
    </w:p>
    <w:p w14:paraId="2C798084" w14:textId="64F97BBC" w:rsidR="00315F15" w:rsidRDefault="00D10316" w:rsidP="00D10316">
      <w:pPr>
        <w:pStyle w:val="xanswerslist"/>
      </w:pPr>
      <w:r>
        <w:rPr>
          <w:lang w:eastAsia="en-AU"/>
        </w:rPr>
        <w:t>•</w:t>
      </w:r>
      <w:r>
        <w:rPr>
          <w:lang w:eastAsia="en-AU"/>
        </w:rPr>
        <w:tab/>
      </w:r>
      <w:r w:rsidR="00315F15">
        <w:t>Electrons are delocalised and move freely</w:t>
      </w:r>
    </w:p>
    <w:p w14:paraId="4C442012" w14:textId="011175BC" w:rsidR="00315F15" w:rsidRDefault="00315F15" w:rsidP="008C36B0">
      <w:pPr>
        <w:pStyle w:val="xlist"/>
      </w:pPr>
      <w:r>
        <w:t>2</w:t>
      </w:r>
      <w:r>
        <w:tab/>
        <w:t xml:space="preserve">Where do delocalised electrons come from? </w:t>
      </w:r>
    </w:p>
    <w:p w14:paraId="6C8F1D64" w14:textId="77777777" w:rsidR="00315F15" w:rsidRDefault="00315F15" w:rsidP="008C36B0">
      <w:pPr>
        <w:pStyle w:val="xanswersfo"/>
      </w:pPr>
      <w:r>
        <w:t>They are the electrons from the valence shell of an atom</w:t>
      </w:r>
    </w:p>
    <w:p w14:paraId="496770C6" w14:textId="40369C84" w:rsidR="00315F15" w:rsidRDefault="00315F15" w:rsidP="008C36B0">
      <w:pPr>
        <w:pStyle w:val="xlist"/>
      </w:pPr>
      <w:r>
        <w:t>3</w:t>
      </w:r>
      <w:r>
        <w:tab/>
        <w:t>Why are they referred to as ‘delocalised’?</w:t>
      </w:r>
    </w:p>
    <w:p w14:paraId="205E480E" w14:textId="7DBABE97" w:rsidR="00315F15" w:rsidRDefault="00315F15" w:rsidP="008C36B0">
      <w:pPr>
        <w:pStyle w:val="xanswersfo"/>
      </w:pPr>
      <w:r>
        <w:t>They are not stuck to a particular atom of locality</w:t>
      </w:r>
      <w:r w:rsidR="00D10316">
        <w:t xml:space="preserve"> – they </w:t>
      </w:r>
      <w:r>
        <w:t>move freely</w:t>
      </w:r>
    </w:p>
    <w:p w14:paraId="5BFEF8AE" w14:textId="58587148" w:rsidR="00315F15" w:rsidRDefault="00315F15" w:rsidP="008C36B0">
      <w:pPr>
        <w:pStyle w:val="xlist"/>
      </w:pPr>
      <w:r>
        <w:t>4</w:t>
      </w:r>
      <w:r>
        <w:tab/>
        <w:t>Why are metals able to conduct electricity?</w:t>
      </w:r>
    </w:p>
    <w:p w14:paraId="5F9722DF" w14:textId="77777777" w:rsidR="00315F15" w:rsidRDefault="00315F15" w:rsidP="008C36B0">
      <w:pPr>
        <w:pStyle w:val="xanswersfo"/>
      </w:pPr>
      <w:r>
        <w:t>Valence electrons are free to move from nucleus to nucleus along the metal, carrying a charge</w:t>
      </w:r>
    </w:p>
    <w:p w14:paraId="4421A1EC" w14:textId="297C6C1A" w:rsidR="00315F15" w:rsidRDefault="00315F15" w:rsidP="008C36B0">
      <w:pPr>
        <w:pStyle w:val="xlist"/>
      </w:pPr>
      <w:r>
        <w:t>5</w:t>
      </w:r>
      <w:r>
        <w:tab/>
        <w:t>What is the relationship between temperature and conductivity in metals?</w:t>
      </w:r>
    </w:p>
    <w:p w14:paraId="594DBD90" w14:textId="77777777" w:rsidR="00315F15" w:rsidRDefault="00315F15" w:rsidP="008C36B0">
      <w:pPr>
        <w:pStyle w:val="xanswersfo"/>
      </w:pPr>
      <w:r>
        <w:t>Increased temperatures in metals results in lower electrical conductivity</w:t>
      </w:r>
    </w:p>
    <w:p w14:paraId="166E2D8F" w14:textId="7D6543F9" w:rsidR="00315F15" w:rsidRDefault="00315F15" w:rsidP="008C36B0">
      <w:pPr>
        <w:pStyle w:val="xlist"/>
      </w:pPr>
      <w:r>
        <w:t>6</w:t>
      </w:r>
      <w:r>
        <w:tab/>
        <w:t>Why are metals shiny?</w:t>
      </w:r>
    </w:p>
    <w:p w14:paraId="1BD67E2D" w14:textId="77777777" w:rsidR="00315F15" w:rsidRDefault="00315F15" w:rsidP="008C36B0">
      <w:pPr>
        <w:pStyle w:val="xanswersfo"/>
      </w:pPr>
      <w:r>
        <w:t>Delocalised electrons reflect light</w:t>
      </w:r>
    </w:p>
    <w:p w14:paraId="0EB332CE" w14:textId="64B8C199" w:rsidR="00315F15" w:rsidRDefault="00315F15" w:rsidP="008C36B0">
      <w:pPr>
        <w:pStyle w:val="xlist"/>
      </w:pPr>
      <w:r>
        <w:t>7</w:t>
      </w:r>
      <w:r>
        <w:tab/>
        <w:t>What is an alloy?</w:t>
      </w:r>
    </w:p>
    <w:p w14:paraId="0BB0D3FE" w14:textId="68E672FA" w:rsidR="00315F15" w:rsidRDefault="00D10316" w:rsidP="008C36B0">
      <w:pPr>
        <w:pStyle w:val="xanswersfo"/>
      </w:pPr>
      <w:r>
        <w:t>A</w:t>
      </w:r>
      <w:r w:rsidR="00315F15">
        <w:t xml:space="preserve"> mixture of </w:t>
      </w:r>
      <w:r>
        <w:t>two</w:t>
      </w:r>
      <w:r w:rsidR="00315F15">
        <w:t xml:space="preserve"> or more metals</w:t>
      </w:r>
    </w:p>
    <w:p w14:paraId="19C171DF" w14:textId="51D6ACA8" w:rsidR="00315F15" w:rsidRDefault="00315F15" w:rsidP="008C36B0">
      <w:pPr>
        <w:pStyle w:val="xlist"/>
      </w:pPr>
      <w:r>
        <w:t>8</w:t>
      </w:r>
      <w:r>
        <w:tab/>
        <w:t>What are the benefits of using alloys</w:t>
      </w:r>
      <w:r w:rsidR="00D10316">
        <w:t>?</w:t>
      </w:r>
    </w:p>
    <w:p w14:paraId="2D3A2D23" w14:textId="77777777" w:rsidR="00315F15" w:rsidRDefault="00315F15" w:rsidP="008C36B0">
      <w:pPr>
        <w:pStyle w:val="xanswersfo"/>
      </w:pPr>
      <w:r>
        <w:t>They are harder and stronger than pure metals</w:t>
      </w:r>
    </w:p>
    <w:p w14:paraId="27EC149D" w14:textId="79440015" w:rsidR="00315F15" w:rsidRDefault="00315F15" w:rsidP="008C36B0">
      <w:pPr>
        <w:pStyle w:val="xlist"/>
      </w:pPr>
      <w:r>
        <w:t>9</w:t>
      </w:r>
      <w:r>
        <w:tab/>
        <w:t>What is a smart alloy?</w:t>
      </w:r>
    </w:p>
    <w:p w14:paraId="26DFA181" w14:textId="5CC7DA18" w:rsidR="00315F15" w:rsidRDefault="00D10316" w:rsidP="008C36B0">
      <w:pPr>
        <w:pStyle w:val="xanswersfo"/>
      </w:pPr>
      <w:r>
        <w:t>An a</w:t>
      </w:r>
      <w:r w:rsidR="00315F15">
        <w:t xml:space="preserve">lloy </w:t>
      </w:r>
      <w:r>
        <w:t xml:space="preserve">that </w:t>
      </w:r>
      <w:r w:rsidR="0052217B">
        <w:t>can be heated and cast into a shape that it ‘remembers’. If the alloy is bent out of shape, it can be returned to the original shape.</w:t>
      </w:r>
    </w:p>
    <w:p w14:paraId="6C439CDD" w14:textId="3EFBF093" w:rsidR="00315F15" w:rsidRDefault="00315F15" w:rsidP="008C36B0">
      <w:pPr>
        <w:pStyle w:val="xlist"/>
      </w:pPr>
      <w:r>
        <w:t>10</w:t>
      </w:r>
      <w:r>
        <w:tab/>
        <w:t>How are the properties of smart alloys beneficial to society?</w:t>
      </w:r>
    </w:p>
    <w:p w14:paraId="78E5C3AA" w14:textId="00A5EC81" w:rsidR="00315F15" w:rsidRDefault="00315F15" w:rsidP="008C36B0">
      <w:pPr>
        <w:pStyle w:val="xanswersfo"/>
      </w:pPr>
      <w:r>
        <w:t>If it is damaged, heat</w:t>
      </w:r>
      <w:r w:rsidR="0052217B">
        <w:t xml:space="preserve"> or electrical current</w:t>
      </w:r>
      <w:r>
        <w:t xml:space="preserve"> will mould it back into shape</w:t>
      </w:r>
      <w:r w:rsidR="0052217B">
        <w:t>. A damaged smart alloy does not need to be replaced</w:t>
      </w:r>
      <w:r>
        <w:t>,</w:t>
      </w:r>
      <w:r w:rsidR="0052217B">
        <w:t xml:space="preserve"> therefore</w:t>
      </w:r>
      <w:r>
        <w:t xml:space="preserve"> reducing waste and saving money</w:t>
      </w:r>
      <w:r w:rsidR="0052217B">
        <w:t>.</w:t>
      </w:r>
    </w:p>
    <w:p w14:paraId="21905ADA" w14:textId="456E7CF3" w:rsidR="00315F15" w:rsidRDefault="00315F15" w:rsidP="008C36B0">
      <w:pPr>
        <w:pStyle w:val="xlist"/>
      </w:pPr>
      <w:r>
        <w:lastRenderedPageBreak/>
        <w:t>11</w:t>
      </w:r>
      <w:r>
        <w:tab/>
        <w:t>Explain one</w:t>
      </w:r>
      <w:r w:rsidR="0052217B">
        <w:t xml:space="preserve"> use of a smart alloy</w:t>
      </w:r>
      <w:r>
        <w:t>.</w:t>
      </w:r>
    </w:p>
    <w:p w14:paraId="39FA2E0B" w14:textId="68DEADC8" w:rsidR="00315F15" w:rsidRDefault="0052217B" w:rsidP="008C36B0">
      <w:pPr>
        <w:pStyle w:val="xanswersfo"/>
      </w:pPr>
      <w:r w:rsidRPr="006A56B8">
        <w:rPr>
          <w:rStyle w:val="xitalic"/>
        </w:rPr>
        <w:t>Answers will vary.</w:t>
      </w:r>
      <w:r>
        <w:t xml:space="preserve"> For example, o</w:t>
      </w:r>
      <w:r w:rsidR="00315F15">
        <w:t>rthodontic wires will constantly return to their original shape</w:t>
      </w:r>
      <w:r>
        <w:t>, therefore</w:t>
      </w:r>
      <w:r w:rsidR="00315F15">
        <w:t xml:space="preserve"> reducing the need to retighten or adjust the wire. </w:t>
      </w:r>
    </w:p>
    <w:p w14:paraId="4DC53576" w14:textId="77777777" w:rsidR="00315F15" w:rsidRDefault="00315F15" w:rsidP="008C36B0">
      <w:pPr>
        <w:pStyle w:val="xbhead"/>
      </w:pPr>
      <w:r>
        <w:t>Extend your understanding</w:t>
      </w:r>
    </w:p>
    <w:p w14:paraId="2FB4BE72" w14:textId="501BD286" w:rsidR="00315F15" w:rsidRDefault="00315F15" w:rsidP="008C36B0">
      <w:pPr>
        <w:pStyle w:val="xlist"/>
      </w:pPr>
      <w:r>
        <w:t>12</w:t>
      </w:r>
      <w:r>
        <w:tab/>
        <w:t xml:space="preserve">An essential tool </w:t>
      </w:r>
      <w:r w:rsidR="0052217B">
        <w:t>in chemistry is the process of e</w:t>
      </w:r>
      <w:r>
        <w:t xml:space="preserve">lectrolysis. </w:t>
      </w:r>
      <w:r w:rsidR="0052217B">
        <w:t>Conduct</w:t>
      </w:r>
      <w:r>
        <w:t xml:space="preserve"> some research and answer the following questions:</w:t>
      </w:r>
    </w:p>
    <w:p w14:paraId="678C60D8" w14:textId="2BE67C4E" w:rsidR="00FA01D1" w:rsidRDefault="00315F15" w:rsidP="00FA01D1">
      <w:pPr>
        <w:pStyle w:val="xlist2"/>
      </w:pPr>
      <w:r>
        <w:t>a</w:t>
      </w:r>
      <w:r>
        <w:tab/>
        <w:t xml:space="preserve">What is electrolysis? </w:t>
      </w:r>
    </w:p>
    <w:p w14:paraId="43FAE7C4" w14:textId="06B9B6D0" w:rsidR="00315F15" w:rsidRDefault="0052217B" w:rsidP="00FA01D1">
      <w:pPr>
        <w:pStyle w:val="xanswersfo"/>
      </w:pPr>
      <w:r>
        <w:t>T</w:t>
      </w:r>
      <w:r w:rsidR="00315F15">
        <w:t xml:space="preserve">he process of running electricity through a compound </w:t>
      </w:r>
      <w:r>
        <w:t>that</w:t>
      </w:r>
      <w:r w:rsidR="00315F15">
        <w:t xml:space="preserve"> is ionic or molten, </w:t>
      </w:r>
      <w:r>
        <w:t>to turn</w:t>
      </w:r>
      <w:r w:rsidR="00315F15">
        <w:t xml:space="preserve"> metal cations into solid metal atoms</w:t>
      </w:r>
    </w:p>
    <w:p w14:paraId="4C2A890C" w14:textId="54DA7904" w:rsidR="00FA01D1" w:rsidRDefault="0052217B" w:rsidP="00FA01D1">
      <w:pPr>
        <w:pStyle w:val="xlist2"/>
      </w:pPr>
      <w:r>
        <w:t>b</w:t>
      </w:r>
      <w:r>
        <w:tab/>
        <w:t>Which s</w:t>
      </w:r>
      <w:r w:rsidR="00315F15">
        <w:t xml:space="preserve">cientist paved the way for electrolysis in modern chemistry? </w:t>
      </w:r>
    </w:p>
    <w:p w14:paraId="0B9A2791" w14:textId="4702A96D" w:rsidR="00315F15" w:rsidRDefault="00315F15" w:rsidP="00FA01D1">
      <w:pPr>
        <w:pStyle w:val="xanswersfo"/>
      </w:pPr>
      <w:r>
        <w:t>Michael Faraday</w:t>
      </w:r>
    </w:p>
    <w:p w14:paraId="38C75255" w14:textId="2FFB7C46" w:rsidR="00FA01D1" w:rsidRDefault="00315F15" w:rsidP="00FA01D1">
      <w:pPr>
        <w:pStyle w:val="xlist2"/>
      </w:pPr>
      <w:r>
        <w:t>c</w:t>
      </w:r>
      <w:r>
        <w:tab/>
      </w:r>
      <w:r w:rsidR="0052217B">
        <w:t>In electrolysis, w</w:t>
      </w:r>
      <w:r>
        <w:t xml:space="preserve">hat does ‘reduction’ mean? </w:t>
      </w:r>
    </w:p>
    <w:p w14:paraId="33ECA597" w14:textId="5E4185CC" w:rsidR="00315F15" w:rsidRDefault="00315F15" w:rsidP="00FA01D1">
      <w:pPr>
        <w:pStyle w:val="xanswersfo"/>
      </w:pPr>
      <w:r>
        <w:t xml:space="preserve">Reduction is the process of reducing the charge on an ion </w:t>
      </w:r>
      <w:r w:rsidR="00AC0F01">
        <w:t>from a higher to a lower number. For example,</w:t>
      </w:r>
      <w:r>
        <w:t xml:space="preserve"> Cu</w:t>
      </w:r>
      <w:r w:rsidRPr="00AC0F01">
        <w:rPr>
          <w:vertAlign w:val="superscript"/>
        </w:rPr>
        <w:t>2+</w:t>
      </w:r>
      <w:r>
        <w:t xml:space="preserve"> is reduced to Cu</w:t>
      </w:r>
      <w:r w:rsidR="00AC0F01">
        <w:t>.</w:t>
      </w:r>
    </w:p>
    <w:p w14:paraId="128A7CF6" w14:textId="0369FF9E" w:rsidR="00FA01D1" w:rsidRDefault="00315F15" w:rsidP="00FA01D1">
      <w:pPr>
        <w:pStyle w:val="xlist2"/>
      </w:pPr>
      <w:r>
        <w:t>d</w:t>
      </w:r>
      <w:r>
        <w:tab/>
      </w:r>
      <w:r w:rsidR="0052217B">
        <w:t>In electrolysis, w</w:t>
      </w:r>
      <w:r>
        <w:t xml:space="preserve">hat does ‘oxidation’ mean? </w:t>
      </w:r>
    </w:p>
    <w:p w14:paraId="18996960" w14:textId="7E0405E4" w:rsidR="00315F15" w:rsidRDefault="00315F15" w:rsidP="00FA01D1">
      <w:pPr>
        <w:pStyle w:val="xanswersfo"/>
      </w:pPr>
      <w:r>
        <w:t>Oxidation is the process of increasing the charge on an ion from a lower to a higher number</w:t>
      </w:r>
      <w:r w:rsidR="00AC0F01">
        <w:t>.</w:t>
      </w:r>
      <w:r w:rsidR="00AC0F01" w:rsidRPr="00AC0F01">
        <w:t xml:space="preserve"> </w:t>
      </w:r>
      <w:r w:rsidR="00AC0F01">
        <w:t xml:space="preserve">For example, </w:t>
      </w:r>
      <w:r>
        <w:t>Cu is oxidised to Cu</w:t>
      </w:r>
      <w:r w:rsidRPr="00AC0F01">
        <w:rPr>
          <w:vertAlign w:val="superscript"/>
        </w:rPr>
        <w:t>2+</w:t>
      </w:r>
      <w:r w:rsidR="00AC0F01">
        <w:t>.</w:t>
      </w:r>
    </w:p>
    <w:p w14:paraId="506C4158" w14:textId="263E36D9" w:rsidR="00315F15" w:rsidRDefault="00315F15" w:rsidP="00FA01D1">
      <w:pPr>
        <w:pStyle w:val="xlist2"/>
      </w:pPr>
      <w:r>
        <w:t>e</w:t>
      </w:r>
      <w:r>
        <w:tab/>
        <w:t>A transformation of energy occurs in electrolysis. What is this transformation?</w:t>
      </w:r>
    </w:p>
    <w:p w14:paraId="6413B305" w14:textId="269BB38A" w:rsidR="00315F15" w:rsidRDefault="00315F15" w:rsidP="00FA01D1">
      <w:pPr>
        <w:pStyle w:val="xanswersfo"/>
      </w:pPr>
      <w:r>
        <w:t xml:space="preserve">Electrical </w:t>
      </w:r>
      <w:r w:rsidR="00AC0F01">
        <w:t xml:space="preserve">energy is transformed </w:t>
      </w:r>
      <w:r>
        <w:t>to chemical energy</w:t>
      </w:r>
    </w:p>
    <w:p w14:paraId="62C7AFCA" w14:textId="0F306C6B" w:rsidR="00315F15" w:rsidRDefault="00FA01D1" w:rsidP="00FA01D1">
      <w:pPr>
        <w:pStyle w:val="xlist2"/>
      </w:pPr>
      <w:r>
        <w:t>f</w:t>
      </w:r>
      <w:r w:rsidR="00315F15">
        <w:tab/>
        <w:t>Why is electrolysis ess</w:t>
      </w:r>
      <w:r w:rsidR="00AC0F01">
        <w:t>ential to modern society? Name two</w:t>
      </w:r>
      <w:r w:rsidR="00315F15">
        <w:t xml:space="preserve"> applications of this process.</w:t>
      </w:r>
    </w:p>
    <w:p w14:paraId="7DB45D18" w14:textId="4EFD0CBB" w:rsidR="0065172C" w:rsidRDefault="00AC0F01" w:rsidP="00FA01D1">
      <w:pPr>
        <w:pStyle w:val="xanswersfo"/>
      </w:pPr>
      <w:r w:rsidRPr="006A56B8">
        <w:rPr>
          <w:rStyle w:val="xitalic"/>
        </w:rPr>
        <w:t>Answers will vary.</w:t>
      </w:r>
      <w:r>
        <w:t xml:space="preserve"> Electrolysis</w:t>
      </w:r>
      <w:r w:rsidR="00315F15">
        <w:t xml:space="preserve"> is essential in electroplating where a more expensive and less corrosive metal can co</w:t>
      </w:r>
      <w:r>
        <w:t xml:space="preserve">at another less corrosive one. </w:t>
      </w:r>
      <w:r w:rsidR="00315F15">
        <w:t xml:space="preserve">This prevents rusting on </w:t>
      </w:r>
      <w:r>
        <w:t>objects, such as cars</w:t>
      </w:r>
      <w:r w:rsidR="00315F15">
        <w:t xml:space="preserve">. </w:t>
      </w:r>
      <w:r>
        <w:t xml:space="preserve">Electrolysis </w:t>
      </w:r>
      <w:r w:rsidR="00315F15">
        <w:t>is a</w:t>
      </w:r>
      <w:r>
        <w:t>lso used to convert water into h</w:t>
      </w:r>
      <w:r w:rsidR="00315F15">
        <w:t xml:space="preserve">ydrogen and </w:t>
      </w:r>
      <w:r>
        <w:t>oxygen gas for various purposes.</w:t>
      </w:r>
    </w:p>
    <w:p w14:paraId="56D5E0A9" w14:textId="23D484DF" w:rsidR="00315F15" w:rsidRDefault="00315F15">
      <w:pPr>
        <w:spacing w:before="0" w:after="200" w:line="276" w:lineRule="auto"/>
        <w:ind w:left="0" w:firstLine="0"/>
      </w:pPr>
      <w:r>
        <w:br w:type="page"/>
      </w:r>
    </w:p>
    <w:p w14:paraId="2E3E61DE" w14:textId="2675A585" w:rsidR="00BA2A44" w:rsidRDefault="00BA2A44" w:rsidP="00BA2A44">
      <w:pPr>
        <w:pStyle w:val="xworksheettype"/>
      </w:pPr>
      <w:r>
        <w:lastRenderedPageBreak/>
        <w:t>Student worksheet</w:t>
      </w:r>
      <w:r w:rsidR="00FB17C2" w:rsidRPr="00FB17C2">
        <w:t xml:space="preserve"> </w:t>
      </w:r>
      <w:r w:rsidR="00FB17C2">
        <w:t>answers</w:t>
      </w:r>
    </w:p>
    <w:p w14:paraId="70609BD4" w14:textId="77777777" w:rsidR="00315F15" w:rsidRDefault="00315F15" w:rsidP="00BA2A44">
      <w:pPr>
        <w:pStyle w:val="xchapterhead"/>
      </w:pPr>
      <w:r>
        <w:t>3.8 Nanotechnology involves the specific arrangement of atoms</w:t>
      </w:r>
    </w:p>
    <w:p w14:paraId="734E0D6C" w14:textId="3AB9C00C" w:rsidR="00BA2A44" w:rsidRPr="00E96387" w:rsidRDefault="00BA2A44" w:rsidP="00BA2A44">
      <w:pPr>
        <w:pStyle w:val="xpagereference"/>
        <w:rPr>
          <w:szCs w:val="24"/>
        </w:rPr>
      </w:pPr>
      <w:r w:rsidRPr="00E96387">
        <w:rPr>
          <w:szCs w:val="24"/>
        </w:rPr>
        <w:t xml:space="preserve">Pages </w:t>
      </w:r>
      <w:r>
        <w:rPr>
          <w:szCs w:val="24"/>
        </w:rPr>
        <w:t>84–85</w:t>
      </w:r>
    </w:p>
    <w:p w14:paraId="45470263" w14:textId="77777777" w:rsidR="00315F15" w:rsidRDefault="00315F15" w:rsidP="00BA2A44">
      <w:pPr>
        <w:pStyle w:val="xahead"/>
      </w:pPr>
      <w:r>
        <w:t>Nanotechnology</w:t>
      </w:r>
    </w:p>
    <w:p w14:paraId="52044C73" w14:textId="20AB38B0" w:rsidR="00FA01D1" w:rsidRDefault="00315F15" w:rsidP="00FA01D1">
      <w:pPr>
        <w:pStyle w:val="xlist"/>
      </w:pPr>
      <w:r>
        <w:t>1</w:t>
      </w:r>
      <w:r>
        <w:tab/>
        <w:t>What is th</w:t>
      </w:r>
      <w:r w:rsidR="004B2E43">
        <w:t>e diameter of the average atom?</w:t>
      </w:r>
    </w:p>
    <w:p w14:paraId="503358DF" w14:textId="43F288D5" w:rsidR="00315F15" w:rsidRDefault="00315F15" w:rsidP="00FA01D1">
      <w:pPr>
        <w:pStyle w:val="xanswersfo"/>
      </w:pPr>
      <w:r>
        <w:t>0.3 nanometres (0.000 000 3 m</w:t>
      </w:r>
      <w:r w:rsidR="004B2E43">
        <w:t>illimetres</w:t>
      </w:r>
      <w:r>
        <w:t>)</w:t>
      </w:r>
    </w:p>
    <w:p w14:paraId="5CE532BC" w14:textId="1AB32E32" w:rsidR="00315F15" w:rsidRDefault="00315F15" w:rsidP="00FA01D1">
      <w:pPr>
        <w:pStyle w:val="xlist"/>
      </w:pPr>
      <w:r>
        <w:t>2</w:t>
      </w:r>
      <w:r>
        <w:tab/>
        <w:t>Why is this an average</w:t>
      </w:r>
      <w:r w:rsidR="004B2E43">
        <w:t xml:space="preserve"> diameter</w:t>
      </w:r>
      <w:r>
        <w:t>, and not the diameter of every atom?</w:t>
      </w:r>
    </w:p>
    <w:p w14:paraId="5FD83A53" w14:textId="77777777" w:rsidR="00315F15" w:rsidRDefault="00315F15" w:rsidP="00FA01D1">
      <w:pPr>
        <w:pStyle w:val="xanswersfo"/>
      </w:pPr>
      <w:r>
        <w:t>Every atom varies in size depending on the number of protons, neutrons and electrons</w:t>
      </w:r>
    </w:p>
    <w:p w14:paraId="05426ECD" w14:textId="735E5D96" w:rsidR="00315F15" w:rsidRDefault="00315F15" w:rsidP="00FA01D1">
      <w:pPr>
        <w:pStyle w:val="xlist"/>
      </w:pPr>
      <w:r>
        <w:t>3</w:t>
      </w:r>
      <w:r>
        <w:tab/>
        <w:t>Do you think that this average would more accu</w:t>
      </w:r>
      <w:r w:rsidR="004B2E43">
        <w:t>rately represent the size of a h</w:t>
      </w:r>
      <w:r>
        <w:t xml:space="preserve">ydrogen, </w:t>
      </w:r>
      <w:r w:rsidR="004B2E43">
        <w:t>a b</w:t>
      </w:r>
      <w:r>
        <w:t xml:space="preserve">arium or </w:t>
      </w:r>
      <w:r w:rsidR="004B2E43">
        <w:t>an u</w:t>
      </w:r>
      <w:r>
        <w:t>nunoctium atom? Explain your answer.</w:t>
      </w:r>
    </w:p>
    <w:p w14:paraId="60A1707C" w14:textId="1931640C" w:rsidR="00315F15" w:rsidRDefault="004B2E43" w:rsidP="00FA01D1">
      <w:pPr>
        <w:pStyle w:val="xanswersfo"/>
      </w:pPr>
      <w:r>
        <w:t>A b</w:t>
      </w:r>
      <w:r w:rsidR="00315F15">
        <w:t>arium atom</w:t>
      </w:r>
      <w:r>
        <w:t>,</w:t>
      </w:r>
      <w:r w:rsidR="00315F15">
        <w:t xml:space="preserve"> as it is one of the middle atoms on the periodic table, representing the median, which would be closest to the average (</w:t>
      </w:r>
      <w:r>
        <w:t xml:space="preserve">the </w:t>
      </w:r>
      <w:r w:rsidR="00315F15">
        <w:t>mode)</w:t>
      </w:r>
      <w:r>
        <w:t>.</w:t>
      </w:r>
    </w:p>
    <w:p w14:paraId="35FBD80D" w14:textId="79790FF2" w:rsidR="00FA01D1" w:rsidRDefault="004B2E43" w:rsidP="00FA01D1">
      <w:pPr>
        <w:pStyle w:val="xlist"/>
      </w:pPr>
      <w:r>
        <w:t>4</w:t>
      </w:r>
      <w:r>
        <w:tab/>
        <w:t>What is n</w:t>
      </w:r>
      <w:r w:rsidR="00315F15">
        <w:t xml:space="preserve">anotechnology? </w:t>
      </w:r>
    </w:p>
    <w:p w14:paraId="3E841A75" w14:textId="3E5DFD6D" w:rsidR="00315F15" w:rsidRDefault="00315F15" w:rsidP="00FA01D1">
      <w:pPr>
        <w:pStyle w:val="xanswersfo"/>
      </w:pPr>
      <w:r>
        <w:t xml:space="preserve">The manipulation of atoms at the nanoscale to develop technology </w:t>
      </w:r>
      <w:r w:rsidR="004B2E43">
        <w:t>that</w:t>
      </w:r>
      <w:r>
        <w:t xml:space="preserve"> can operate at a very small scale</w:t>
      </w:r>
      <w:r w:rsidR="004B2E43">
        <w:t>,</w:t>
      </w:r>
      <w:r>
        <w:t xml:space="preserve"> and </w:t>
      </w:r>
      <w:r w:rsidR="004B2E43">
        <w:t xml:space="preserve">is </w:t>
      </w:r>
      <w:r>
        <w:t xml:space="preserve">therefore </w:t>
      </w:r>
      <w:r w:rsidR="004B2E43">
        <w:t>more specific in its purpose</w:t>
      </w:r>
    </w:p>
    <w:p w14:paraId="393338E8" w14:textId="53787F29" w:rsidR="004B2E43" w:rsidRDefault="004B2E43" w:rsidP="004B2E43">
      <w:pPr>
        <w:pStyle w:val="xlist"/>
      </w:pPr>
      <w:r>
        <w:t>5</w:t>
      </w:r>
      <w:r>
        <w:tab/>
        <w:t>What scale does nanotechnology use?</w:t>
      </w:r>
    </w:p>
    <w:p w14:paraId="7D1AF0B9" w14:textId="7A75AB5D" w:rsidR="004B2E43" w:rsidRDefault="004B2E43" w:rsidP="004B2E43">
      <w:pPr>
        <w:pStyle w:val="xanswersfo"/>
      </w:pPr>
      <w:r>
        <w:t>The nanometre</w:t>
      </w:r>
    </w:p>
    <w:p w14:paraId="54CF18BD" w14:textId="388E7840" w:rsidR="00FA01D1" w:rsidRDefault="00FA01D1" w:rsidP="00FA01D1">
      <w:pPr>
        <w:pStyle w:val="xlist"/>
      </w:pPr>
      <w:r>
        <w:t>6</w:t>
      </w:r>
      <w:r w:rsidR="00315F15">
        <w:tab/>
        <w:t>Give an example of n</w:t>
      </w:r>
      <w:r w:rsidR="004B2E43">
        <w:t>a</w:t>
      </w:r>
      <w:r w:rsidR="00315F15">
        <w:t>n</w:t>
      </w:r>
      <w:r w:rsidR="00D96F76">
        <w:t>otechnology and how it could be</w:t>
      </w:r>
      <w:r w:rsidR="004B2E43">
        <w:t xml:space="preserve"> used.</w:t>
      </w:r>
    </w:p>
    <w:p w14:paraId="784140AB" w14:textId="4C65A2AB" w:rsidR="00315F15" w:rsidRDefault="00315F15" w:rsidP="00FA01D1">
      <w:pPr>
        <w:pStyle w:val="xanswersfo"/>
      </w:pPr>
      <w:r w:rsidRPr="006A56B8">
        <w:rPr>
          <w:rStyle w:val="xitalic"/>
        </w:rPr>
        <w:t xml:space="preserve">Answers </w:t>
      </w:r>
      <w:r w:rsidR="004B2E43" w:rsidRPr="006A56B8">
        <w:rPr>
          <w:rStyle w:val="xitalic"/>
        </w:rPr>
        <w:t>will</w:t>
      </w:r>
      <w:r w:rsidRPr="006A56B8">
        <w:rPr>
          <w:rStyle w:val="xitalic"/>
        </w:rPr>
        <w:t xml:space="preserve"> vary</w:t>
      </w:r>
      <w:r w:rsidR="00FA01D1" w:rsidRPr="006A56B8">
        <w:rPr>
          <w:rStyle w:val="xitalic"/>
        </w:rPr>
        <w:t>.</w:t>
      </w:r>
      <w:r w:rsidR="00FA01D1">
        <w:t xml:space="preserve"> </w:t>
      </w:r>
      <w:r w:rsidR="004B2E43">
        <w:t>For example, n</w:t>
      </w:r>
      <w:r>
        <w:t xml:space="preserve">anobots </w:t>
      </w:r>
      <w:r w:rsidR="00D96F76">
        <w:t>could</w:t>
      </w:r>
      <w:r>
        <w:t xml:space="preserve"> be used to boost the immune system, repair parts of the body or clean up the environment.</w:t>
      </w:r>
    </w:p>
    <w:p w14:paraId="49118842" w14:textId="0DD8D97D" w:rsidR="00315F15" w:rsidRDefault="00D96F76" w:rsidP="00FA01D1">
      <w:pPr>
        <w:pStyle w:val="xlist"/>
      </w:pPr>
      <w:r>
        <w:t>7</w:t>
      </w:r>
      <w:r w:rsidR="00315F15">
        <w:tab/>
        <w:t xml:space="preserve">How </w:t>
      </w:r>
      <w:r>
        <w:t>could</w:t>
      </w:r>
      <w:r w:rsidR="00315F15">
        <w:t xml:space="preserve"> nanobots </w:t>
      </w:r>
      <w:r>
        <w:t xml:space="preserve">be </w:t>
      </w:r>
      <w:r w:rsidR="00315F15">
        <w:t>beneficial to the field of medicine?</w:t>
      </w:r>
    </w:p>
    <w:p w14:paraId="1352FE2D" w14:textId="783A2AD6" w:rsidR="00315F15" w:rsidRDefault="00D96F76" w:rsidP="00FA01D1">
      <w:pPr>
        <w:pStyle w:val="xanswersfo"/>
      </w:pPr>
      <w:r>
        <w:t>Nanobots</w:t>
      </w:r>
      <w:r w:rsidR="00315F15">
        <w:t xml:space="preserve"> </w:t>
      </w:r>
      <w:r>
        <w:t xml:space="preserve">could </w:t>
      </w:r>
      <w:r w:rsidR="00315F15">
        <w:t xml:space="preserve">constantly look for viruses or bacteria that cause disease. </w:t>
      </w:r>
      <w:r>
        <w:t>If a virus wa</w:t>
      </w:r>
      <w:r w:rsidR="00315F15">
        <w:t xml:space="preserve">s detected, the nanobot could break it down molecule by molecule. </w:t>
      </w:r>
      <w:r>
        <w:t xml:space="preserve">Some nanobots could </w:t>
      </w:r>
      <w:r w:rsidR="00315F15">
        <w:t xml:space="preserve">carry 9 billion oxygen and carbon dioxide molecules, </w:t>
      </w:r>
      <w:r>
        <w:t>and could remove</w:t>
      </w:r>
      <w:r w:rsidR="00315F15">
        <w:t xml:space="preserve"> the need for blood transfusions in the future.</w:t>
      </w:r>
    </w:p>
    <w:p w14:paraId="71EDCE73" w14:textId="265A87D7" w:rsidR="00315F15" w:rsidRDefault="00D96F76" w:rsidP="00FA01D1">
      <w:pPr>
        <w:pStyle w:val="xlist"/>
      </w:pPr>
      <w:r>
        <w:t>8</w:t>
      </w:r>
      <w:r w:rsidR="00315F15">
        <w:tab/>
        <w:t>What are the similarities in properties between metals and carbon nanotubes?</w:t>
      </w:r>
    </w:p>
    <w:p w14:paraId="125E47F6" w14:textId="0A5E4E70" w:rsidR="00315F15" w:rsidRDefault="00D96F76" w:rsidP="00FA01D1">
      <w:pPr>
        <w:pStyle w:val="xanswerslist"/>
      </w:pPr>
      <w:r>
        <w:rPr>
          <w:lang w:eastAsia="en-AU"/>
        </w:rPr>
        <w:t>Both are e</w:t>
      </w:r>
      <w:r>
        <w:t>xtr</w:t>
      </w:r>
      <w:r w:rsidR="00315F15">
        <w:t>em</w:t>
      </w:r>
      <w:r>
        <w:t>e</w:t>
      </w:r>
      <w:r w:rsidR="00315F15">
        <w:t>ly hard</w:t>
      </w:r>
      <w:r>
        <w:t>, have h</w:t>
      </w:r>
      <w:r w:rsidR="00315F15">
        <w:t>igh tensile strength</w:t>
      </w:r>
      <w:r>
        <w:t>, and are e</w:t>
      </w:r>
      <w:r w:rsidR="00315F15">
        <w:t>fficient conductors of heat and electricity</w:t>
      </w:r>
      <w:r>
        <w:t>.</w:t>
      </w:r>
    </w:p>
    <w:p w14:paraId="45FB5865" w14:textId="58207DC7" w:rsidR="00315F15" w:rsidRDefault="00D96F76" w:rsidP="00FA01D1">
      <w:pPr>
        <w:pStyle w:val="xlist"/>
      </w:pPr>
      <w:r>
        <w:t>9</w:t>
      </w:r>
      <w:r w:rsidR="00315F15">
        <w:tab/>
        <w:t>What are the differences in properties between metals and carbon nanotubes?</w:t>
      </w:r>
    </w:p>
    <w:p w14:paraId="487F1A7F" w14:textId="2A43F937" w:rsidR="00315F15" w:rsidRDefault="00D96F76" w:rsidP="00FA01D1">
      <w:pPr>
        <w:pStyle w:val="xanswerslist"/>
      </w:pPr>
      <w:r>
        <w:rPr>
          <w:lang w:eastAsia="en-AU"/>
        </w:rPr>
        <w:t xml:space="preserve">Carbon nanotubes are much </w:t>
      </w:r>
      <w:r w:rsidR="00315F15">
        <w:t>light</w:t>
      </w:r>
      <w:r>
        <w:t>er and more</w:t>
      </w:r>
      <w:r w:rsidR="00315F15">
        <w:t xml:space="preserve"> flexible</w:t>
      </w:r>
      <w:r>
        <w:t xml:space="preserve"> than metals.</w:t>
      </w:r>
    </w:p>
    <w:p w14:paraId="2B963728" w14:textId="77777777" w:rsidR="0089317B" w:rsidRDefault="0089317B">
      <w:pPr>
        <w:spacing w:before="0" w:after="200" w:line="276" w:lineRule="auto"/>
        <w:ind w:left="0" w:firstLine="0"/>
        <w:rPr>
          <w:rFonts w:cs="Arial"/>
          <w:sz w:val="22"/>
        </w:rPr>
      </w:pPr>
      <w:r>
        <w:br w:type="page"/>
      </w:r>
    </w:p>
    <w:p w14:paraId="41089B44" w14:textId="5EACF094" w:rsidR="00D96F76" w:rsidRDefault="00D96F76" w:rsidP="00FA01D1">
      <w:pPr>
        <w:pStyle w:val="xlist"/>
      </w:pPr>
      <w:r>
        <w:lastRenderedPageBreak/>
        <w:t>10</w:t>
      </w:r>
      <w:r w:rsidR="00315F15">
        <w:tab/>
        <w:t>Choo</w:t>
      </w:r>
      <w:r>
        <w:t>se two</w:t>
      </w:r>
      <w:r w:rsidR="00315F15">
        <w:t xml:space="preserve"> </w:t>
      </w:r>
      <w:r>
        <w:t>possible applications</w:t>
      </w:r>
      <w:r w:rsidR="00315F15">
        <w:t xml:space="preserve"> of nanotubes and explain how they may </w:t>
      </w:r>
      <w:r>
        <w:t xml:space="preserve">be </w:t>
      </w:r>
      <w:r w:rsidR="005D3000">
        <w:t>of</w:t>
      </w:r>
      <w:r>
        <w:t xml:space="preserve"> </w:t>
      </w:r>
      <w:r w:rsidR="00315F15">
        <w:t xml:space="preserve">benefit. </w:t>
      </w:r>
    </w:p>
    <w:p w14:paraId="4F285D7E" w14:textId="59A891D6" w:rsidR="00315F15" w:rsidRPr="006A56B8" w:rsidRDefault="00315F15" w:rsidP="00D96F76">
      <w:pPr>
        <w:pStyle w:val="xtabletextanswers"/>
        <w:rPr>
          <w:rStyle w:val="xitalic"/>
        </w:rPr>
      </w:pPr>
      <w:r w:rsidRPr="006A56B8">
        <w:rPr>
          <w:rStyle w:val="xitalic"/>
        </w:rPr>
        <w:t>Answers will vary</w:t>
      </w:r>
      <w:r w:rsidR="00D96F76" w:rsidRPr="006A56B8">
        <w:rPr>
          <w:rStyle w:val="xitalic"/>
        </w:rPr>
        <w:t>. Some examples:</w:t>
      </w:r>
    </w:p>
    <w:p w14:paraId="5A977F11" w14:textId="2A6CBE96" w:rsidR="00315F15" w:rsidRDefault="00FA01D1" w:rsidP="00FA01D1">
      <w:pPr>
        <w:pStyle w:val="xanswerslist"/>
      </w:pPr>
      <w:r>
        <w:rPr>
          <w:lang w:eastAsia="en-AU"/>
        </w:rPr>
        <w:t>•</w:t>
      </w:r>
      <w:r>
        <w:rPr>
          <w:lang w:eastAsia="en-AU"/>
        </w:rPr>
        <w:tab/>
      </w:r>
      <w:r w:rsidR="00315F15">
        <w:t>Clothing</w:t>
      </w:r>
      <w:r w:rsidR="00D96F76">
        <w:t xml:space="preserve"> –</w:t>
      </w:r>
      <w:r w:rsidR="00315F15">
        <w:t xml:space="preserve"> </w:t>
      </w:r>
      <w:r w:rsidR="00D96F76">
        <w:t>could be</w:t>
      </w:r>
      <w:r w:rsidR="00315F15">
        <w:t xml:space="preserve"> damage</w:t>
      </w:r>
      <w:r w:rsidR="00D96F76">
        <w:t>-</w:t>
      </w:r>
      <w:r w:rsidR="00315F15">
        <w:t xml:space="preserve">proof so there is no wear and tear, </w:t>
      </w:r>
      <w:r w:rsidR="00D96F76">
        <w:t xml:space="preserve">therefore </w:t>
      </w:r>
      <w:r w:rsidR="00315F15">
        <w:t>reducing clothing costs</w:t>
      </w:r>
      <w:r w:rsidR="00D96F76">
        <w:t>.</w:t>
      </w:r>
    </w:p>
    <w:p w14:paraId="00F29648" w14:textId="308388FC" w:rsidR="00315F15" w:rsidRDefault="00FA01D1" w:rsidP="00FA01D1">
      <w:pPr>
        <w:pStyle w:val="xanswerslist"/>
      </w:pPr>
      <w:r>
        <w:rPr>
          <w:lang w:eastAsia="en-AU"/>
        </w:rPr>
        <w:t>•</w:t>
      </w:r>
      <w:r>
        <w:rPr>
          <w:lang w:eastAsia="en-AU"/>
        </w:rPr>
        <w:tab/>
      </w:r>
      <w:r w:rsidR="00315F15">
        <w:t xml:space="preserve">Computer screens </w:t>
      </w:r>
      <w:r w:rsidR="005D3000">
        <w:t xml:space="preserve">– could create flexible or folding screens </w:t>
      </w:r>
      <w:r w:rsidR="00315F15">
        <w:t>with higher resolution</w:t>
      </w:r>
      <w:r w:rsidR="005D3000">
        <w:t xml:space="preserve"> than we can currently detect.</w:t>
      </w:r>
    </w:p>
    <w:p w14:paraId="757BF93B" w14:textId="4EEE030E" w:rsidR="00315F15" w:rsidRDefault="00FA01D1" w:rsidP="00FA01D1">
      <w:pPr>
        <w:pStyle w:val="xanswerslist"/>
      </w:pPr>
      <w:r>
        <w:rPr>
          <w:lang w:eastAsia="en-AU"/>
        </w:rPr>
        <w:t>•</w:t>
      </w:r>
      <w:r>
        <w:rPr>
          <w:lang w:eastAsia="en-AU"/>
        </w:rPr>
        <w:tab/>
      </w:r>
      <w:r w:rsidR="00315F15">
        <w:t>Renewable energy</w:t>
      </w:r>
      <w:r w:rsidR="005D3000">
        <w:t xml:space="preserve"> devices – solar panels could generate </w:t>
      </w:r>
      <w:r w:rsidR="00315F15">
        <w:t>power and reduce the cost of electricity</w:t>
      </w:r>
      <w:r w:rsidR="005D3000">
        <w:t>.</w:t>
      </w:r>
    </w:p>
    <w:p w14:paraId="30154BAA" w14:textId="77777777" w:rsidR="00315F15" w:rsidRDefault="00315F15" w:rsidP="00FA01D1">
      <w:pPr>
        <w:pStyle w:val="xbhead"/>
      </w:pPr>
      <w:r>
        <w:t>Extend your understanding</w:t>
      </w:r>
    </w:p>
    <w:p w14:paraId="14E65B5D" w14:textId="258FF30E" w:rsidR="00315F15" w:rsidRDefault="00D96F76" w:rsidP="00FA01D1">
      <w:pPr>
        <w:pStyle w:val="xlist"/>
      </w:pPr>
      <w:r>
        <w:t>11</w:t>
      </w:r>
      <w:r w:rsidR="00FD5FB7">
        <w:tab/>
        <w:t>The buck</w:t>
      </w:r>
      <w:r w:rsidR="00315F15">
        <w:t xml:space="preserve">yball is </w:t>
      </w:r>
      <w:r w:rsidR="00FD5FB7">
        <w:t>another example</w:t>
      </w:r>
      <w:r w:rsidR="00315F15">
        <w:t xml:space="preserve"> of nanotechnology developed by chemists. </w:t>
      </w:r>
      <w:r w:rsidR="005D3000">
        <w:t>Conduct</w:t>
      </w:r>
      <w:r w:rsidR="00315F15">
        <w:t xml:space="preserve"> some research and answer the fol</w:t>
      </w:r>
      <w:r w:rsidR="005D3000">
        <w:t>lowing questions.</w:t>
      </w:r>
    </w:p>
    <w:p w14:paraId="52E9E480" w14:textId="4E0C02BF" w:rsidR="00FA01D1" w:rsidRDefault="00315F15" w:rsidP="00FA01D1">
      <w:pPr>
        <w:pStyle w:val="xlist2"/>
      </w:pPr>
      <w:r>
        <w:t>a</w:t>
      </w:r>
      <w:r>
        <w:tab/>
        <w:t>Wh</w:t>
      </w:r>
      <w:r w:rsidR="005D3000">
        <w:t>at is the scientific name of a b</w:t>
      </w:r>
      <w:r>
        <w:t xml:space="preserve">uckyball? </w:t>
      </w:r>
    </w:p>
    <w:p w14:paraId="644BB34F" w14:textId="12474334" w:rsidR="00315F15" w:rsidRDefault="00315F15" w:rsidP="00FA01D1">
      <w:pPr>
        <w:pStyle w:val="xanswersfo"/>
      </w:pPr>
      <w:r>
        <w:t>Buckminsterfullerene</w:t>
      </w:r>
    </w:p>
    <w:p w14:paraId="6F42AAF6" w14:textId="26F062B1" w:rsidR="00FA01D1" w:rsidRDefault="00315F15" w:rsidP="00FA01D1">
      <w:pPr>
        <w:pStyle w:val="xlist2"/>
      </w:pPr>
      <w:r>
        <w:t>b</w:t>
      </w:r>
      <w:r>
        <w:tab/>
        <w:t xml:space="preserve">What is a </w:t>
      </w:r>
      <w:r w:rsidR="00FD5FB7">
        <w:t>b</w:t>
      </w:r>
      <w:r>
        <w:t xml:space="preserve">uckyball? </w:t>
      </w:r>
    </w:p>
    <w:p w14:paraId="472AC433" w14:textId="21C2B1E5" w:rsidR="00315F15" w:rsidRDefault="00FD5FB7" w:rsidP="00FA01D1">
      <w:pPr>
        <w:pStyle w:val="xanswersfo"/>
      </w:pPr>
      <w:r>
        <w:t>A spherical fullere</w:t>
      </w:r>
      <w:r w:rsidR="00315F15">
        <w:t>ne molecule</w:t>
      </w:r>
      <w:r>
        <w:t xml:space="preserve"> (</w:t>
      </w:r>
      <w:r w:rsidR="00315F15">
        <w:t>formula C</w:t>
      </w:r>
      <w:r w:rsidR="00315F15" w:rsidRPr="00FD5FB7">
        <w:rPr>
          <w:vertAlign w:val="subscript"/>
        </w:rPr>
        <w:t>60</w:t>
      </w:r>
      <w:r>
        <w:t>)</w:t>
      </w:r>
      <w:r w:rsidR="00315F15">
        <w:t xml:space="preserve"> </w:t>
      </w:r>
      <w:r>
        <w:t xml:space="preserve">that </w:t>
      </w:r>
      <w:r w:rsidR="00315F15">
        <w:t>looks like a ball</w:t>
      </w:r>
      <w:r w:rsidR="00E22E54">
        <w:t xml:space="preserve"> (similar to the shape of a soccer ball). A buckyball can bounce, return to its original shape if squeezed, and spin at amazingly high speeds.</w:t>
      </w:r>
    </w:p>
    <w:p w14:paraId="460CE4D2" w14:textId="2799232B" w:rsidR="00FA01D1" w:rsidRDefault="00315F15" w:rsidP="00FA01D1">
      <w:pPr>
        <w:pStyle w:val="xlist2"/>
      </w:pPr>
      <w:r>
        <w:t>c</w:t>
      </w:r>
      <w:r>
        <w:tab/>
        <w:t>What is the application of</w:t>
      </w:r>
      <w:r w:rsidR="00FD5FB7">
        <w:t xml:space="preserve"> a</w:t>
      </w:r>
      <w:r>
        <w:t xml:space="preserve"> </w:t>
      </w:r>
      <w:r w:rsidR="00FD5FB7">
        <w:t>buckyball?</w:t>
      </w:r>
    </w:p>
    <w:p w14:paraId="4EB5C4F3" w14:textId="0AFDDFB4" w:rsidR="00315F15" w:rsidRDefault="00FD5FB7" w:rsidP="00FA01D1">
      <w:pPr>
        <w:pStyle w:val="xanswersfo"/>
      </w:pPr>
      <w:r>
        <w:t>Although many applications have been speculated, currently n</w:t>
      </w:r>
      <w:r w:rsidR="00315F15">
        <w:t>o application has been found.</w:t>
      </w:r>
    </w:p>
    <w:p w14:paraId="2E5171C0" w14:textId="376E24CC" w:rsidR="00315F15" w:rsidRDefault="00315F15" w:rsidP="00FA01D1">
      <w:pPr>
        <w:pStyle w:val="xlist2"/>
      </w:pPr>
      <w:r>
        <w:t>d</w:t>
      </w:r>
      <w:r>
        <w:tab/>
        <w:t xml:space="preserve">From your answer to </w:t>
      </w:r>
      <w:r w:rsidR="00FD5FB7">
        <w:t>the previous question</w:t>
      </w:r>
      <w:r>
        <w:t xml:space="preserve">, explain why you think the </w:t>
      </w:r>
      <w:r w:rsidR="00FD5FB7">
        <w:t>b</w:t>
      </w:r>
      <w:r>
        <w:t>uckyball was first synthesised.</w:t>
      </w:r>
    </w:p>
    <w:p w14:paraId="2AFA2153" w14:textId="0F46E6A0" w:rsidR="00315F15" w:rsidRDefault="00E22E54" w:rsidP="00FA01D1">
      <w:pPr>
        <w:pStyle w:val="xanswersfo"/>
      </w:pPr>
      <w:r w:rsidRPr="006A56B8">
        <w:rPr>
          <w:rStyle w:val="xitalic"/>
        </w:rPr>
        <w:t>Answers will vary.</w:t>
      </w:r>
      <w:r>
        <w:t xml:space="preserve"> </w:t>
      </w:r>
      <w:r w:rsidR="00315F15">
        <w:t xml:space="preserve">Buckyballs </w:t>
      </w:r>
      <w:r>
        <w:t xml:space="preserve">were first synthesised by accident during an experiment with a different aim. </w:t>
      </w:r>
      <w:r w:rsidR="00315F15">
        <w:t>Th</w:t>
      </w:r>
      <w:r>
        <w:t>is</w:t>
      </w:r>
      <w:r w:rsidR="00315F15">
        <w:t xml:space="preserve"> paved the way for further research into carbon nanotubes</w:t>
      </w:r>
      <w:r>
        <w:t>.</w:t>
      </w:r>
    </w:p>
    <w:p w14:paraId="04FB46BB" w14:textId="77777777" w:rsidR="004B2E43" w:rsidRPr="004B2E43" w:rsidRDefault="004B2E43" w:rsidP="004B2E43">
      <w:pPr>
        <w:ind w:left="0" w:firstLine="0"/>
      </w:pPr>
    </w:p>
    <w:sectPr w:rsidR="004B2E43" w:rsidRPr="004B2E43" w:rsidSect="00091A42">
      <w:headerReference w:type="even" r:id="rId44"/>
      <w:headerReference w:type="default" r:id="rId45"/>
      <w:footerReference w:type="even" r:id="rId46"/>
      <w:footerReference w:type="default" r:id="rId47"/>
      <w:headerReference w:type="first" r:id="rId48"/>
      <w:footerReference w:type="first" r:id="rId49"/>
      <w:pgSz w:w="11907" w:h="16839" w:code="9"/>
      <w:pgMar w:top="1985" w:right="720" w:bottom="1247" w:left="720" w:header="72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8A067" w14:textId="77777777" w:rsidR="001C13A4" w:rsidRDefault="001C13A4" w:rsidP="006F4BF3">
      <w:pPr>
        <w:spacing w:before="0" w:line="240" w:lineRule="auto"/>
      </w:pPr>
      <w:r>
        <w:separator/>
      </w:r>
    </w:p>
  </w:endnote>
  <w:endnote w:type="continuationSeparator" w:id="0">
    <w:p w14:paraId="1FF4D683" w14:textId="77777777" w:rsidR="001C13A4" w:rsidRDefault="001C13A4" w:rsidP="006F4B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F99B" w14:textId="77777777" w:rsidR="00FF2927" w:rsidRDefault="00FF2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2C6A1" w14:textId="77777777" w:rsidR="00FF2927" w:rsidRDefault="00FF2927" w:rsidP="00FF2927">
    <w:pPr>
      <w:pStyle w:val="xfooter"/>
    </w:pPr>
    <w:r>
      <w:t>© Oxford University Press 2017</w:t>
    </w:r>
  </w:p>
  <w:p w14:paraId="5CBAE960" w14:textId="77777777" w:rsidR="00FF2927" w:rsidRDefault="00FF2927" w:rsidP="00FF2927">
    <w:pPr>
      <w:pStyle w:val="xfooter"/>
    </w:pPr>
    <w:r>
      <w:t xml:space="preserve">Oxford Science 10 Western Australian Curriculum Teacher </w:t>
    </w:r>
    <w:r>
      <w:rPr>
        <w:u w:val="single"/>
      </w:rPr>
      <w:t>o</w:t>
    </w:r>
    <w:r>
      <w:t xml:space="preserve">book </w:t>
    </w:r>
    <w:r>
      <w:rPr>
        <w:u w:val="single"/>
      </w:rPr>
      <w:t>a</w:t>
    </w:r>
    <w:r>
      <w:t>ssess ISBN 9780190307295</w:t>
    </w:r>
  </w:p>
  <w:p w14:paraId="0997EE61" w14:textId="77777777" w:rsidR="00FF2927" w:rsidRDefault="00FF2927" w:rsidP="00FF2927">
    <w:pPr>
      <w:pStyle w:val="xfooter"/>
      <w:rPr>
        <w:sz w:val="15"/>
        <w:szCs w:val="15"/>
      </w:rPr>
    </w:pPr>
    <w:r>
      <w:rPr>
        <w:shd w:val="clear" w:color="auto" w:fill="FFFFFF"/>
      </w:rPr>
      <w:t xml:space="preserve">Permission has been granted for this page to be </w:t>
    </w:r>
    <w:r>
      <w:rPr>
        <w:sz w:val="15"/>
        <w:szCs w:val="15"/>
      </w:rPr>
      <w:t>photocopied within the purchasing institution only.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CD81" w14:textId="77777777" w:rsidR="001C13A4" w:rsidRPr="00F33AC2" w:rsidRDefault="001C13A4" w:rsidP="00A92F3B">
    <w:pPr>
      <w:pStyle w:val="xfooter"/>
    </w:pPr>
    <w:r w:rsidRPr="00F33AC2">
      <w:t>© Oxford University Press 2016</w:t>
    </w:r>
    <w:r w:rsidRPr="00F33AC2">
      <w:ptab w:relativeTo="margin" w:alignment="right" w:leader="none"/>
    </w:r>
    <w:r w:rsidRPr="00F33AC2">
      <w:fldChar w:fldCharType="begin"/>
    </w:r>
    <w:r w:rsidRPr="00F33AC2">
      <w:instrText xml:space="preserve"> PAGE   \* MERGEFORMAT </w:instrText>
    </w:r>
    <w:r w:rsidRPr="00F33AC2">
      <w:fldChar w:fldCharType="separate"/>
    </w:r>
    <w:r>
      <w:rPr>
        <w:noProof/>
      </w:rPr>
      <w:t>1</w:t>
    </w:r>
    <w:r w:rsidRPr="00F33AC2">
      <w:fldChar w:fldCharType="end"/>
    </w:r>
  </w:p>
  <w:p w14:paraId="74358ADA" w14:textId="77777777" w:rsidR="001C13A4" w:rsidRPr="00F33AC2" w:rsidRDefault="001C13A4" w:rsidP="00A92F3B">
    <w:pPr>
      <w:pStyle w:val="xfooter"/>
    </w:pPr>
    <w:r w:rsidRPr="00F33AC2">
      <w:rPr>
        <w:highlight w:val="yellow"/>
      </w:rPr>
      <w:t xml:space="preserve">Oxford Science 7 Teacher </w:t>
    </w:r>
    <w:r w:rsidRPr="00F33AC2">
      <w:rPr>
        <w:highlight w:val="yellow"/>
        <w:u w:val="single"/>
      </w:rPr>
      <w:t>o</w:t>
    </w:r>
    <w:r w:rsidRPr="00F33AC2">
      <w:rPr>
        <w:highlight w:val="yellow"/>
      </w:rPr>
      <w:t xml:space="preserve">book </w:t>
    </w:r>
    <w:r w:rsidRPr="00F33AC2">
      <w:rPr>
        <w:highlight w:val="yellow"/>
        <w:u w:val="single"/>
      </w:rPr>
      <w:t>a</w:t>
    </w:r>
    <w:r w:rsidRPr="00F33AC2">
      <w:rPr>
        <w:highlight w:val="yellow"/>
      </w:rPr>
      <w:t>ssess ISBN 97801903XXXXX</w:t>
    </w:r>
  </w:p>
  <w:p w14:paraId="7C2F36C7" w14:textId="7C2BDD5E" w:rsidR="001C13A4" w:rsidRDefault="001C13A4" w:rsidP="00A92F3B">
    <w:pPr>
      <w:pStyle w:val="xfooter"/>
    </w:pPr>
    <w:r w:rsidRPr="00F33AC2">
      <w:rPr>
        <w:shd w:val="clear" w:color="auto" w:fill="FFFFFF"/>
      </w:rPr>
      <w:t xml:space="preserve">Permission has been granted for this page to be </w:t>
    </w:r>
    <w:r w:rsidRPr="00F33AC2">
      <w:t>photocopied within the purchasing institution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77F5D" w14:textId="77777777" w:rsidR="001C13A4" w:rsidRDefault="001C13A4" w:rsidP="006F4BF3">
      <w:pPr>
        <w:spacing w:before="0" w:line="240" w:lineRule="auto"/>
      </w:pPr>
      <w:r>
        <w:separator/>
      </w:r>
    </w:p>
  </w:footnote>
  <w:footnote w:type="continuationSeparator" w:id="0">
    <w:p w14:paraId="0D8C042E" w14:textId="77777777" w:rsidR="001C13A4" w:rsidRDefault="001C13A4" w:rsidP="006F4BF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6BBA" w14:textId="77777777" w:rsidR="00FF2927" w:rsidRDefault="00FF29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B1DA8" w14:textId="27BD4092" w:rsidR="001C13A4" w:rsidRDefault="001C13A4">
    <w:r>
      <w:rPr>
        <w:noProof/>
        <w:lang w:eastAsia="ja-JP"/>
      </w:rPr>
      <w:drawing>
        <wp:anchor distT="0" distB="0" distL="114300" distR="114300" simplePos="0" relativeHeight="251662336" behindDoc="0" locked="0" layoutInCell="0" allowOverlap="0" wp14:anchorId="2262E4ED" wp14:editId="72E22D86">
          <wp:simplePos x="0" y="0"/>
          <wp:positionH relativeFrom="page">
            <wp:posOffset>0</wp:posOffset>
          </wp:positionH>
          <wp:positionV relativeFrom="page">
            <wp:posOffset>220</wp:posOffset>
          </wp:positionV>
          <wp:extent cx="7641762" cy="1090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_OXSCI10_01033_Banner_portrait_Namecase.jpg"/>
                  <pic:cNvPicPr/>
                </pic:nvPicPr>
                <pic:blipFill>
                  <a:blip r:embed="rId1">
                    <a:extLst>
                      <a:ext uri="{28A0092B-C50C-407E-A947-70E740481C1C}">
                        <a14:useLocalDpi xmlns:a14="http://schemas.microsoft.com/office/drawing/2010/main" val="0"/>
                      </a:ext>
                    </a:extLst>
                  </a:blip>
                  <a:stretch>
                    <a:fillRect/>
                  </a:stretch>
                </pic:blipFill>
                <pic:spPr>
                  <a:xfrm>
                    <a:off x="0" y="0"/>
                    <a:ext cx="7641762" cy="1090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F20C" w14:textId="1A3F4A20" w:rsidR="001C13A4" w:rsidRDefault="001C13A4">
    <w:pPr>
      <w:pStyle w:val="Header"/>
    </w:pPr>
    <w:r>
      <w:rPr>
        <w:noProof/>
        <w:lang w:eastAsia="ja-JP"/>
      </w:rPr>
      <w:drawing>
        <wp:anchor distT="0" distB="0" distL="114300" distR="114300" simplePos="0" relativeHeight="251660288" behindDoc="0" locked="0" layoutInCell="1" allowOverlap="1" wp14:anchorId="090B7602" wp14:editId="1955BCD8">
          <wp:simplePos x="0" y="0"/>
          <wp:positionH relativeFrom="page">
            <wp:posOffset>-309</wp:posOffset>
          </wp:positionH>
          <wp:positionV relativeFrom="page">
            <wp:posOffset>0</wp:posOffset>
          </wp:positionV>
          <wp:extent cx="7560000" cy="1076400"/>
          <wp:effectExtent l="0" t="0" r="3175" b="9525"/>
          <wp:wrapNone/>
          <wp:docPr id="2" name="Picture 2" descr="L:\1. Publishing and Editorial\1. Product\Oxford Science\Oxford Science VICTORIA\Series covers, banners, marketing\Banners\year 7\SIL_OXSCI7_VIC_portrait_nam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 Publishing and Editorial\1. Product\Oxford Science\Oxford Science VICTORIA\Series covers, banners, marketing\Banners\year 7\SIL_OXSCI7_VIC_portrait_namec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036D4"/>
    <w:multiLevelType w:val="hybridMultilevel"/>
    <w:tmpl w:val="2F6C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9A27CA"/>
    <w:multiLevelType w:val="hybridMultilevel"/>
    <w:tmpl w:val="77BE3020"/>
    <w:lvl w:ilvl="0" w:tplc="A0705B2E">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
    <w:nsid w:val="25BA0971"/>
    <w:multiLevelType w:val="hybridMultilevel"/>
    <w:tmpl w:val="20E68E94"/>
    <w:lvl w:ilvl="0" w:tplc="3272C7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FD0EFB"/>
    <w:multiLevelType w:val="hybridMultilevel"/>
    <w:tmpl w:val="E068A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4AF2BD6"/>
    <w:multiLevelType w:val="hybridMultilevel"/>
    <w:tmpl w:val="9160B6D2"/>
    <w:lvl w:ilvl="0" w:tplc="0EAAE0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0160E3"/>
    <w:multiLevelType w:val="hybridMultilevel"/>
    <w:tmpl w:val="82C6694C"/>
    <w:lvl w:ilvl="0" w:tplc="4976A8F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B9D0164"/>
    <w:multiLevelType w:val="hybridMultilevel"/>
    <w:tmpl w:val="1E4A3C9E"/>
    <w:lvl w:ilvl="0" w:tplc="1AB019AA">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2"/>
  </w:num>
  <w:num w:numId="2">
    <w:abstractNumId w:val="2"/>
  </w:num>
  <w:num w:numId="3">
    <w:abstractNumId w:val="5"/>
  </w:num>
  <w:num w:numId="4">
    <w:abstractNumId w:val="1"/>
  </w:num>
  <w:num w:numId="5">
    <w:abstractNumId w:val="3"/>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BF3"/>
    <w:rsid w:val="000166FC"/>
    <w:rsid w:val="00060433"/>
    <w:rsid w:val="00072195"/>
    <w:rsid w:val="00073BBE"/>
    <w:rsid w:val="0007754A"/>
    <w:rsid w:val="000879BD"/>
    <w:rsid w:val="00090600"/>
    <w:rsid w:val="00091A42"/>
    <w:rsid w:val="000E3F20"/>
    <w:rsid w:val="000E5D02"/>
    <w:rsid w:val="000F6D57"/>
    <w:rsid w:val="00174512"/>
    <w:rsid w:val="0017542A"/>
    <w:rsid w:val="00175BB8"/>
    <w:rsid w:val="00190837"/>
    <w:rsid w:val="001A3F10"/>
    <w:rsid w:val="001A58A4"/>
    <w:rsid w:val="001B367F"/>
    <w:rsid w:val="001C13A4"/>
    <w:rsid w:val="001C57BD"/>
    <w:rsid w:val="001C7BC9"/>
    <w:rsid w:val="001D5203"/>
    <w:rsid w:val="0024632E"/>
    <w:rsid w:val="002A507A"/>
    <w:rsid w:val="002B2AF3"/>
    <w:rsid w:val="002C14B5"/>
    <w:rsid w:val="002F4D1A"/>
    <w:rsid w:val="0030751C"/>
    <w:rsid w:val="00315F15"/>
    <w:rsid w:val="00325F3D"/>
    <w:rsid w:val="003344D1"/>
    <w:rsid w:val="003350CF"/>
    <w:rsid w:val="003540AE"/>
    <w:rsid w:val="0039188A"/>
    <w:rsid w:val="00395E9A"/>
    <w:rsid w:val="003B6714"/>
    <w:rsid w:val="003C3F4B"/>
    <w:rsid w:val="003D7B81"/>
    <w:rsid w:val="004124F1"/>
    <w:rsid w:val="00412E35"/>
    <w:rsid w:val="00414F91"/>
    <w:rsid w:val="00442091"/>
    <w:rsid w:val="00452FCC"/>
    <w:rsid w:val="00453F81"/>
    <w:rsid w:val="00463A41"/>
    <w:rsid w:val="00463C6E"/>
    <w:rsid w:val="004A2A72"/>
    <w:rsid w:val="004B2E43"/>
    <w:rsid w:val="004D1FC9"/>
    <w:rsid w:val="004E3D86"/>
    <w:rsid w:val="004E7B7D"/>
    <w:rsid w:val="005055BA"/>
    <w:rsid w:val="005127D6"/>
    <w:rsid w:val="0052217B"/>
    <w:rsid w:val="00530600"/>
    <w:rsid w:val="00531ADB"/>
    <w:rsid w:val="0054482B"/>
    <w:rsid w:val="005677FE"/>
    <w:rsid w:val="00580277"/>
    <w:rsid w:val="005B395C"/>
    <w:rsid w:val="005C2B90"/>
    <w:rsid w:val="005C4F06"/>
    <w:rsid w:val="005D3000"/>
    <w:rsid w:val="005E7723"/>
    <w:rsid w:val="005F6B7F"/>
    <w:rsid w:val="0065172C"/>
    <w:rsid w:val="006609DB"/>
    <w:rsid w:val="00662699"/>
    <w:rsid w:val="00672064"/>
    <w:rsid w:val="00676363"/>
    <w:rsid w:val="006A56B8"/>
    <w:rsid w:val="006E03CC"/>
    <w:rsid w:val="006F4BF3"/>
    <w:rsid w:val="00702638"/>
    <w:rsid w:val="00715C56"/>
    <w:rsid w:val="007265E0"/>
    <w:rsid w:val="00737BC9"/>
    <w:rsid w:val="007E7C1E"/>
    <w:rsid w:val="007E7D02"/>
    <w:rsid w:val="00827268"/>
    <w:rsid w:val="008318AE"/>
    <w:rsid w:val="0083567D"/>
    <w:rsid w:val="00844771"/>
    <w:rsid w:val="00852F65"/>
    <w:rsid w:val="00870B51"/>
    <w:rsid w:val="00884E7C"/>
    <w:rsid w:val="0089204E"/>
    <w:rsid w:val="0089317B"/>
    <w:rsid w:val="00895176"/>
    <w:rsid w:val="00896C3D"/>
    <w:rsid w:val="008B2B60"/>
    <w:rsid w:val="008C36B0"/>
    <w:rsid w:val="008D0888"/>
    <w:rsid w:val="008E171B"/>
    <w:rsid w:val="008E3088"/>
    <w:rsid w:val="008E4D04"/>
    <w:rsid w:val="009039EB"/>
    <w:rsid w:val="00910E88"/>
    <w:rsid w:val="00946D17"/>
    <w:rsid w:val="0097450E"/>
    <w:rsid w:val="009A65CE"/>
    <w:rsid w:val="009C184D"/>
    <w:rsid w:val="009D5391"/>
    <w:rsid w:val="00A07CBC"/>
    <w:rsid w:val="00A31C8F"/>
    <w:rsid w:val="00A33916"/>
    <w:rsid w:val="00A92F3B"/>
    <w:rsid w:val="00AA6B76"/>
    <w:rsid w:val="00AB2A8F"/>
    <w:rsid w:val="00AC0F01"/>
    <w:rsid w:val="00AC7725"/>
    <w:rsid w:val="00AD403C"/>
    <w:rsid w:val="00B037AD"/>
    <w:rsid w:val="00B11AD3"/>
    <w:rsid w:val="00B227CB"/>
    <w:rsid w:val="00B519FB"/>
    <w:rsid w:val="00B70E3F"/>
    <w:rsid w:val="00B916A8"/>
    <w:rsid w:val="00BA2A44"/>
    <w:rsid w:val="00BD5B4B"/>
    <w:rsid w:val="00BE3E43"/>
    <w:rsid w:val="00BE4FD2"/>
    <w:rsid w:val="00BF3115"/>
    <w:rsid w:val="00C00CA0"/>
    <w:rsid w:val="00C01ABA"/>
    <w:rsid w:val="00C5431A"/>
    <w:rsid w:val="00C54B77"/>
    <w:rsid w:val="00C61529"/>
    <w:rsid w:val="00C64645"/>
    <w:rsid w:val="00C77A24"/>
    <w:rsid w:val="00CB6AE7"/>
    <w:rsid w:val="00CC463B"/>
    <w:rsid w:val="00CF1C3F"/>
    <w:rsid w:val="00D10316"/>
    <w:rsid w:val="00D356FB"/>
    <w:rsid w:val="00D70049"/>
    <w:rsid w:val="00D7240F"/>
    <w:rsid w:val="00D774E3"/>
    <w:rsid w:val="00D81BB2"/>
    <w:rsid w:val="00D84FB8"/>
    <w:rsid w:val="00D91C76"/>
    <w:rsid w:val="00D96F76"/>
    <w:rsid w:val="00DA74B9"/>
    <w:rsid w:val="00DB5B18"/>
    <w:rsid w:val="00DC14DA"/>
    <w:rsid w:val="00DF7EBF"/>
    <w:rsid w:val="00E05B48"/>
    <w:rsid w:val="00E22E54"/>
    <w:rsid w:val="00E24919"/>
    <w:rsid w:val="00E61491"/>
    <w:rsid w:val="00E9363B"/>
    <w:rsid w:val="00E94992"/>
    <w:rsid w:val="00E96387"/>
    <w:rsid w:val="00EC0AC6"/>
    <w:rsid w:val="00EC2123"/>
    <w:rsid w:val="00ED2CEB"/>
    <w:rsid w:val="00F20D51"/>
    <w:rsid w:val="00F33AC2"/>
    <w:rsid w:val="00F40DA6"/>
    <w:rsid w:val="00F63511"/>
    <w:rsid w:val="00F7139F"/>
    <w:rsid w:val="00F774A9"/>
    <w:rsid w:val="00F946F0"/>
    <w:rsid w:val="00FA01D1"/>
    <w:rsid w:val="00FA1E54"/>
    <w:rsid w:val="00FB17C2"/>
    <w:rsid w:val="00FB5BF5"/>
    <w:rsid w:val="00FD5FB7"/>
    <w:rsid w:val="00FF2927"/>
    <w:rsid w:val="00FF5FDB"/>
    <w:rsid w:val="00FF6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E59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6B8"/>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414F91"/>
    <w:pPr>
      <w:spacing w:before="80"/>
    </w:pPr>
    <w:rPr>
      <w:b/>
      <w:bCs/>
      <w:color w:val="FFFFFF" w:themeColor="background1"/>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5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BA2A44"/>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3540AE"/>
    <w:pPr>
      <w:spacing w:before="0" w:line="240" w:lineRule="auto"/>
      <w:ind w:left="1440" w:right="1469" w:firstLine="0"/>
    </w:pPr>
    <w:rPr>
      <w:rFonts w:eastAsia="Times New Roman" w:cs="Arial"/>
      <w:b/>
      <w:color w:val="FF33CC"/>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F33AC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672064"/>
    <w:pPr>
      <w:jc w:val="center"/>
    </w:pPr>
  </w:style>
  <w:style w:type="table" w:customStyle="1" w:styleId="TableGridLight1">
    <w:name w:val="Table Grid Light1"/>
    <w:basedOn w:val="TableNormal"/>
    <w:uiPriority w:val="40"/>
    <w:rsid w:val="00412E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6B8"/>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414F91"/>
    <w:pPr>
      <w:spacing w:before="80"/>
    </w:pPr>
    <w:rPr>
      <w:b/>
      <w:bCs/>
      <w:color w:val="FFFFFF" w:themeColor="background1"/>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5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BA2A44"/>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3540AE"/>
    <w:pPr>
      <w:spacing w:before="0" w:line="240" w:lineRule="auto"/>
      <w:ind w:left="1440" w:right="1469" w:firstLine="0"/>
    </w:pPr>
    <w:rPr>
      <w:rFonts w:eastAsia="Times New Roman" w:cs="Arial"/>
      <w:b/>
      <w:color w:val="FF33CC"/>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F33AC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672064"/>
    <w:pPr>
      <w:jc w:val="center"/>
    </w:pPr>
  </w:style>
  <w:style w:type="table" w:customStyle="1" w:styleId="TableGridLight1">
    <w:name w:val="Table Grid Light1"/>
    <w:basedOn w:val="TableNormal"/>
    <w:uiPriority w:val="40"/>
    <w:rsid w:val="00412E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774">
      <w:bodyDiv w:val="1"/>
      <w:marLeft w:val="0"/>
      <w:marRight w:val="0"/>
      <w:marTop w:val="0"/>
      <w:marBottom w:val="0"/>
      <w:divBdr>
        <w:top w:val="none" w:sz="0" w:space="0" w:color="auto"/>
        <w:left w:val="none" w:sz="0" w:space="0" w:color="auto"/>
        <w:bottom w:val="none" w:sz="0" w:space="0" w:color="auto"/>
        <w:right w:val="none" w:sz="0" w:space="0" w:color="auto"/>
      </w:divBdr>
    </w:div>
    <w:div w:id="227309535">
      <w:bodyDiv w:val="1"/>
      <w:marLeft w:val="0"/>
      <w:marRight w:val="0"/>
      <w:marTop w:val="0"/>
      <w:marBottom w:val="0"/>
      <w:divBdr>
        <w:top w:val="none" w:sz="0" w:space="0" w:color="auto"/>
        <w:left w:val="none" w:sz="0" w:space="0" w:color="auto"/>
        <w:bottom w:val="none" w:sz="0" w:space="0" w:color="auto"/>
        <w:right w:val="none" w:sz="0" w:space="0" w:color="auto"/>
      </w:divBdr>
    </w:div>
    <w:div w:id="252781788">
      <w:bodyDiv w:val="1"/>
      <w:marLeft w:val="0"/>
      <w:marRight w:val="0"/>
      <w:marTop w:val="0"/>
      <w:marBottom w:val="0"/>
      <w:divBdr>
        <w:top w:val="none" w:sz="0" w:space="0" w:color="auto"/>
        <w:left w:val="none" w:sz="0" w:space="0" w:color="auto"/>
        <w:bottom w:val="none" w:sz="0" w:space="0" w:color="auto"/>
        <w:right w:val="none" w:sz="0" w:space="0" w:color="auto"/>
      </w:divBdr>
    </w:div>
    <w:div w:id="82648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3F046-43AB-416B-9C9D-285A14C3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CDE18F97</Template>
  <TotalTime>0</TotalTime>
  <Pages>21</Pages>
  <Words>3151</Words>
  <Characters>17964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21073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Kristen</dc:creator>
  <cp:lastModifiedBy>JOHANSEN Rebecca</cp:lastModifiedBy>
  <cp:revision>2</cp:revision>
  <cp:lastPrinted>2018-01-31T04:10:00Z</cp:lastPrinted>
  <dcterms:created xsi:type="dcterms:W3CDTF">2018-01-31T04:10:00Z</dcterms:created>
  <dcterms:modified xsi:type="dcterms:W3CDTF">2018-01-31T04:10:00Z</dcterms:modified>
</cp:coreProperties>
</file>