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C9A" w:rsidRDefault="00A33845" w:rsidP="00FA1398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color w:val="0070C0"/>
          <w:sz w:val="36"/>
        </w:rPr>
        <w:tab/>
      </w:r>
      <w:r w:rsidR="008A6C9A" w:rsidRPr="00A33845">
        <w:rPr>
          <w:rFonts w:ascii="Century Gothic" w:hAnsi="Century Gothic"/>
          <w:b/>
          <w:color w:val="0070C0"/>
          <w:sz w:val="36"/>
        </w:rPr>
        <w:t>~ THE MUSCULAR SYSTEM ~</w:t>
      </w:r>
      <w:r w:rsidRPr="00A33845">
        <w:rPr>
          <w:rFonts w:ascii="Century Gothic" w:hAnsi="Century Gothic"/>
          <w:b/>
          <w:color w:val="0070C0"/>
          <w:sz w:val="36"/>
        </w:rPr>
        <w:t xml:space="preserve">   </w:t>
      </w:r>
      <w:r>
        <w:rPr>
          <w:rFonts w:ascii="Century Gothic" w:hAnsi="Century Gothic"/>
          <w:b/>
          <w:sz w:val="36"/>
        </w:rPr>
        <w:t>Chapter 11</w:t>
      </w:r>
    </w:p>
    <w:p w:rsidR="008A6C9A" w:rsidRPr="00F3225F" w:rsidRDefault="008A6C9A" w:rsidP="008A6C9A">
      <w:pPr>
        <w:rPr>
          <w:rFonts w:ascii="Century Gothic" w:hAnsi="Century Gothic"/>
          <w:i/>
          <w:sz w:val="32"/>
        </w:rPr>
      </w:pPr>
      <w:r w:rsidRPr="00F3225F">
        <w:rPr>
          <w:rFonts w:ascii="Century Gothic" w:hAnsi="Century Gothic"/>
          <w:i/>
          <w:sz w:val="32"/>
        </w:rPr>
        <w:t>General functions &amp; Properties: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8A6C9A" w:rsidTr="008A6C9A">
        <w:tc>
          <w:tcPr>
            <w:tcW w:w="10682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  <w:tr w:rsidR="008A6C9A" w:rsidTr="008A6C9A">
        <w:tc>
          <w:tcPr>
            <w:tcW w:w="10682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  <w:tr w:rsidR="008A6C9A" w:rsidTr="008A6C9A">
        <w:tc>
          <w:tcPr>
            <w:tcW w:w="10682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  <w:tr w:rsidR="008A6C9A" w:rsidTr="008A6C9A">
        <w:tc>
          <w:tcPr>
            <w:tcW w:w="10682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  <w:tr w:rsidR="008A6C9A" w:rsidTr="008A6C9A">
        <w:tc>
          <w:tcPr>
            <w:tcW w:w="10682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  <w:tr w:rsidR="008A6C9A" w:rsidTr="008A6C9A">
        <w:tc>
          <w:tcPr>
            <w:tcW w:w="10682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  <w:tr w:rsidR="008A6C9A" w:rsidTr="008A6C9A">
        <w:tc>
          <w:tcPr>
            <w:tcW w:w="10682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</w:tbl>
    <w:p w:rsidR="008A6C9A" w:rsidRDefault="008A6C9A" w:rsidP="00FA1398">
      <w:pPr>
        <w:jc w:val="center"/>
        <w:rPr>
          <w:rFonts w:ascii="Century Gothic" w:hAnsi="Century Gothic"/>
          <w:b/>
          <w:sz w:val="36"/>
        </w:rPr>
      </w:pPr>
    </w:p>
    <w:p w:rsidR="008A6C9A" w:rsidRDefault="008A6C9A" w:rsidP="00FA1398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~ MUSCLE TISSUE TYPES ~</w:t>
      </w:r>
    </w:p>
    <w:p w:rsidR="008A6C9A" w:rsidRDefault="008A6C9A" w:rsidP="00FA1398">
      <w:pPr>
        <w:jc w:val="center"/>
        <w:rPr>
          <w:rFonts w:ascii="Century Gothic" w:hAnsi="Century Gothic"/>
          <w:b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1"/>
        <w:gridCol w:w="3097"/>
        <w:gridCol w:w="3098"/>
        <w:gridCol w:w="3098"/>
      </w:tblGrid>
      <w:tr w:rsidR="008A6C9A" w:rsidTr="008A6C9A">
        <w:trPr>
          <w:cantSplit/>
          <w:trHeight w:val="2399"/>
        </w:trPr>
        <w:tc>
          <w:tcPr>
            <w:tcW w:w="1242" w:type="dxa"/>
            <w:textDirection w:val="btLr"/>
          </w:tcPr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Function</w:t>
            </w:r>
            <w:r w:rsidR="002A31B5">
              <w:rPr>
                <w:rFonts w:ascii="Century Gothic" w:hAnsi="Century Gothic"/>
                <w:b/>
                <w:sz w:val="36"/>
              </w:rPr>
              <w:t>s</w:t>
            </w:r>
          </w:p>
          <w:p w:rsidR="008A6C9A" w:rsidRDefault="002A31B5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&amp; Control</w:t>
            </w:r>
          </w:p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146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147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147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  <w:tr w:rsidR="008A6C9A" w:rsidTr="008A6C9A">
        <w:trPr>
          <w:cantSplit/>
          <w:trHeight w:val="2830"/>
        </w:trPr>
        <w:tc>
          <w:tcPr>
            <w:tcW w:w="1242" w:type="dxa"/>
            <w:textDirection w:val="btLr"/>
          </w:tcPr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Appearance</w:t>
            </w:r>
          </w:p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146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147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147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  <w:tr w:rsidR="008A6C9A" w:rsidTr="008A6C9A">
        <w:trPr>
          <w:cantSplit/>
          <w:trHeight w:val="1134"/>
        </w:trPr>
        <w:tc>
          <w:tcPr>
            <w:tcW w:w="1242" w:type="dxa"/>
            <w:textDirection w:val="btLr"/>
          </w:tcPr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Location/s</w:t>
            </w:r>
          </w:p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146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147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3147" w:type="dxa"/>
          </w:tcPr>
          <w:p w:rsidR="008A6C9A" w:rsidRDefault="008A6C9A" w:rsidP="00FA1398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</w:tr>
      <w:tr w:rsidR="008A6C9A" w:rsidTr="00115DC7">
        <w:trPr>
          <w:cantSplit/>
          <w:trHeight w:val="1833"/>
        </w:trPr>
        <w:tc>
          <w:tcPr>
            <w:tcW w:w="1242" w:type="dxa"/>
            <w:textDirection w:val="btLr"/>
          </w:tcPr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 xml:space="preserve">Muscle </w:t>
            </w:r>
          </w:p>
          <w:p w:rsidR="008A6C9A" w:rsidRDefault="008A6C9A" w:rsidP="008A6C9A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Type</w:t>
            </w:r>
          </w:p>
        </w:tc>
        <w:tc>
          <w:tcPr>
            <w:tcW w:w="3146" w:type="dxa"/>
            <w:textDirection w:val="btLr"/>
            <w:vAlign w:val="center"/>
          </w:tcPr>
          <w:p w:rsidR="008A6C9A" w:rsidRDefault="008A6C9A" w:rsidP="00115DC7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Skeletal</w:t>
            </w:r>
          </w:p>
        </w:tc>
        <w:tc>
          <w:tcPr>
            <w:tcW w:w="3147" w:type="dxa"/>
            <w:textDirection w:val="btLr"/>
            <w:vAlign w:val="center"/>
          </w:tcPr>
          <w:p w:rsidR="008A6C9A" w:rsidRDefault="008A6C9A" w:rsidP="00115DC7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Cardiac</w:t>
            </w:r>
          </w:p>
        </w:tc>
        <w:tc>
          <w:tcPr>
            <w:tcW w:w="3147" w:type="dxa"/>
            <w:textDirection w:val="btLr"/>
            <w:vAlign w:val="center"/>
          </w:tcPr>
          <w:p w:rsidR="008A6C9A" w:rsidRDefault="008A6C9A" w:rsidP="00115DC7">
            <w:pPr>
              <w:ind w:left="113" w:right="113"/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Smooth</w:t>
            </w:r>
          </w:p>
        </w:tc>
      </w:tr>
    </w:tbl>
    <w:p w:rsidR="004E1809" w:rsidRPr="004E1809" w:rsidRDefault="008A6C9A" w:rsidP="00FA1398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lastRenderedPageBreak/>
        <w:t xml:space="preserve">~ </w:t>
      </w:r>
      <w:r w:rsidR="004E1809" w:rsidRPr="004E1809">
        <w:rPr>
          <w:rFonts w:ascii="Century Gothic" w:hAnsi="Century Gothic"/>
          <w:b/>
          <w:sz w:val="36"/>
        </w:rPr>
        <w:t>SKELETAL MUSCLE STRUCTURE</w:t>
      </w:r>
      <w:r>
        <w:rPr>
          <w:rFonts w:ascii="Century Gothic" w:hAnsi="Century Gothic"/>
          <w:b/>
          <w:sz w:val="36"/>
        </w:rPr>
        <w:t xml:space="preserve"> ~</w:t>
      </w:r>
    </w:p>
    <w:p w:rsidR="004E1809" w:rsidRDefault="004E1809" w:rsidP="00FA1398">
      <w:pPr>
        <w:jc w:val="center"/>
      </w:pPr>
    </w:p>
    <w:p w:rsidR="004E1809" w:rsidRDefault="004E1809" w:rsidP="00FA1398">
      <w:pPr>
        <w:jc w:val="center"/>
      </w:pPr>
    </w:p>
    <w:p w:rsidR="00AE4D13" w:rsidRDefault="00954A23" w:rsidP="00FA1398">
      <w:pPr>
        <w:jc w:val="center"/>
      </w:pPr>
      <w:r>
        <w:rPr>
          <w:noProof/>
        </w:rPr>
        <w:drawing>
          <wp:inline distT="0" distB="0" distL="0" distR="0" wp14:anchorId="2BE75A67" wp14:editId="6583EFCA">
            <wp:extent cx="6646545" cy="8584565"/>
            <wp:effectExtent l="0" t="0" r="190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5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09" w:rsidRDefault="004E1809" w:rsidP="00FA1398">
      <w:pPr>
        <w:jc w:val="center"/>
      </w:pPr>
    </w:p>
    <w:p w:rsidR="00FA1398" w:rsidRDefault="00FA1398"/>
    <w:p w:rsidR="004E1809" w:rsidRPr="004E1809" w:rsidRDefault="004E1809" w:rsidP="004E1809">
      <w:pPr>
        <w:jc w:val="center"/>
        <w:rPr>
          <w:i/>
        </w:rPr>
      </w:pPr>
      <w:r w:rsidRPr="004E1809">
        <w:rPr>
          <w:i/>
        </w:rPr>
        <w:t>https://www.studyblue.com/notes/note/n/chapter-7/deck/12388264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4"/>
        <w:gridCol w:w="2827"/>
        <w:gridCol w:w="6861"/>
      </w:tblGrid>
      <w:tr w:rsidR="00FF1767" w:rsidTr="004E1809">
        <w:tc>
          <w:tcPr>
            <w:tcW w:w="994" w:type="dxa"/>
          </w:tcPr>
          <w:p w:rsidR="00FF1767" w:rsidRPr="004E1809" w:rsidRDefault="00FF1767" w:rsidP="00FF17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1809">
              <w:rPr>
                <w:rFonts w:ascii="Arial" w:hAnsi="Arial" w:cs="Arial"/>
                <w:b/>
                <w:sz w:val="28"/>
                <w:szCs w:val="28"/>
              </w:rPr>
              <w:lastRenderedPageBreak/>
              <w:t>Letter</w:t>
            </w:r>
          </w:p>
        </w:tc>
        <w:tc>
          <w:tcPr>
            <w:tcW w:w="2827" w:type="dxa"/>
          </w:tcPr>
          <w:p w:rsidR="00FF1767" w:rsidRPr="004E1809" w:rsidRDefault="00FF1767" w:rsidP="00FF17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1809">
              <w:rPr>
                <w:rFonts w:ascii="Arial" w:hAnsi="Arial" w:cs="Arial"/>
                <w:b/>
                <w:sz w:val="28"/>
                <w:szCs w:val="28"/>
              </w:rPr>
              <w:t>Name of structure</w:t>
            </w:r>
          </w:p>
        </w:tc>
        <w:tc>
          <w:tcPr>
            <w:tcW w:w="6861" w:type="dxa"/>
          </w:tcPr>
          <w:p w:rsidR="00FF1767" w:rsidRPr="004E1809" w:rsidRDefault="00FF1767" w:rsidP="00FF176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1809">
              <w:rPr>
                <w:rFonts w:ascii="Arial" w:hAnsi="Arial" w:cs="Arial"/>
                <w:b/>
                <w:sz w:val="28"/>
                <w:szCs w:val="28"/>
              </w:rPr>
              <w:t>Description / Function</w:t>
            </w:r>
          </w:p>
        </w:tc>
      </w:tr>
      <w:tr w:rsidR="00FF1767" w:rsidTr="004E1809">
        <w:tc>
          <w:tcPr>
            <w:tcW w:w="994" w:type="dxa"/>
          </w:tcPr>
          <w:p w:rsidR="00FF1767" w:rsidRPr="00FF1767" w:rsidRDefault="00FF1767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F1767">
              <w:rPr>
                <w:rFonts w:ascii="Century Gothic" w:hAnsi="Century Gothic"/>
                <w:b/>
                <w:sz w:val="28"/>
                <w:szCs w:val="28"/>
              </w:rPr>
              <w:t>A</w:t>
            </w:r>
          </w:p>
        </w:tc>
        <w:tc>
          <w:tcPr>
            <w:tcW w:w="2827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FF1767" w:rsidTr="004E1809">
        <w:tc>
          <w:tcPr>
            <w:tcW w:w="994" w:type="dxa"/>
          </w:tcPr>
          <w:p w:rsidR="00FF1767" w:rsidRPr="00FF1767" w:rsidRDefault="00FF1767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F1767">
              <w:rPr>
                <w:rFonts w:ascii="Century Gothic" w:hAnsi="Century Gothic"/>
                <w:b/>
                <w:sz w:val="28"/>
                <w:szCs w:val="28"/>
              </w:rPr>
              <w:t>B</w:t>
            </w:r>
          </w:p>
        </w:tc>
        <w:tc>
          <w:tcPr>
            <w:tcW w:w="2827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FF1767" w:rsidTr="004E1809">
        <w:tc>
          <w:tcPr>
            <w:tcW w:w="994" w:type="dxa"/>
          </w:tcPr>
          <w:p w:rsidR="00FF1767" w:rsidRPr="00FF1767" w:rsidRDefault="00FF1767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F1767">
              <w:rPr>
                <w:rFonts w:ascii="Century Gothic" w:hAnsi="Century Gothic"/>
                <w:b/>
                <w:sz w:val="28"/>
                <w:szCs w:val="28"/>
              </w:rPr>
              <w:t>C</w:t>
            </w:r>
          </w:p>
        </w:tc>
        <w:tc>
          <w:tcPr>
            <w:tcW w:w="2827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FF1767" w:rsidTr="004E1809">
        <w:tc>
          <w:tcPr>
            <w:tcW w:w="994" w:type="dxa"/>
          </w:tcPr>
          <w:p w:rsidR="00FF1767" w:rsidRPr="00FF1767" w:rsidRDefault="00FF1767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F1767">
              <w:rPr>
                <w:rFonts w:ascii="Century Gothic" w:hAnsi="Century Gothic"/>
                <w:b/>
                <w:sz w:val="28"/>
                <w:szCs w:val="28"/>
              </w:rPr>
              <w:t>D</w:t>
            </w:r>
          </w:p>
        </w:tc>
        <w:tc>
          <w:tcPr>
            <w:tcW w:w="2827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FF1767" w:rsidTr="004E1809">
        <w:tc>
          <w:tcPr>
            <w:tcW w:w="994" w:type="dxa"/>
          </w:tcPr>
          <w:p w:rsidR="00FF1767" w:rsidRPr="00FF1767" w:rsidRDefault="00FF1767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F1767">
              <w:rPr>
                <w:rFonts w:ascii="Century Gothic" w:hAnsi="Century Gothic"/>
                <w:b/>
                <w:sz w:val="28"/>
                <w:szCs w:val="28"/>
              </w:rPr>
              <w:t>E</w:t>
            </w:r>
          </w:p>
        </w:tc>
        <w:tc>
          <w:tcPr>
            <w:tcW w:w="2827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FF1767" w:rsidTr="004E1809">
        <w:tc>
          <w:tcPr>
            <w:tcW w:w="994" w:type="dxa"/>
          </w:tcPr>
          <w:p w:rsidR="00FF1767" w:rsidRPr="00FF1767" w:rsidRDefault="00FF1767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F1767">
              <w:rPr>
                <w:rFonts w:ascii="Century Gothic" w:hAnsi="Century Gothic"/>
                <w:b/>
                <w:sz w:val="28"/>
                <w:szCs w:val="28"/>
              </w:rPr>
              <w:t>F</w:t>
            </w:r>
          </w:p>
        </w:tc>
        <w:tc>
          <w:tcPr>
            <w:tcW w:w="2827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F26009" w:rsidTr="004E1809">
        <w:tc>
          <w:tcPr>
            <w:tcW w:w="994" w:type="dxa"/>
          </w:tcPr>
          <w:p w:rsidR="00F26009" w:rsidRDefault="00F26009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</w:t>
            </w:r>
          </w:p>
          <w:p w:rsidR="00F26009" w:rsidRDefault="00F26009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F26009" w:rsidRDefault="00F26009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F26009" w:rsidRDefault="00F26009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F26009" w:rsidRPr="00FF1767" w:rsidRDefault="00F26009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827" w:type="dxa"/>
          </w:tcPr>
          <w:p w:rsidR="00F26009" w:rsidRDefault="00F260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F26009" w:rsidRDefault="00F260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FF1767" w:rsidTr="004E1809">
        <w:tc>
          <w:tcPr>
            <w:tcW w:w="994" w:type="dxa"/>
          </w:tcPr>
          <w:p w:rsidR="00FF1767" w:rsidRPr="00FF1767" w:rsidRDefault="00FF1767" w:rsidP="00FF176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FF1767">
              <w:rPr>
                <w:rFonts w:ascii="Century Gothic" w:hAnsi="Century Gothic"/>
                <w:b/>
                <w:sz w:val="28"/>
                <w:szCs w:val="28"/>
              </w:rPr>
              <w:t>H</w:t>
            </w:r>
          </w:p>
        </w:tc>
        <w:tc>
          <w:tcPr>
            <w:tcW w:w="2827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FF1767" w:rsidRDefault="00FF1767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F1767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</w:tbl>
    <w:p w:rsidR="00FA1398" w:rsidRDefault="00FA1398" w:rsidP="00FA1398"/>
    <w:p w:rsidR="00FA1398" w:rsidRDefault="00FA1398"/>
    <w:p w:rsidR="00FA1398" w:rsidRDefault="00FA1398"/>
    <w:p w:rsidR="00FF1767" w:rsidRDefault="00FF1767"/>
    <w:p w:rsidR="00954A23" w:rsidRDefault="00954A23"/>
    <w:p w:rsidR="00954A23" w:rsidRDefault="00954A23"/>
    <w:p w:rsidR="004E1809" w:rsidRPr="004E1809" w:rsidRDefault="004E1809" w:rsidP="004E1809">
      <w:pPr>
        <w:jc w:val="center"/>
        <w:rPr>
          <w:rFonts w:ascii="Century Gothic" w:hAnsi="Century Gothic"/>
          <w:b/>
          <w:sz w:val="36"/>
        </w:rPr>
      </w:pPr>
      <w:r w:rsidRPr="004E1809">
        <w:rPr>
          <w:rFonts w:ascii="Century Gothic" w:hAnsi="Century Gothic"/>
          <w:b/>
          <w:sz w:val="36"/>
        </w:rPr>
        <w:lastRenderedPageBreak/>
        <w:t xml:space="preserve">MUSCLE FIBER </w:t>
      </w:r>
      <w:r w:rsidR="00565496">
        <w:rPr>
          <w:rFonts w:ascii="Century Gothic" w:hAnsi="Century Gothic"/>
          <w:b/>
          <w:sz w:val="36"/>
        </w:rPr>
        <w:t xml:space="preserve">(MICROSCOPIC) </w:t>
      </w:r>
      <w:r w:rsidRPr="004E1809">
        <w:rPr>
          <w:rFonts w:ascii="Century Gothic" w:hAnsi="Century Gothic"/>
          <w:b/>
          <w:sz w:val="36"/>
        </w:rPr>
        <w:t>STRUCTURE</w:t>
      </w:r>
    </w:p>
    <w:p w:rsidR="004E1809" w:rsidRPr="004E1809" w:rsidRDefault="004E1809" w:rsidP="004E1809">
      <w:pPr>
        <w:jc w:val="center"/>
        <w:rPr>
          <w:rFonts w:ascii="Century Gothic" w:hAnsi="Century Gothic"/>
          <w:b/>
          <w:sz w:val="28"/>
        </w:rPr>
      </w:pPr>
    </w:p>
    <w:p w:rsidR="004E1809" w:rsidRDefault="004E1809">
      <w:r>
        <w:rPr>
          <w:noProof/>
        </w:rPr>
        <w:drawing>
          <wp:inline distT="0" distB="0" distL="0" distR="0" wp14:anchorId="11931870" wp14:editId="531D446C">
            <wp:extent cx="7929244" cy="6493706"/>
            <wp:effectExtent l="0" t="635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9216" cy="64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09" w:rsidRDefault="004E1809"/>
    <w:p w:rsidR="004E1809" w:rsidRDefault="004E1809"/>
    <w:p w:rsidR="004E1809" w:rsidRDefault="004E1809"/>
    <w:p w:rsidR="004E1809" w:rsidRDefault="004E1809"/>
    <w:p w:rsidR="009A532C" w:rsidRDefault="009A532C"/>
    <w:p w:rsidR="004E1809" w:rsidRDefault="004E1809"/>
    <w:p w:rsidR="004E1809" w:rsidRPr="004E1809" w:rsidRDefault="004E1809" w:rsidP="004E1809">
      <w:pPr>
        <w:jc w:val="center"/>
        <w:rPr>
          <w:i/>
        </w:rPr>
      </w:pPr>
      <w:r w:rsidRPr="004E1809">
        <w:rPr>
          <w:i/>
        </w:rPr>
        <w:t>https://opentextbc.ca/anatomyandphysiology/chapter/10-2-skeletal-muscle/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4"/>
        <w:gridCol w:w="2827"/>
        <w:gridCol w:w="6861"/>
      </w:tblGrid>
      <w:tr w:rsidR="004E1809" w:rsidRPr="00FF1767" w:rsidTr="004E1809">
        <w:tc>
          <w:tcPr>
            <w:tcW w:w="994" w:type="dxa"/>
          </w:tcPr>
          <w:p w:rsidR="004E1809" w:rsidRPr="004E1809" w:rsidRDefault="004E1809" w:rsidP="00F0160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1809">
              <w:rPr>
                <w:rFonts w:ascii="Arial" w:hAnsi="Arial" w:cs="Arial"/>
                <w:b/>
                <w:sz w:val="28"/>
                <w:szCs w:val="28"/>
              </w:rPr>
              <w:lastRenderedPageBreak/>
              <w:t>Letter</w:t>
            </w:r>
          </w:p>
        </w:tc>
        <w:tc>
          <w:tcPr>
            <w:tcW w:w="2827" w:type="dxa"/>
          </w:tcPr>
          <w:p w:rsidR="004E1809" w:rsidRPr="004E1809" w:rsidRDefault="004E1809" w:rsidP="00F0160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1809">
              <w:rPr>
                <w:rFonts w:ascii="Arial" w:hAnsi="Arial" w:cs="Arial"/>
                <w:b/>
                <w:sz w:val="28"/>
                <w:szCs w:val="28"/>
              </w:rPr>
              <w:t>Name of structure</w:t>
            </w:r>
          </w:p>
        </w:tc>
        <w:tc>
          <w:tcPr>
            <w:tcW w:w="6861" w:type="dxa"/>
          </w:tcPr>
          <w:p w:rsidR="004E1809" w:rsidRPr="004E1809" w:rsidRDefault="004E1809" w:rsidP="00F0160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1809">
              <w:rPr>
                <w:rFonts w:ascii="Arial" w:hAnsi="Arial" w:cs="Arial"/>
                <w:b/>
                <w:sz w:val="28"/>
                <w:szCs w:val="28"/>
              </w:rPr>
              <w:t>Description / Function</w:t>
            </w:r>
          </w:p>
        </w:tc>
      </w:tr>
      <w:tr w:rsidR="004E1809" w:rsidRPr="00FF1767" w:rsidTr="004E1809">
        <w:tc>
          <w:tcPr>
            <w:tcW w:w="994" w:type="dxa"/>
          </w:tcPr>
          <w:p w:rsidR="004E1809" w:rsidRPr="00FF1767" w:rsidRDefault="004E1809" w:rsidP="00F0160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J</w:t>
            </w:r>
          </w:p>
        </w:tc>
        <w:tc>
          <w:tcPr>
            <w:tcW w:w="2827" w:type="dxa"/>
          </w:tcPr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4E1809" w:rsidRPr="00FF1767" w:rsidTr="004E1809">
        <w:tc>
          <w:tcPr>
            <w:tcW w:w="994" w:type="dxa"/>
          </w:tcPr>
          <w:p w:rsidR="004E1809" w:rsidRPr="00FF1767" w:rsidRDefault="004E1809" w:rsidP="00F0160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K</w:t>
            </w:r>
          </w:p>
        </w:tc>
        <w:tc>
          <w:tcPr>
            <w:tcW w:w="2827" w:type="dxa"/>
          </w:tcPr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4E1809" w:rsidRPr="00FF1767" w:rsidTr="004E1809">
        <w:tc>
          <w:tcPr>
            <w:tcW w:w="994" w:type="dxa"/>
          </w:tcPr>
          <w:p w:rsidR="004E1809" w:rsidRPr="00FF1767" w:rsidRDefault="004E1809" w:rsidP="00F0160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L</w:t>
            </w:r>
          </w:p>
        </w:tc>
        <w:tc>
          <w:tcPr>
            <w:tcW w:w="2827" w:type="dxa"/>
          </w:tcPr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4E1809" w:rsidRPr="00FF1767" w:rsidTr="004E1809">
        <w:tc>
          <w:tcPr>
            <w:tcW w:w="994" w:type="dxa"/>
          </w:tcPr>
          <w:p w:rsidR="004E1809" w:rsidRPr="00FF1767" w:rsidRDefault="004E1809" w:rsidP="00F0160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</w:t>
            </w:r>
          </w:p>
        </w:tc>
        <w:tc>
          <w:tcPr>
            <w:tcW w:w="2827" w:type="dxa"/>
          </w:tcPr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4E1809" w:rsidRPr="00FF1767" w:rsidTr="004E1809">
        <w:tc>
          <w:tcPr>
            <w:tcW w:w="994" w:type="dxa"/>
          </w:tcPr>
          <w:p w:rsidR="004E1809" w:rsidRPr="00FF1767" w:rsidRDefault="004E1809" w:rsidP="00F0160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N</w:t>
            </w:r>
          </w:p>
        </w:tc>
        <w:tc>
          <w:tcPr>
            <w:tcW w:w="2827" w:type="dxa"/>
          </w:tcPr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4E1809" w:rsidRPr="00FF1767" w:rsidTr="004E1809">
        <w:tc>
          <w:tcPr>
            <w:tcW w:w="994" w:type="dxa"/>
          </w:tcPr>
          <w:p w:rsidR="004E1809" w:rsidRPr="00FF1767" w:rsidRDefault="004E1809" w:rsidP="00F0160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O</w:t>
            </w:r>
          </w:p>
        </w:tc>
        <w:tc>
          <w:tcPr>
            <w:tcW w:w="2827" w:type="dxa"/>
          </w:tcPr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  <w:tr w:rsidR="004E1809" w:rsidRPr="00FF1767" w:rsidTr="004E1809">
        <w:tc>
          <w:tcPr>
            <w:tcW w:w="994" w:type="dxa"/>
          </w:tcPr>
          <w:p w:rsidR="004E1809" w:rsidRDefault="004E1809" w:rsidP="00F0160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P</w:t>
            </w:r>
          </w:p>
        </w:tc>
        <w:tc>
          <w:tcPr>
            <w:tcW w:w="2827" w:type="dxa"/>
          </w:tcPr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4E1809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6861" w:type="dxa"/>
          </w:tcPr>
          <w:p w:rsidR="004E1809" w:rsidRPr="00FF1767" w:rsidRDefault="004E1809" w:rsidP="00F0160E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</w:tr>
    </w:tbl>
    <w:p w:rsidR="00FF1767" w:rsidRDefault="00FF1767"/>
    <w:p w:rsidR="00FF1767" w:rsidRDefault="00FF1767"/>
    <w:p w:rsidR="00FF1767" w:rsidRDefault="00FF1767"/>
    <w:p w:rsidR="00052D38" w:rsidRPr="004E1809" w:rsidRDefault="00052D38" w:rsidP="00052D38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lastRenderedPageBreak/>
        <w:t>SARCOMERE</w:t>
      </w:r>
      <w:r w:rsidRPr="004E1809">
        <w:rPr>
          <w:rFonts w:ascii="Century Gothic" w:hAnsi="Century Gothic"/>
          <w:b/>
          <w:sz w:val="36"/>
        </w:rPr>
        <w:t xml:space="preserve"> STRUCTURE</w:t>
      </w:r>
    </w:p>
    <w:p w:rsidR="004E1809" w:rsidRDefault="004E1809"/>
    <w:p w:rsidR="004E1809" w:rsidRDefault="00052D38">
      <w:r>
        <w:t xml:space="preserve">                                </w:t>
      </w:r>
      <w:r>
        <w:rPr>
          <w:noProof/>
        </w:rPr>
        <w:drawing>
          <wp:inline distT="0" distB="0" distL="0" distR="0" wp14:anchorId="24D6C4DE" wp14:editId="5E4B461F">
            <wp:extent cx="8436598" cy="3957810"/>
            <wp:effectExtent l="0" t="8572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6297" cy="39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09" w:rsidRDefault="004E1809"/>
    <w:p w:rsidR="00A9128C" w:rsidRDefault="00A9128C"/>
    <w:p w:rsidR="00A9128C" w:rsidRDefault="00A9128C"/>
    <w:p w:rsidR="004E1809" w:rsidRPr="00A9128C" w:rsidRDefault="00A9128C" w:rsidP="00A9128C">
      <w:pPr>
        <w:rPr>
          <w:i/>
        </w:rPr>
      </w:pPr>
      <w:r w:rsidRPr="00A9128C">
        <w:rPr>
          <w:i/>
        </w:rPr>
        <w:t>http://archive.cnx.org/contents/b7c9b702-b46c-435e-bea3-eee85ed940b4@6/muscle-contraction-and-locomotion</w:t>
      </w:r>
    </w:p>
    <w:p w:rsidR="004E1809" w:rsidRPr="00873641" w:rsidRDefault="00873641" w:rsidP="00873641">
      <w:pPr>
        <w:rPr>
          <w:rFonts w:ascii="Century Gothic" w:hAnsi="Century Gothic"/>
          <w:b/>
          <w:sz w:val="28"/>
        </w:rPr>
      </w:pPr>
      <w:r w:rsidRPr="00873641">
        <w:rPr>
          <w:rFonts w:ascii="Century Gothic" w:hAnsi="Century Gothic"/>
          <w:b/>
          <w:sz w:val="28"/>
        </w:rPr>
        <w:lastRenderedPageBreak/>
        <w:t>RELAXED:</w:t>
      </w:r>
    </w:p>
    <w:p w:rsidR="004E1809" w:rsidRDefault="004E1809"/>
    <w:p w:rsidR="004E1809" w:rsidRDefault="004E1809"/>
    <w:p w:rsidR="004E1809" w:rsidRDefault="00873641">
      <w:r>
        <w:rPr>
          <w:noProof/>
        </w:rPr>
        <w:drawing>
          <wp:inline distT="0" distB="0" distL="0" distR="0" wp14:anchorId="08CE0C6D" wp14:editId="63BF5A0F">
            <wp:extent cx="6223379" cy="3002387"/>
            <wp:effectExtent l="0" t="0" r="635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57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09" w:rsidRDefault="004E1809"/>
    <w:p w:rsidR="004E1809" w:rsidRDefault="004E1809"/>
    <w:p w:rsidR="004E1809" w:rsidRDefault="004E1809"/>
    <w:p w:rsidR="00A9128C" w:rsidRDefault="00A9128C"/>
    <w:p w:rsidR="00A9128C" w:rsidRDefault="00A9128C"/>
    <w:p w:rsidR="00873641" w:rsidRDefault="00873641"/>
    <w:p w:rsidR="00873641" w:rsidRPr="00873641" w:rsidRDefault="00873641" w:rsidP="00873641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CONTRACTED</w:t>
      </w:r>
      <w:r w:rsidRPr="00873641">
        <w:rPr>
          <w:rFonts w:ascii="Century Gothic" w:hAnsi="Century Gothic"/>
          <w:b/>
          <w:sz w:val="28"/>
        </w:rPr>
        <w:t>:</w:t>
      </w:r>
    </w:p>
    <w:p w:rsidR="00873641" w:rsidRDefault="00873641"/>
    <w:p w:rsidR="004E1809" w:rsidRDefault="004E1809"/>
    <w:p w:rsidR="004E1809" w:rsidRDefault="00873641" w:rsidP="00873641">
      <w:pPr>
        <w:tabs>
          <w:tab w:val="left" w:pos="4771"/>
        </w:tabs>
        <w:jc w:val="center"/>
      </w:pPr>
      <w:r>
        <w:rPr>
          <w:noProof/>
        </w:rPr>
        <w:drawing>
          <wp:inline distT="0" distB="0" distL="0" distR="0" wp14:anchorId="3EEECE96" wp14:editId="6A7821DD">
            <wp:extent cx="4388926" cy="28387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89" cy="28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09" w:rsidRDefault="004E1809"/>
    <w:p w:rsidR="004E1809" w:rsidRDefault="004E1809"/>
    <w:p w:rsidR="004E1809" w:rsidRDefault="004E1809"/>
    <w:p w:rsidR="004E1809" w:rsidRDefault="004E1809"/>
    <w:p w:rsidR="004E1809" w:rsidRDefault="004E1809"/>
    <w:p w:rsidR="004E1809" w:rsidRDefault="004E1809"/>
    <w:p w:rsidR="004E1809" w:rsidRDefault="004E1809"/>
    <w:p w:rsidR="004E1809" w:rsidRDefault="004E1809"/>
    <w:p w:rsidR="004E1809" w:rsidRDefault="004E1809"/>
    <w:p w:rsidR="00873641" w:rsidRDefault="00873641" w:rsidP="00873641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lastRenderedPageBreak/>
        <w:t>SLIDING FILAMENT MODEL</w:t>
      </w:r>
    </w:p>
    <w:p w:rsidR="00873641" w:rsidRDefault="00873641" w:rsidP="00873641">
      <w:pPr>
        <w:jc w:val="center"/>
        <w:rPr>
          <w:rFonts w:ascii="Century Gothic" w:hAnsi="Century Gothic"/>
          <w:b/>
          <w:sz w:val="36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873641" w:rsidTr="00873641">
        <w:tc>
          <w:tcPr>
            <w:tcW w:w="10682" w:type="dxa"/>
          </w:tcPr>
          <w:p w:rsidR="00873641" w:rsidRDefault="00873641" w:rsidP="00873641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1. </w:t>
            </w:r>
          </w:p>
        </w:tc>
      </w:tr>
      <w:tr w:rsidR="00873641" w:rsidTr="00873641">
        <w:tc>
          <w:tcPr>
            <w:tcW w:w="10682" w:type="dxa"/>
          </w:tcPr>
          <w:p w:rsidR="00873641" w:rsidRDefault="00873641" w:rsidP="00873641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873641" w:rsidTr="00873641">
        <w:tc>
          <w:tcPr>
            <w:tcW w:w="10682" w:type="dxa"/>
          </w:tcPr>
          <w:p w:rsidR="00873641" w:rsidRDefault="00873641" w:rsidP="00873641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151CB4" w:rsidTr="00873641">
        <w:tc>
          <w:tcPr>
            <w:tcW w:w="10682" w:type="dxa"/>
          </w:tcPr>
          <w:p w:rsidR="00151CB4" w:rsidRDefault="00151CB4" w:rsidP="00873641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</w:tbl>
    <w:p w:rsidR="00873641" w:rsidRPr="00873641" w:rsidRDefault="00873641" w:rsidP="00873641">
      <w:pPr>
        <w:rPr>
          <w:rFonts w:ascii="Century Gothic" w:hAnsi="Century Gothic"/>
          <w:b/>
        </w:rPr>
      </w:pPr>
    </w:p>
    <w:p w:rsidR="004E1809" w:rsidRDefault="004E1809"/>
    <w:p w:rsidR="00151CB4" w:rsidRDefault="00151CB4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2. </w:t>
            </w:r>
          </w:p>
        </w:tc>
      </w:tr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151CB4" w:rsidTr="00F0160E">
        <w:tc>
          <w:tcPr>
            <w:tcW w:w="10682" w:type="dxa"/>
          </w:tcPr>
          <w:p w:rsidR="00151CB4" w:rsidRDefault="00151CB4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</w:tbl>
    <w:p w:rsidR="004E1809" w:rsidRDefault="004E1809"/>
    <w:p w:rsidR="00151CB4" w:rsidRDefault="00151CB4"/>
    <w:p w:rsidR="00873641" w:rsidRDefault="00873641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3. </w:t>
            </w:r>
          </w:p>
        </w:tc>
      </w:tr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151CB4" w:rsidTr="00F0160E">
        <w:tc>
          <w:tcPr>
            <w:tcW w:w="10682" w:type="dxa"/>
          </w:tcPr>
          <w:p w:rsidR="00151CB4" w:rsidRDefault="00151CB4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</w:tbl>
    <w:p w:rsidR="004E1809" w:rsidRDefault="004E1809"/>
    <w:p w:rsidR="004E1809" w:rsidRDefault="004E1809"/>
    <w:p w:rsidR="00151CB4" w:rsidRDefault="00151CB4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4. </w:t>
            </w:r>
          </w:p>
        </w:tc>
      </w:tr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151CB4" w:rsidTr="00F0160E">
        <w:tc>
          <w:tcPr>
            <w:tcW w:w="10682" w:type="dxa"/>
          </w:tcPr>
          <w:p w:rsidR="00151CB4" w:rsidRDefault="00151CB4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</w:tbl>
    <w:p w:rsidR="004E1809" w:rsidRDefault="004E1809"/>
    <w:p w:rsidR="00151CB4" w:rsidRDefault="00151CB4"/>
    <w:p w:rsidR="00873641" w:rsidRDefault="00873641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5. </w:t>
            </w:r>
          </w:p>
        </w:tc>
      </w:tr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873641" w:rsidTr="00F0160E">
        <w:tc>
          <w:tcPr>
            <w:tcW w:w="10682" w:type="dxa"/>
          </w:tcPr>
          <w:p w:rsidR="00873641" w:rsidRDefault="00873641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151CB4" w:rsidTr="00F0160E">
        <w:tc>
          <w:tcPr>
            <w:tcW w:w="10682" w:type="dxa"/>
          </w:tcPr>
          <w:p w:rsidR="00151CB4" w:rsidRDefault="00151CB4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</w:tbl>
    <w:p w:rsidR="00873641" w:rsidRDefault="00873641"/>
    <w:p w:rsidR="004E1809" w:rsidRDefault="004E1809"/>
    <w:p w:rsidR="004E1809" w:rsidRDefault="004E1809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51CB4" w:rsidTr="00F0160E">
        <w:tc>
          <w:tcPr>
            <w:tcW w:w="10682" w:type="dxa"/>
          </w:tcPr>
          <w:p w:rsidR="00151CB4" w:rsidRDefault="00151CB4" w:rsidP="00F0160E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NOTE:</w:t>
            </w:r>
          </w:p>
        </w:tc>
      </w:tr>
      <w:tr w:rsidR="00151CB4" w:rsidTr="00F0160E">
        <w:tc>
          <w:tcPr>
            <w:tcW w:w="10682" w:type="dxa"/>
          </w:tcPr>
          <w:p w:rsidR="00151CB4" w:rsidRDefault="00151CB4" w:rsidP="00F0160E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</w:tbl>
    <w:p w:rsidR="004E1809" w:rsidRDefault="004E1809"/>
    <w:p w:rsidR="008A6C9A" w:rsidRPr="004E1809" w:rsidRDefault="008A6C9A" w:rsidP="008A6C9A">
      <w:pPr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lastRenderedPageBreak/>
        <w:t>~ WORKING MUSCLES ~</w:t>
      </w:r>
    </w:p>
    <w:p w:rsidR="00151CB4" w:rsidRDefault="008A6C9A">
      <w:r>
        <w:rPr>
          <w:noProof/>
        </w:rPr>
        <w:drawing>
          <wp:inline distT="0" distB="0" distL="0" distR="0" wp14:anchorId="1DB7FF2B" wp14:editId="36C4CCF8">
            <wp:extent cx="3429000" cy="237892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11" cy="23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81059" wp14:editId="65980065">
            <wp:extent cx="3305175" cy="191758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1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F3225F" w:rsidTr="0089159B">
        <w:tc>
          <w:tcPr>
            <w:tcW w:w="10682" w:type="dxa"/>
          </w:tcPr>
          <w:p w:rsidR="00F3225F" w:rsidRPr="00F3225F" w:rsidRDefault="00F3225F" w:rsidP="00F3225F">
            <w:pPr>
              <w:spacing w:line="360" w:lineRule="auto"/>
              <w:rPr>
                <w:rFonts w:ascii="Century Gothic" w:hAnsi="Century Gothic"/>
                <w:i/>
              </w:rPr>
            </w:pPr>
            <w:r w:rsidRPr="00F3225F">
              <w:rPr>
                <w:rFonts w:ascii="Century Gothic" w:hAnsi="Century Gothic"/>
                <w:i/>
              </w:rPr>
              <w:t>Describe how muscles work in pairs.</w:t>
            </w:r>
          </w:p>
        </w:tc>
      </w:tr>
      <w:tr w:rsidR="00F3225F" w:rsidTr="0089159B">
        <w:tc>
          <w:tcPr>
            <w:tcW w:w="10682" w:type="dxa"/>
          </w:tcPr>
          <w:p w:rsidR="00F3225F" w:rsidRDefault="00F3225F" w:rsidP="0089159B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F3225F" w:rsidTr="0089159B">
        <w:tc>
          <w:tcPr>
            <w:tcW w:w="10682" w:type="dxa"/>
          </w:tcPr>
          <w:p w:rsidR="00F3225F" w:rsidRDefault="00F3225F" w:rsidP="0089159B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F3225F" w:rsidTr="0089159B">
        <w:tc>
          <w:tcPr>
            <w:tcW w:w="10682" w:type="dxa"/>
          </w:tcPr>
          <w:p w:rsidR="00F3225F" w:rsidRDefault="00F3225F" w:rsidP="0089159B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F3225F" w:rsidTr="0089159B">
        <w:tc>
          <w:tcPr>
            <w:tcW w:w="10682" w:type="dxa"/>
          </w:tcPr>
          <w:p w:rsidR="00F3225F" w:rsidRDefault="00F3225F" w:rsidP="0089159B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F3225F" w:rsidTr="0089159B">
        <w:tc>
          <w:tcPr>
            <w:tcW w:w="10682" w:type="dxa"/>
          </w:tcPr>
          <w:p w:rsidR="00F3225F" w:rsidRDefault="00F3225F" w:rsidP="0089159B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  <w:tr w:rsidR="00F3225F" w:rsidTr="0089159B">
        <w:tc>
          <w:tcPr>
            <w:tcW w:w="10682" w:type="dxa"/>
          </w:tcPr>
          <w:p w:rsidR="00F3225F" w:rsidRDefault="00F3225F" w:rsidP="0089159B">
            <w:pPr>
              <w:spacing w:line="360" w:lineRule="auto"/>
              <w:rPr>
                <w:rFonts w:ascii="Century Gothic" w:hAnsi="Century Gothic"/>
                <w:b/>
              </w:rPr>
            </w:pPr>
          </w:p>
        </w:tc>
      </w:tr>
    </w:tbl>
    <w:p w:rsidR="00F3225F" w:rsidRPr="00873641" w:rsidRDefault="00F3225F" w:rsidP="00F3225F">
      <w:pPr>
        <w:rPr>
          <w:rFonts w:ascii="Century Gothic" w:hAnsi="Century Gothic"/>
          <w:b/>
        </w:rPr>
      </w:pPr>
    </w:p>
    <w:p w:rsidR="00F3225F" w:rsidRPr="00115DC7" w:rsidRDefault="00F3225F" w:rsidP="00F3225F">
      <w:pPr>
        <w:rPr>
          <w:i/>
        </w:rPr>
      </w:pPr>
      <w:r w:rsidRPr="00115DC7">
        <w:rPr>
          <w:rFonts w:ascii="Century Gothic" w:hAnsi="Century Gothic"/>
          <w:i/>
        </w:rPr>
        <w:t>Define the following terms: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8498"/>
      </w:tblGrid>
      <w:tr w:rsidR="00F3225F" w:rsidTr="00F3225F">
        <w:tc>
          <w:tcPr>
            <w:tcW w:w="2376" w:type="dxa"/>
          </w:tcPr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  <w:r w:rsidRPr="00F3225F">
              <w:rPr>
                <w:rFonts w:ascii="Century Gothic" w:hAnsi="Century Gothic"/>
                <w:b/>
              </w:rPr>
              <w:t>Antagonist</w:t>
            </w:r>
          </w:p>
        </w:tc>
        <w:tc>
          <w:tcPr>
            <w:tcW w:w="8498" w:type="dxa"/>
          </w:tcPr>
          <w:p w:rsidR="00F3225F" w:rsidRDefault="00F3225F"/>
          <w:p w:rsidR="00F3225F" w:rsidRDefault="00F3225F"/>
          <w:p w:rsidR="00F3225F" w:rsidRDefault="00F3225F"/>
        </w:tc>
      </w:tr>
      <w:tr w:rsidR="00F3225F" w:rsidTr="00F3225F">
        <w:tc>
          <w:tcPr>
            <w:tcW w:w="2376" w:type="dxa"/>
          </w:tcPr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  <w:r w:rsidRPr="00F3225F">
              <w:rPr>
                <w:rFonts w:ascii="Century Gothic" w:hAnsi="Century Gothic"/>
                <w:b/>
              </w:rPr>
              <w:t>Agonist / Prime Mover</w:t>
            </w:r>
          </w:p>
        </w:tc>
        <w:tc>
          <w:tcPr>
            <w:tcW w:w="8498" w:type="dxa"/>
          </w:tcPr>
          <w:p w:rsidR="00F3225F" w:rsidRDefault="00F3225F"/>
          <w:p w:rsidR="00F3225F" w:rsidRDefault="00F3225F"/>
          <w:p w:rsidR="00F3225F" w:rsidRDefault="00F3225F"/>
        </w:tc>
      </w:tr>
      <w:tr w:rsidR="00F3225F" w:rsidTr="00F3225F">
        <w:tc>
          <w:tcPr>
            <w:tcW w:w="2376" w:type="dxa"/>
          </w:tcPr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  <w:r w:rsidRPr="00F3225F">
              <w:rPr>
                <w:rFonts w:ascii="Century Gothic" w:hAnsi="Century Gothic"/>
                <w:b/>
              </w:rPr>
              <w:t>Origin</w:t>
            </w:r>
          </w:p>
        </w:tc>
        <w:tc>
          <w:tcPr>
            <w:tcW w:w="8498" w:type="dxa"/>
          </w:tcPr>
          <w:p w:rsidR="00F3225F" w:rsidRDefault="00F3225F"/>
          <w:p w:rsidR="00F3225F" w:rsidRDefault="00F3225F"/>
          <w:p w:rsidR="00F3225F" w:rsidRDefault="00F3225F"/>
        </w:tc>
      </w:tr>
      <w:tr w:rsidR="00F3225F" w:rsidTr="00F3225F">
        <w:tc>
          <w:tcPr>
            <w:tcW w:w="2376" w:type="dxa"/>
          </w:tcPr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  <w:r w:rsidRPr="00F3225F">
              <w:rPr>
                <w:rFonts w:ascii="Century Gothic" w:hAnsi="Century Gothic"/>
                <w:b/>
              </w:rPr>
              <w:t>Insertion</w:t>
            </w:r>
          </w:p>
        </w:tc>
        <w:tc>
          <w:tcPr>
            <w:tcW w:w="8498" w:type="dxa"/>
          </w:tcPr>
          <w:p w:rsidR="00F3225F" w:rsidRDefault="00F3225F"/>
          <w:p w:rsidR="00F3225F" w:rsidRDefault="00F3225F"/>
          <w:p w:rsidR="00F3225F" w:rsidRDefault="00F3225F"/>
        </w:tc>
      </w:tr>
      <w:tr w:rsidR="00F3225F" w:rsidTr="00F3225F">
        <w:tc>
          <w:tcPr>
            <w:tcW w:w="2376" w:type="dxa"/>
          </w:tcPr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  <w:r w:rsidRPr="00F3225F">
              <w:rPr>
                <w:rFonts w:ascii="Century Gothic" w:hAnsi="Century Gothic"/>
                <w:b/>
              </w:rPr>
              <w:t>Tendon</w:t>
            </w:r>
          </w:p>
        </w:tc>
        <w:tc>
          <w:tcPr>
            <w:tcW w:w="8498" w:type="dxa"/>
          </w:tcPr>
          <w:p w:rsidR="00F3225F" w:rsidRDefault="00F3225F"/>
          <w:p w:rsidR="00F3225F" w:rsidRDefault="00F3225F"/>
          <w:p w:rsidR="00F3225F" w:rsidRDefault="00F3225F"/>
        </w:tc>
      </w:tr>
      <w:tr w:rsidR="00F3225F" w:rsidTr="00F3225F">
        <w:tc>
          <w:tcPr>
            <w:tcW w:w="2376" w:type="dxa"/>
          </w:tcPr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  <w:r w:rsidRPr="00F3225F">
              <w:rPr>
                <w:rFonts w:ascii="Century Gothic" w:hAnsi="Century Gothic"/>
                <w:b/>
              </w:rPr>
              <w:t>Synergist</w:t>
            </w:r>
          </w:p>
        </w:tc>
        <w:tc>
          <w:tcPr>
            <w:tcW w:w="8498" w:type="dxa"/>
          </w:tcPr>
          <w:p w:rsidR="00F3225F" w:rsidRDefault="00F3225F"/>
          <w:p w:rsidR="00F3225F" w:rsidRDefault="00F3225F"/>
          <w:p w:rsidR="00F3225F" w:rsidRDefault="00F3225F"/>
        </w:tc>
      </w:tr>
      <w:tr w:rsidR="00F3225F" w:rsidTr="00F3225F">
        <w:tc>
          <w:tcPr>
            <w:tcW w:w="2376" w:type="dxa"/>
          </w:tcPr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  <w:r w:rsidRPr="00F3225F">
              <w:rPr>
                <w:rFonts w:ascii="Century Gothic" w:hAnsi="Century Gothic"/>
                <w:b/>
              </w:rPr>
              <w:t>Fixator</w:t>
            </w:r>
          </w:p>
        </w:tc>
        <w:tc>
          <w:tcPr>
            <w:tcW w:w="8498" w:type="dxa"/>
          </w:tcPr>
          <w:p w:rsidR="00F3225F" w:rsidRDefault="00F3225F"/>
          <w:p w:rsidR="00F3225F" w:rsidRDefault="00F3225F"/>
          <w:p w:rsidR="00F3225F" w:rsidRDefault="00F3225F"/>
        </w:tc>
      </w:tr>
      <w:tr w:rsidR="00F3225F" w:rsidTr="00F3225F">
        <w:tc>
          <w:tcPr>
            <w:tcW w:w="2376" w:type="dxa"/>
          </w:tcPr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  <w:r w:rsidRPr="00F3225F">
              <w:rPr>
                <w:rFonts w:ascii="Century Gothic" w:hAnsi="Century Gothic"/>
                <w:b/>
              </w:rPr>
              <w:t>Muscle Tone</w:t>
            </w:r>
          </w:p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</w:p>
          <w:p w:rsidR="00F3225F" w:rsidRPr="00F3225F" w:rsidRDefault="00F3225F" w:rsidP="00F3225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8498" w:type="dxa"/>
          </w:tcPr>
          <w:p w:rsidR="00F3225F" w:rsidRDefault="00F3225F"/>
        </w:tc>
      </w:tr>
    </w:tbl>
    <w:p w:rsidR="00151CB4" w:rsidRDefault="00151CB4" w:rsidP="00F26009">
      <w:bookmarkStart w:id="0" w:name="_GoBack"/>
      <w:bookmarkEnd w:id="0"/>
    </w:p>
    <w:sectPr w:rsidR="00151CB4" w:rsidSect="008A6C9A">
      <w:pgSz w:w="11906" w:h="16838"/>
      <w:pgMar w:top="680" w:right="624" w:bottom="72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398"/>
    <w:rsid w:val="00052D38"/>
    <w:rsid w:val="00115DC7"/>
    <w:rsid w:val="00151CB4"/>
    <w:rsid w:val="002A31B5"/>
    <w:rsid w:val="004E1809"/>
    <w:rsid w:val="00565496"/>
    <w:rsid w:val="00873641"/>
    <w:rsid w:val="008A6C9A"/>
    <w:rsid w:val="00954A23"/>
    <w:rsid w:val="009A532C"/>
    <w:rsid w:val="00A33845"/>
    <w:rsid w:val="00A9128C"/>
    <w:rsid w:val="00AE29D6"/>
    <w:rsid w:val="00AE4D13"/>
    <w:rsid w:val="00BC1825"/>
    <w:rsid w:val="00F26009"/>
    <w:rsid w:val="00F3225F"/>
    <w:rsid w:val="00FA1398"/>
    <w:rsid w:val="00FF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A1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13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A1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E18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A1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13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A1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E18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6C58C5E5</Template>
  <TotalTime>114</TotalTime>
  <Pages>9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PANZICH Kaitlyn</dc:creator>
  <cp:lastModifiedBy>PANZICH Kaitlyn</cp:lastModifiedBy>
  <cp:revision>14</cp:revision>
  <cp:lastPrinted>2017-05-16T04:53:00Z</cp:lastPrinted>
  <dcterms:created xsi:type="dcterms:W3CDTF">2017-05-16T03:58:00Z</dcterms:created>
  <dcterms:modified xsi:type="dcterms:W3CDTF">2018-05-17T04:11:00Z</dcterms:modified>
</cp:coreProperties>
</file>