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D95" w:rsidRDefault="00F26DED"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3686175</wp:posOffset>
            </wp:positionV>
            <wp:extent cx="3086100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467" y="21405"/>
                <wp:lineTo x="2146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6" t="20385" r="27025" b="66258"/>
                    <a:stretch/>
                  </pic:blipFill>
                  <pic:spPr bwMode="auto">
                    <a:xfrm>
                      <a:off x="0" y="0"/>
                      <a:ext cx="308610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1EA4F3D6" wp14:editId="392B1AE8">
            <wp:simplePos x="0" y="0"/>
            <wp:positionH relativeFrom="column">
              <wp:posOffset>161925</wp:posOffset>
            </wp:positionH>
            <wp:positionV relativeFrom="paragraph">
              <wp:posOffset>4445</wp:posOffset>
            </wp:positionV>
            <wp:extent cx="5572125" cy="5076190"/>
            <wp:effectExtent l="0" t="0" r="9525" b="0"/>
            <wp:wrapThrough wrapText="bothSides">
              <wp:wrapPolygon edited="0">
                <wp:start x="0" y="0"/>
                <wp:lineTo x="0" y="21481"/>
                <wp:lineTo x="21563" y="21481"/>
                <wp:lineTo x="2156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6" t="29530" r="51931" b="6343"/>
                    <a:stretch/>
                  </pic:blipFill>
                  <pic:spPr bwMode="auto">
                    <a:xfrm>
                      <a:off x="0" y="0"/>
                      <a:ext cx="5572125" cy="507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440" w:rsidRDefault="00D74AF9">
      <w:r>
        <w:rPr>
          <w:noProof/>
          <w:lang w:eastAsia="en-A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0</wp:posOffset>
            </wp:positionV>
            <wp:extent cx="5524500" cy="5724870"/>
            <wp:effectExtent l="0" t="0" r="0" b="9525"/>
            <wp:wrapThrough wrapText="bothSides">
              <wp:wrapPolygon edited="0">
                <wp:start x="0" y="0"/>
                <wp:lineTo x="0" y="21564"/>
                <wp:lineTo x="21526" y="21564"/>
                <wp:lineTo x="2152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3" t="18533" r="28965" b="5043"/>
                    <a:stretch/>
                  </pic:blipFill>
                  <pic:spPr bwMode="auto">
                    <a:xfrm>
                      <a:off x="0" y="0"/>
                      <a:ext cx="5524500" cy="572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440" w:rsidRDefault="00D74AF9">
      <w:r>
        <w:rPr>
          <w:noProof/>
          <w:lang w:eastAsia="en-A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0</wp:posOffset>
            </wp:positionV>
            <wp:extent cx="7000875" cy="5915025"/>
            <wp:effectExtent l="0" t="0" r="9525" b="9525"/>
            <wp:wrapThrough wrapText="bothSides">
              <wp:wrapPolygon edited="0">
                <wp:start x="0" y="0"/>
                <wp:lineTo x="0" y="21565"/>
                <wp:lineTo x="21571" y="21565"/>
                <wp:lineTo x="2157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3" t="26557" r="28858" b="10967"/>
                    <a:stretch/>
                  </pic:blipFill>
                  <pic:spPr bwMode="auto">
                    <a:xfrm>
                      <a:off x="0" y="0"/>
                      <a:ext cx="7000875" cy="591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440" w:rsidRDefault="00D74AF9">
      <w:r>
        <w:rPr>
          <w:noProof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970915</wp:posOffset>
            </wp:positionH>
            <wp:positionV relativeFrom="paragraph">
              <wp:posOffset>0</wp:posOffset>
            </wp:positionV>
            <wp:extent cx="6657975" cy="5896558"/>
            <wp:effectExtent l="0" t="0" r="0" b="9525"/>
            <wp:wrapThrough wrapText="bothSides">
              <wp:wrapPolygon edited="0">
                <wp:start x="0" y="0"/>
                <wp:lineTo x="0" y="21565"/>
                <wp:lineTo x="21507" y="21565"/>
                <wp:lineTo x="2150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3" t="26556" r="30040" b="9821"/>
                    <a:stretch/>
                  </pic:blipFill>
                  <pic:spPr bwMode="auto">
                    <a:xfrm>
                      <a:off x="0" y="0"/>
                      <a:ext cx="6657975" cy="589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440" w:rsidRDefault="00D74AF9">
      <w:r>
        <w:rPr>
          <w:noProof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0</wp:posOffset>
            </wp:positionV>
            <wp:extent cx="6724650" cy="5899150"/>
            <wp:effectExtent l="0" t="0" r="0" b="6350"/>
            <wp:wrapThrough wrapText="bothSides">
              <wp:wrapPolygon edited="0">
                <wp:start x="0" y="0"/>
                <wp:lineTo x="0" y="21553"/>
                <wp:lineTo x="21539" y="21553"/>
                <wp:lineTo x="2153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0" t="26748" r="29180" b="9056"/>
                    <a:stretch/>
                  </pic:blipFill>
                  <pic:spPr bwMode="auto">
                    <a:xfrm>
                      <a:off x="0" y="0"/>
                      <a:ext cx="6724650" cy="589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440" w:rsidRDefault="00D74AF9">
      <w:r>
        <w:rPr>
          <w:noProof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0</wp:posOffset>
            </wp:positionV>
            <wp:extent cx="7477125" cy="5949315"/>
            <wp:effectExtent l="0" t="0" r="9525" b="0"/>
            <wp:wrapThrough wrapText="bothSides">
              <wp:wrapPolygon edited="0">
                <wp:start x="0" y="0"/>
                <wp:lineTo x="0" y="21510"/>
                <wp:lineTo x="21572" y="21510"/>
                <wp:lineTo x="2157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8" t="30569" r="29395" b="12877"/>
                    <a:stretch/>
                  </pic:blipFill>
                  <pic:spPr bwMode="auto">
                    <a:xfrm>
                      <a:off x="0" y="0"/>
                      <a:ext cx="7477125" cy="594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440" w:rsidRDefault="00D74AF9">
      <w:r>
        <w:rPr>
          <w:noProof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0</wp:posOffset>
            </wp:positionV>
            <wp:extent cx="7115175" cy="6172200"/>
            <wp:effectExtent l="0" t="0" r="9525" b="0"/>
            <wp:wrapThrough wrapText="bothSides">
              <wp:wrapPolygon edited="0">
                <wp:start x="0" y="0"/>
                <wp:lineTo x="0" y="21533"/>
                <wp:lineTo x="21571" y="21533"/>
                <wp:lineTo x="2157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0" t="26939" r="28965" b="9247"/>
                    <a:stretch/>
                  </pic:blipFill>
                  <pic:spPr bwMode="auto">
                    <a:xfrm>
                      <a:off x="0" y="0"/>
                      <a:ext cx="7115175" cy="617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440" w:rsidRDefault="00FA1157">
      <w:r>
        <w:rPr>
          <w:noProof/>
          <w:lang w:eastAsia="en-A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0</wp:posOffset>
            </wp:positionV>
            <wp:extent cx="6924675" cy="5975985"/>
            <wp:effectExtent l="0" t="0" r="9525" b="5715"/>
            <wp:wrapThrough wrapText="bothSides">
              <wp:wrapPolygon edited="0">
                <wp:start x="0" y="0"/>
                <wp:lineTo x="0" y="21552"/>
                <wp:lineTo x="21570" y="21552"/>
                <wp:lineTo x="2157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6" t="27322" r="28965" b="8864"/>
                    <a:stretch/>
                  </pic:blipFill>
                  <pic:spPr bwMode="auto">
                    <a:xfrm>
                      <a:off x="0" y="0"/>
                      <a:ext cx="6924675" cy="597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440" w:rsidRDefault="00D74AF9">
      <w:r>
        <w:rPr>
          <w:noProof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 wp14:anchorId="492FEDFE" wp14:editId="4EC9F64D">
            <wp:simplePos x="0" y="0"/>
            <wp:positionH relativeFrom="column">
              <wp:posOffset>1552575</wp:posOffset>
            </wp:positionH>
            <wp:positionV relativeFrom="paragraph">
              <wp:posOffset>0</wp:posOffset>
            </wp:positionV>
            <wp:extent cx="6000750" cy="6219190"/>
            <wp:effectExtent l="0" t="0" r="0" b="0"/>
            <wp:wrapThrough wrapText="bothSides">
              <wp:wrapPolygon edited="0">
                <wp:start x="0" y="0"/>
                <wp:lineTo x="0" y="21503"/>
                <wp:lineTo x="21531" y="21503"/>
                <wp:lineTo x="2153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2" t="18724" r="29181" b="5235"/>
                    <a:stretch/>
                  </pic:blipFill>
                  <pic:spPr bwMode="auto">
                    <a:xfrm>
                      <a:off x="0" y="0"/>
                      <a:ext cx="6000750" cy="621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7440" w:rsidSect="0006744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440"/>
    <w:rsid w:val="00067440"/>
    <w:rsid w:val="00666D95"/>
    <w:rsid w:val="00D74AF9"/>
    <w:rsid w:val="00F26DED"/>
    <w:rsid w:val="00FA1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D3E2B"/>
  <w15:chartTrackingRefBased/>
  <w15:docId w15:val="{0EEB1A0C-EDD3-4176-8DDD-0B456B4B3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E26C939D</Template>
  <TotalTime>21</TotalTime>
  <Pages>9</Pages>
  <Words>2</Words>
  <Characters>17</Characters>
  <Application>Microsoft Office Word</Application>
  <DocSecurity>0</DocSecurity>
  <Lines>1</Lines>
  <Paragraphs>1</Paragraphs>
  <ScaleCrop>false</ScaleCrop>
  <Company>Department of Education Western Australia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RAFEI Rachid [Rossmoyne Senior High School]</dc:creator>
  <cp:keywords/>
  <dc:description/>
  <cp:lastModifiedBy>RAFEI Rachid [Rossmoyne Senior High School]</cp:lastModifiedBy>
  <cp:revision>4</cp:revision>
  <dcterms:created xsi:type="dcterms:W3CDTF">2018-08-09T03:02:00Z</dcterms:created>
  <dcterms:modified xsi:type="dcterms:W3CDTF">2018-08-09T08:54:00Z</dcterms:modified>
</cp:coreProperties>
</file>