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684" w:rsidRPr="007E3817" w:rsidRDefault="00521684" w:rsidP="00521684">
      <w:pPr>
        <w:rPr>
          <w:rFonts w:ascii="BlackAdderII" w:hAnsi="BlackAdderII"/>
          <w:b/>
          <w:snapToGrid w:val="0"/>
          <w:sz w:val="40"/>
          <w:szCs w:val="40"/>
          <w:lang w:val="en-US"/>
        </w:rPr>
      </w:pPr>
      <w:r w:rsidRPr="007E3817">
        <w:rPr>
          <w:rFonts w:ascii="BlackAdderII" w:hAnsi="BlackAdderII"/>
          <w:b/>
          <w:snapToGrid w:val="0"/>
          <w:sz w:val="40"/>
          <w:szCs w:val="40"/>
          <w:lang w:val="en-US"/>
        </w:rPr>
        <w:t>WEATHERING</w:t>
      </w:r>
    </w:p>
    <w:p w:rsidR="00521684" w:rsidRDefault="00521684" w:rsidP="00521684">
      <w:pPr>
        <w:tabs>
          <w:tab w:val="left" w:pos="2025"/>
          <w:tab w:val="right" w:pos="10005"/>
        </w:tabs>
        <w:rPr>
          <w:b/>
          <w:snapToGrid w:val="0"/>
          <w:sz w:val="28"/>
          <w:bdr w:val="threeDEmboss" w:sz="18" w:space="0" w:color="auto" w:shadow="1" w:frame="1"/>
          <w:lang w:val="en-US"/>
        </w:rPr>
      </w:pPr>
    </w:p>
    <w:p w:rsidR="00521684" w:rsidRDefault="00521684" w:rsidP="00521684">
      <w:pPr>
        <w:pStyle w:val="BodyText"/>
        <w:tabs>
          <w:tab w:val="left" w:pos="2025"/>
          <w:tab w:val="left" w:pos="3828"/>
          <w:tab w:val="right" w:pos="10005"/>
        </w:tabs>
        <w:rPr>
          <w:b w:val="0"/>
          <w:snapToGrid w:val="0"/>
          <w:lang w:val="en-US"/>
        </w:rPr>
      </w:pPr>
      <w:r>
        <w:rPr>
          <w:b w:val="0"/>
          <w:snapToGrid w:val="0"/>
          <w:lang w:val="en-US"/>
        </w:rPr>
        <w:t>After they have formed, rocks far below the surface of the Earth do not change much.  It is only when they are at or near the surface that weathering of rocks can begin.  There are two types of weathering:</w: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numPr>
          <w:ilvl w:val="0"/>
          <w:numId w:val="8"/>
        </w:numPr>
        <w:tabs>
          <w:tab w:val="left" w:pos="342"/>
          <w:tab w:val="left" w:pos="3828"/>
          <w:tab w:val="right" w:pos="10005"/>
        </w:tabs>
        <w:rPr>
          <w:b w:val="0"/>
          <w:snapToGrid w:val="0"/>
          <w:lang w:val="en-US"/>
        </w:rPr>
      </w:pPr>
      <w:r>
        <w:rPr>
          <w:snapToGrid w:val="0"/>
          <w:lang w:val="en-US"/>
        </w:rPr>
        <w:t>PHYSICAL WEATHERING. (or MECHANICAL WEATHERING)</w:t>
      </w:r>
    </w:p>
    <w:p w:rsidR="00521684" w:rsidRDefault="00521684" w:rsidP="00521684">
      <w:pPr>
        <w:pStyle w:val="BodyText"/>
        <w:tabs>
          <w:tab w:val="left" w:pos="2025"/>
          <w:tab w:val="left" w:pos="3828"/>
          <w:tab w:val="right" w:pos="10005"/>
        </w:tabs>
        <w:rPr>
          <w:b w:val="0"/>
          <w:snapToGrid w:val="0"/>
          <w:lang w:val="en-US"/>
        </w:rPr>
      </w:pPr>
      <w:r>
        <w:rPr>
          <w:b w:val="0"/>
          <w:snapToGrid w:val="0"/>
          <w:lang w:val="en-US"/>
        </w:rPr>
        <w:t>This is the breakdown of large pieces of rock into smaller pieces and then eventually soil particles.</w: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numPr>
          <w:ilvl w:val="0"/>
          <w:numId w:val="8"/>
        </w:numPr>
        <w:tabs>
          <w:tab w:val="left" w:pos="342"/>
          <w:tab w:val="left" w:pos="3828"/>
          <w:tab w:val="right" w:pos="10005"/>
        </w:tabs>
        <w:rPr>
          <w:b w:val="0"/>
          <w:snapToGrid w:val="0"/>
          <w:lang w:val="en-US"/>
        </w:rPr>
      </w:pPr>
      <w:r>
        <w:rPr>
          <w:snapToGrid w:val="0"/>
          <w:lang w:val="en-US"/>
        </w:rPr>
        <w:t>CHEMICAL WEATHERING.</w:t>
      </w:r>
    </w:p>
    <w:p w:rsidR="00521684" w:rsidRDefault="00521684" w:rsidP="00521684">
      <w:pPr>
        <w:pStyle w:val="BodyText"/>
        <w:tabs>
          <w:tab w:val="left" w:pos="2025"/>
          <w:tab w:val="left" w:pos="3828"/>
          <w:tab w:val="right" w:pos="10005"/>
        </w:tabs>
        <w:rPr>
          <w:b w:val="0"/>
          <w:snapToGrid w:val="0"/>
          <w:lang w:val="en-US"/>
        </w:rPr>
      </w:pPr>
      <w:r>
        <w:rPr>
          <w:b w:val="0"/>
          <w:snapToGrid w:val="0"/>
          <w:lang w:val="en-US"/>
        </w:rPr>
        <w:t>This is the breakdown of rock by chemicals such as acids to form new substances.</w: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r>
        <w:rPr>
          <w:b w:val="0"/>
          <w:snapToGrid w:val="0"/>
          <w:lang w:val="en-US"/>
        </w:rPr>
        <w:t>In the next two activities you should discover some ways in which rocks can be broken down.</w:t>
      </w:r>
    </w:p>
    <w:p w:rsidR="00521684" w:rsidRDefault="00521684" w:rsidP="00521684">
      <w:pPr>
        <w:pStyle w:val="BodyText"/>
        <w:tabs>
          <w:tab w:val="left" w:pos="2025"/>
          <w:tab w:val="left" w:pos="3828"/>
          <w:tab w:val="right" w:pos="10005"/>
        </w:tabs>
        <w:rPr>
          <w:b w:val="0"/>
          <w:snapToGrid w:val="0"/>
          <w:lang w:val="en-US"/>
        </w:rPr>
      </w:pPr>
    </w:p>
    <w:p w:rsidR="00521684" w:rsidRPr="007E3817" w:rsidRDefault="00521684" w:rsidP="00521684">
      <w:pPr>
        <w:rPr>
          <w:rFonts w:ascii="BlackAdderII" w:hAnsi="BlackAdderII"/>
          <w:b/>
          <w:snapToGrid w:val="0"/>
          <w:sz w:val="40"/>
          <w:szCs w:val="40"/>
          <w:lang w:val="en-US"/>
        </w:rPr>
      </w:pPr>
      <w:r w:rsidRPr="007E3817">
        <w:rPr>
          <w:rFonts w:ascii="BlackAdderII" w:hAnsi="BlackAdderII"/>
          <w:b/>
          <w:snapToGrid w:val="0"/>
          <w:sz w:val="40"/>
          <w:szCs w:val="40"/>
          <w:lang w:val="en-US"/>
        </w:rPr>
        <w:t xml:space="preserve">ACTIVITY </w:t>
      </w:r>
      <w:r>
        <w:rPr>
          <w:rFonts w:ascii="BlackAdderII" w:hAnsi="BlackAdderII"/>
          <w:b/>
          <w:snapToGrid w:val="0"/>
          <w:sz w:val="40"/>
          <w:szCs w:val="40"/>
          <w:lang w:val="en-US"/>
        </w:rPr>
        <w:t xml:space="preserve">12: PHYSICAL WEATHERING </w:t>
      </w:r>
      <w:r w:rsidRPr="002D6328">
        <w:rPr>
          <w:rFonts w:ascii="BlackAdderII" w:hAnsi="BlackAdderII"/>
          <w:b/>
          <w:snapToGrid w:val="0"/>
          <w:sz w:val="40"/>
          <w:szCs w:val="40"/>
          <w:vertAlign w:val="subscript"/>
          <w:lang w:val="en-US"/>
        </w:rPr>
        <w:t>BY TEMPERATURE CHANGE</w: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r>
        <w:rPr>
          <w:b w:val="0"/>
          <w:noProof/>
          <w:lang w:eastAsia="en-A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148590</wp:posOffset>
                </wp:positionV>
                <wp:extent cx="2743200" cy="1417320"/>
                <wp:effectExtent l="24765" t="23495" r="22860" b="260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17320"/>
                        </a:xfrm>
                        <a:prstGeom prst="rect">
                          <a:avLst/>
                        </a:prstGeom>
                        <a:solidFill>
                          <a:srgbClr val="FFFFFF"/>
                        </a:solidFill>
                        <a:ln w="38100" algn="ctr">
                          <a:pattFill prst="lgConfetti">
                            <a:fgClr>
                              <a:srgbClr val="000000"/>
                            </a:fgClr>
                            <a:bgClr>
                              <a:srgbClr val="FFFFFF"/>
                            </a:bgClr>
                          </a:patt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1684" w:rsidRDefault="00521684" w:rsidP="00521684">
                            <w:pPr>
                              <w:rPr>
                                <w:b/>
                                <w:i/>
                                <w:lang w:val="en-US"/>
                              </w:rPr>
                            </w:pPr>
                            <w:r>
                              <w:rPr>
                                <w:b/>
                                <w:i/>
                                <w:lang w:val="en-US"/>
                              </w:rPr>
                              <w:t>Equipment:</w:t>
                            </w:r>
                          </w:p>
                          <w:p w:rsidR="00521684" w:rsidRPr="0038641F" w:rsidRDefault="00521684" w:rsidP="00521684">
                            <w:pPr>
                              <w:pStyle w:val="Header"/>
                              <w:numPr>
                                <w:ilvl w:val="0"/>
                                <w:numId w:val="6"/>
                              </w:numPr>
                              <w:tabs>
                                <w:tab w:val="clear" w:pos="4153"/>
                                <w:tab w:val="clear" w:pos="8306"/>
                              </w:tabs>
                            </w:pPr>
                            <w:r w:rsidRPr="0038641F">
                              <w:t xml:space="preserve">Safety glasses </w:t>
                            </w:r>
                          </w:p>
                          <w:p w:rsidR="00521684" w:rsidRDefault="00521684" w:rsidP="00521684">
                            <w:pPr>
                              <w:pStyle w:val="Header"/>
                              <w:numPr>
                                <w:ilvl w:val="0"/>
                                <w:numId w:val="6"/>
                              </w:numPr>
                              <w:tabs>
                                <w:tab w:val="clear" w:pos="4153"/>
                                <w:tab w:val="clear" w:pos="8306"/>
                              </w:tabs>
                            </w:pPr>
                            <w:r>
                              <w:t>Bunsen burner and matches</w:t>
                            </w:r>
                          </w:p>
                          <w:p w:rsidR="00521684" w:rsidRDefault="00521684" w:rsidP="00521684">
                            <w:pPr>
                              <w:numPr>
                                <w:ilvl w:val="0"/>
                                <w:numId w:val="6"/>
                              </w:numPr>
                              <w:rPr>
                                <w:sz w:val="20"/>
                                <w:lang w:val="en-US"/>
                              </w:rPr>
                            </w:pPr>
                            <w:r>
                              <w:rPr>
                                <w:sz w:val="20"/>
                                <w:lang w:val="en-US"/>
                              </w:rPr>
                              <w:t>Two pieces of glass rod</w:t>
                            </w:r>
                          </w:p>
                          <w:p w:rsidR="00521684" w:rsidRDefault="00521684" w:rsidP="00521684">
                            <w:pPr>
                              <w:numPr>
                                <w:ilvl w:val="0"/>
                                <w:numId w:val="6"/>
                              </w:numPr>
                              <w:rPr>
                                <w:sz w:val="20"/>
                                <w:lang w:val="en-US"/>
                              </w:rPr>
                            </w:pPr>
                            <w:r>
                              <w:rPr>
                                <w:sz w:val="20"/>
                                <w:lang w:val="en-US"/>
                              </w:rPr>
                              <w:t>Ice water</w:t>
                            </w:r>
                          </w:p>
                          <w:p w:rsidR="00521684" w:rsidRDefault="00521684" w:rsidP="00521684">
                            <w:pPr>
                              <w:numPr>
                                <w:ilvl w:val="0"/>
                                <w:numId w:val="6"/>
                              </w:numPr>
                              <w:rPr>
                                <w:sz w:val="20"/>
                                <w:lang w:val="en-US"/>
                              </w:rPr>
                            </w:pPr>
                            <w:r>
                              <w:rPr>
                                <w:sz w:val="20"/>
                                <w:lang w:val="en-US"/>
                              </w:rPr>
                              <w:t>Tongs</w:t>
                            </w:r>
                          </w:p>
                          <w:p w:rsidR="00521684" w:rsidRDefault="00521684" w:rsidP="00521684">
                            <w:pPr>
                              <w:numPr>
                                <w:ilvl w:val="0"/>
                                <w:numId w:val="6"/>
                              </w:numPr>
                              <w:rPr>
                                <w:sz w:val="20"/>
                                <w:lang w:val="en-US"/>
                              </w:rPr>
                            </w:pPr>
                            <w:r>
                              <w:rPr>
                                <w:sz w:val="20"/>
                                <w:lang w:val="en-US"/>
                              </w:rPr>
                              <w:t>Metal can</w:t>
                            </w:r>
                          </w:p>
                          <w:p w:rsidR="00521684" w:rsidRDefault="00521684" w:rsidP="00521684">
                            <w:pPr>
                              <w:numPr>
                                <w:ilvl w:val="0"/>
                                <w:numId w:val="6"/>
                              </w:numPr>
                              <w:rPr>
                                <w:sz w:val="20"/>
                                <w:lang w:val="en-US"/>
                              </w:rPr>
                            </w:pPr>
                            <w:r>
                              <w:rPr>
                                <w:sz w:val="20"/>
                                <w:lang w:val="en-US"/>
                              </w:rPr>
                              <w:t>Bench protective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1.7pt;width:3in;height:1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" strokeweight="3pt">
                <v:stroke r:id="rId7" o:title="" filltype="pattern"/>
                <v:textbox>
                  <w:txbxContent>
                    <w:p w:rsidR="00521684" w:rsidRDefault="00521684" w:rsidP="00521684">
                      <w:pPr>
                        <w:rPr>
                          <w:b/>
                          <w:i/>
                          <w:lang w:val="en-US"/>
                        </w:rPr>
                      </w:pPr>
                      <w:r>
                        <w:rPr>
                          <w:b/>
                          <w:i/>
                          <w:lang w:val="en-US"/>
                        </w:rPr>
                        <w:t>Equipment:</w:t>
                      </w:r>
                    </w:p>
                    <w:p w:rsidR="00521684" w:rsidRPr="0038641F" w:rsidRDefault="00521684" w:rsidP="00521684">
                      <w:pPr>
                        <w:pStyle w:val="Header"/>
                        <w:numPr>
                          <w:ilvl w:val="0"/>
                          <w:numId w:val="6"/>
                        </w:numPr>
                        <w:tabs>
                          <w:tab w:val="clear" w:pos="4153"/>
                          <w:tab w:val="clear" w:pos="8306"/>
                        </w:tabs>
                      </w:pPr>
                      <w:r w:rsidRPr="0038641F">
                        <w:t xml:space="preserve">Safety glasses </w:t>
                      </w:r>
                    </w:p>
                    <w:p w:rsidR="00521684" w:rsidRDefault="00521684" w:rsidP="00521684">
                      <w:pPr>
                        <w:pStyle w:val="Header"/>
                        <w:numPr>
                          <w:ilvl w:val="0"/>
                          <w:numId w:val="6"/>
                        </w:numPr>
                        <w:tabs>
                          <w:tab w:val="clear" w:pos="4153"/>
                          <w:tab w:val="clear" w:pos="8306"/>
                        </w:tabs>
                      </w:pPr>
                      <w:r>
                        <w:t>Bunsen burner and matches</w:t>
                      </w:r>
                    </w:p>
                    <w:p w:rsidR="00521684" w:rsidRDefault="00521684" w:rsidP="00521684">
                      <w:pPr>
                        <w:numPr>
                          <w:ilvl w:val="0"/>
                          <w:numId w:val="6"/>
                        </w:numPr>
                        <w:rPr>
                          <w:sz w:val="20"/>
                          <w:lang w:val="en-US"/>
                        </w:rPr>
                      </w:pPr>
                      <w:r>
                        <w:rPr>
                          <w:sz w:val="20"/>
                          <w:lang w:val="en-US"/>
                        </w:rPr>
                        <w:t>Two pieces of glass rod</w:t>
                      </w:r>
                    </w:p>
                    <w:p w:rsidR="00521684" w:rsidRDefault="00521684" w:rsidP="00521684">
                      <w:pPr>
                        <w:numPr>
                          <w:ilvl w:val="0"/>
                          <w:numId w:val="6"/>
                        </w:numPr>
                        <w:rPr>
                          <w:sz w:val="20"/>
                          <w:lang w:val="en-US"/>
                        </w:rPr>
                      </w:pPr>
                      <w:r>
                        <w:rPr>
                          <w:sz w:val="20"/>
                          <w:lang w:val="en-US"/>
                        </w:rPr>
                        <w:t>Ice water</w:t>
                      </w:r>
                    </w:p>
                    <w:p w:rsidR="00521684" w:rsidRDefault="00521684" w:rsidP="00521684">
                      <w:pPr>
                        <w:numPr>
                          <w:ilvl w:val="0"/>
                          <w:numId w:val="6"/>
                        </w:numPr>
                        <w:rPr>
                          <w:sz w:val="20"/>
                          <w:lang w:val="en-US"/>
                        </w:rPr>
                      </w:pPr>
                      <w:r>
                        <w:rPr>
                          <w:sz w:val="20"/>
                          <w:lang w:val="en-US"/>
                        </w:rPr>
                        <w:t>Tongs</w:t>
                      </w:r>
                    </w:p>
                    <w:p w:rsidR="00521684" w:rsidRDefault="00521684" w:rsidP="00521684">
                      <w:pPr>
                        <w:numPr>
                          <w:ilvl w:val="0"/>
                          <w:numId w:val="6"/>
                        </w:numPr>
                        <w:rPr>
                          <w:sz w:val="20"/>
                          <w:lang w:val="en-US"/>
                        </w:rPr>
                      </w:pPr>
                      <w:r>
                        <w:rPr>
                          <w:sz w:val="20"/>
                          <w:lang w:val="en-US"/>
                        </w:rPr>
                        <w:t>Metal can</w:t>
                      </w:r>
                    </w:p>
                    <w:p w:rsidR="00521684" w:rsidRDefault="00521684" w:rsidP="00521684">
                      <w:pPr>
                        <w:numPr>
                          <w:ilvl w:val="0"/>
                          <w:numId w:val="6"/>
                        </w:numPr>
                        <w:rPr>
                          <w:sz w:val="20"/>
                          <w:lang w:val="en-US"/>
                        </w:rPr>
                      </w:pPr>
                      <w:r>
                        <w:rPr>
                          <w:sz w:val="20"/>
                          <w:lang w:val="en-US"/>
                        </w:rPr>
                        <w:t>Bench protective board</w:t>
                      </w:r>
                    </w:p>
                  </w:txbxContent>
                </v:textbox>
              </v:shape>
            </w:pict>
          </mc:Fallback>
        </mc:AlternateConten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r>
        <w:rPr>
          <w:b w:val="0"/>
          <w:noProof/>
          <w:lang w:eastAsia="en-AU"/>
        </w:rPr>
        <mc:AlternateContent>
          <mc:Choice Requires="wps">
            <w:drawing>
              <wp:anchor distT="0" distB="0" distL="114300" distR="114300" simplePos="0" relativeHeight="251660288" behindDoc="0" locked="0" layoutInCell="0" allowOverlap="1">
                <wp:simplePos x="0" y="0"/>
                <wp:positionH relativeFrom="column">
                  <wp:posOffset>3577590</wp:posOffset>
                </wp:positionH>
                <wp:positionV relativeFrom="paragraph">
                  <wp:posOffset>152400</wp:posOffset>
                </wp:positionV>
                <wp:extent cx="2068830" cy="434340"/>
                <wp:effectExtent l="11430" t="79375" r="7239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3434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521684" w:rsidRDefault="00521684" w:rsidP="00521684">
                            <w:pPr>
                              <w:rPr>
                                <w:b/>
                                <w:i/>
                                <w:lang w:val="en-US"/>
                              </w:rPr>
                            </w:pPr>
                            <w:r>
                              <w:rPr>
                                <w:b/>
                                <w:i/>
                                <w:lang w:val="en-US"/>
                              </w:rPr>
                              <w:t>DO NOT REHEAT A CRACKED GLASS 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81.7pt;margin-top:12pt;width:162.9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" o:allowincell="f">
                <v:shadow on="t" offset="6pt,-6pt"/>
                <v:textbox>
                  <w:txbxContent>
                    <w:p w:rsidR="00521684" w:rsidRDefault="00521684" w:rsidP="00521684">
                      <w:pPr>
                        <w:rPr>
                          <w:b/>
                          <w:i/>
                          <w:lang w:val="en-US"/>
                        </w:rPr>
                      </w:pPr>
                      <w:r>
                        <w:rPr>
                          <w:b/>
                          <w:i/>
                          <w:lang w:val="en-US"/>
                        </w:rPr>
                        <w:t>DO NOT REHEAT A CRACKED GLASS ROD!!!!</w:t>
                      </w:r>
                    </w:p>
                  </w:txbxContent>
                </v:textbox>
              </v:shape>
            </w:pict>
          </mc:Fallback>
        </mc:AlternateConten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spacing w:line="360" w:lineRule="auto"/>
        <w:rPr>
          <w:snapToGrid w:val="0"/>
          <w:lang w:val="en-US"/>
        </w:rPr>
      </w:pPr>
      <w:r>
        <w:rPr>
          <w:snapToGrid w:val="0"/>
          <w:lang w:val="en-US"/>
        </w:rPr>
        <w:t>PROCEDURE:</w:t>
      </w:r>
    </w:p>
    <w:p w:rsidR="00521684" w:rsidRDefault="00521684" w:rsidP="00521684">
      <w:pPr>
        <w:pStyle w:val="BodyText"/>
        <w:numPr>
          <w:ilvl w:val="0"/>
          <w:numId w:val="1"/>
        </w:numPr>
        <w:tabs>
          <w:tab w:val="left" w:pos="2025"/>
          <w:tab w:val="left" w:pos="3828"/>
          <w:tab w:val="right" w:pos="10005"/>
        </w:tabs>
        <w:rPr>
          <w:b w:val="0"/>
          <w:snapToGrid w:val="0"/>
          <w:lang w:val="en-US"/>
        </w:rPr>
      </w:pPr>
      <w:r>
        <w:rPr>
          <w:b w:val="0"/>
          <w:snapToGrid w:val="0"/>
          <w:lang w:val="en-US"/>
        </w:rPr>
        <w:t>Put on your safety glasses and follow your teacher’s safety instructions.</w:t>
      </w:r>
    </w:p>
    <w:p w:rsidR="00521684" w:rsidRDefault="00521684" w:rsidP="00521684">
      <w:pPr>
        <w:pStyle w:val="BodyText"/>
        <w:numPr>
          <w:ilvl w:val="0"/>
          <w:numId w:val="1"/>
        </w:numPr>
        <w:tabs>
          <w:tab w:val="left" w:pos="2025"/>
          <w:tab w:val="left" w:pos="3828"/>
          <w:tab w:val="right" w:pos="10005"/>
        </w:tabs>
        <w:rPr>
          <w:b w:val="0"/>
          <w:snapToGrid w:val="0"/>
          <w:lang w:val="en-US"/>
        </w:rPr>
      </w:pPr>
      <w:r>
        <w:rPr>
          <w:b w:val="0"/>
          <w:snapToGrid w:val="0"/>
          <w:lang w:val="en-US"/>
        </w:rPr>
        <w:t>Heat a piece of glass rod for about one minute then drop it into a can filled with water from the tap.</w:t>
      </w:r>
    </w:p>
    <w:p w:rsidR="00521684" w:rsidRDefault="00521684" w:rsidP="00521684">
      <w:pPr>
        <w:pStyle w:val="BodyText"/>
        <w:numPr>
          <w:ilvl w:val="0"/>
          <w:numId w:val="1"/>
        </w:numPr>
        <w:tabs>
          <w:tab w:val="left" w:pos="2025"/>
          <w:tab w:val="left" w:pos="3828"/>
          <w:tab w:val="right" w:pos="10005"/>
        </w:tabs>
        <w:rPr>
          <w:b w:val="0"/>
          <w:snapToGrid w:val="0"/>
          <w:lang w:val="en-US"/>
        </w:rPr>
      </w:pPr>
      <w:r>
        <w:rPr>
          <w:b w:val="0"/>
          <w:snapToGrid w:val="0"/>
          <w:lang w:val="en-US"/>
        </w:rPr>
        <w:t xml:space="preserve">Heat another piece of glass rod for the same time and </w:t>
      </w:r>
      <w:r>
        <w:rPr>
          <w:b w:val="0"/>
          <w:i/>
          <w:snapToGrid w:val="0"/>
          <w:lang w:val="en-US"/>
        </w:rPr>
        <w:t>carefully</w:t>
      </w:r>
      <w:r>
        <w:rPr>
          <w:b w:val="0"/>
          <w:snapToGrid w:val="0"/>
          <w:lang w:val="en-US"/>
        </w:rPr>
        <w:t xml:space="preserve"> drop the glass into a can filled with ice water.</w:t>
      </w:r>
    </w:p>
    <w:p w:rsidR="00521684" w:rsidRDefault="00521684" w:rsidP="00521684">
      <w:pPr>
        <w:pStyle w:val="BodyText"/>
        <w:numPr>
          <w:ilvl w:val="0"/>
          <w:numId w:val="1"/>
        </w:numPr>
        <w:tabs>
          <w:tab w:val="left" w:pos="2025"/>
          <w:tab w:val="left" w:pos="3828"/>
          <w:tab w:val="right" w:pos="10005"/>
        </w:tabs>
        <w:rPr>
          <w:b w:val="0"/>
          <w:snapToGrid w:val="0"/>
          <w:lang w:val="en-US"/>
        </w:rPr>
      </w:pPr>
      <w:r>
        <w:rPr>
          <w:b w:val="0"/>
          <w:snapToGrid w:val="0"/>
          <w:lang w:val="en-US"/>
        </w:rPr>
        <w:t>Closely examine the pieces of glass that were cooled.  Observe how the heating and rapid cooling affected the glass rod.</w:t>
      </w:r>
    </w:p>
    <w:p w:rsidR="00521684" w:rsidRDefault="00521684" w:rsidP="00521684">
      <w:pPr>
        <w:pStyle w:val="BodyText"/>
        <w:tabs>
          <w:tab w:val="left" w:pos="2025"/>
          <w:tab w:val="left" w:pos="3828"/>
          <w:tab w:val="right" w:pos="10005"/>
        </w:tabs>
        <w:rPr>
          <w:snapToGrid w:val="0"/>
          <w:lang w:val="en-US"/>
        </w:rPr>
      </w:pPr>
    </w:p>
    <w:p w:rsidR="00521684" w:rsidRDefault="00521684" w:rsidP="00521684">
      <w:pPr>
        <w:pStyle w:val="BodyText"/>
        <w:tabs>
          <w:tab w:val="left" w:pos="2025"/>
          <w:tab w:val="left" w:pos="3828"/>
          <w:tab w:val="right" w:pos="10005"/>
        </w:tabs>
        <w:spacing w:line="360" w:lineRule="auto"/>
        <w:rPr>
          <w:snapToGrid w:val="0"/>
          <w:lang w:val="en-US"/>
        </w:rPr>
      </w:pPr>
      <w:r>
        <w:rPr>
          <w:snapToGrid w:val="0"/>
          <w:lang w:val="en-US"/>
        </w:rPr>
        <w:t>QUESTIONS: Write the answers in your notebooks</w:t>
      </w:r>
    </w:p>
    <w:p w:rsidR="00521684" w:rsidRDefault="00521684" w:rsidP="00521684">
      <w:pPr>
        <w:pStyle w:val="BodyText"/>
        <w:numPr>
          <w:ilvl w:val="0"/>
          <w:numId w:val="2"/>
        </w:numPr>
        <w:tabs>
          <w:tab w:val="left" w:pos="2025"/>
          <w:tab w:val="left" w:pos="3828"/>
          <w:tab w:val="right" w:pos="10005"/>
        </w:tabs>
        <w:rPr>
          <w:b w:val="0"/>
          <w:snapToGrid w:val="0"/>
          <w:lang w:val="en-US"/>
        </w:rPr>
      </w:pPr>
      <w:r>
        <w:rPr>
          <w:b w:val="0"/>
          <w:snapToGrid w:val="0"/>
          <w:lang w:val="en-US"/>
        </w:rPr>
        <w:t>What happens when brittle materials, like glass, are heated and then cooled rapidly?</w:t>
      </w:r>
    </w:p>
    <w:p w:rsidR="00521684" w:rsidRDefault="00521684" w:rsidP="00521684">
      <w:pPr>
        <w:pStyle w:val="BodyText"/>
        <w:numPr>
          <w:ilvl w:val="0"/>
          <w:numId w:val="2"/>
        </w:numPr>
        <w:tabs>
          <w:tab w:val="left" w:pos="2025"/>
          <w:tab w:val="left" w:pos="3828"/>
          <w:tab w:val="right" w:pos="10005"/>
        </w:tabs>
        <w:rPr>
          <w:b w:val="0"/>
          <w:snapToGrid w:val="0"/>
          <w:lang w:val="en-US"/>
        </w:rPr>
      </w:pPr>
      <w:r>
        <w:rPr>
          <w:b w:val="0"/>
          <w:snapToGrid w:val="0"/>
          <w:lang w:val="en-US"/>
        </w:rPr>
        <w:t>What happened to the hot glass rod when it was put into water at room temperature?</w:t>
      </w:r>
    </w:p>
    <w:p w:rsidR="00521684" w:rsidRDefault="00521684" w:rsidP="00521684">
      <w:pPr>
        <w:pStyle w:val="BodyText"/>
        <w:numPr>
          <w:ilvl w:val="0"/>
          <w:numId w:val="2"/>
        </w:numPr>
        <w:tabs>
          <w:tab w:val="left" w:pos="2025"/>
          <w:tab w:val="left" w:pos="3828"/>
          <w:tab w:val="right" w:pos="10005"/>
        </w:tabs>
        <w:rPr>
          <w:b w:val="0"/>
          <w:snapToGrid w:val="0"/>
          <w:lang w:val="en-US"/>
        </w:rPr>
      </w:pPr>
      <w:r>
        <w:rPr>
          <w:b w:val="0"/>
          <w:snapToGrid w:val="0"/>
          <w:lang w:val="en-US"/>
        </w:rPr>
        <w:t>What happened to the glass rod when it was put into the ice water?</w:t>
      </w:r>
    </w:p>
    <w:p w:rsidR="00521684" w:rsidRDefault="00521684" w:rsidP="00521684">
      <w:pPr>
        <w:pStyle w:val="BodyText"/>
        <w:numPr>
          <w:ilvl w:val="0"/>
          <w:numId w:val="2"/>
        </w:numPr>
        <w:tabs>
          <w:tab w:val="left" w:pos="2025"/>
          <w:tab w:val="left" w:pos="3828"/>
          <w:tab w:val="right" w:pos="10005"/>
        </w:tabs>
        <w:rPr>
          <w:b w:val="0"/>
          <w:snapToGrid w:val="0"/>
          <w:lang w:val="en-US"/>
        </w:rPr>
      </w:pPr>
      <w:r>
        <w:rPr>
          <w:b w:val="0"/>
          <w:snapToGrid w:val="0"/>
          <w:lang w:val="en-US"/>
        </w:rPr>
        <w:t>Talk this question over with your group as it will show your understanding of science. Explain how continuous heating and cooling of rocks help to break them down.  Use science terms in your answer.  Hint: What happens to the length of a material when you heat it and cool it?</w:t>
      </w:r>
    </w:p>
    <w:p w:rsidR="00521684" w:rsidRDefault="00521684" w:rsidP="00521684">
      <w:pPr>
        <w:pStyle w:val="BodyText"/>
        <w:numPr>
          <w:ilvl w:val="0"/>
          <w:numId w:val="2"/>
        </w:numPr>
        <w:tabs>
          <w:tab w:val="left" w:pos="2025"/>
          <w:tab w:val="left" w:pos="3828"/>
          <w:tab w:val="right" w:pos="10005"/>
        </w:tabs>
        <w:rPr>
          <w:b w:val="0"/>
          <w:snapToGrid w:val="0"/>
          <w:lang w:val="en-US"/>
        </w:rPr>
      </w:pPr>
      <w:r>
        <w:rPr>
          <w:b w:val="0"/>
          <w:snapToGrid w:val="0"/>
          <w:lang w:val="en-US"/>
        </w:rPr>
        <w:t xml:space="preserve">In what areas of </w:t>
      </w:r>
      <w:smartTag w:uri="urn:schemas-microsoft-com:office:smarttags" w:element="place">
        <w:smartTag w:uri="urn:schemas-microsoft-com:office:smarttags" w:element="State">
          <w:r>
            <w:rPr>
              <w:b w:val="0"/>
              <w:snapToGrid w:val="0"/>
              <w:lang w:val="en-US"/>
            </w:rPr>
            <w:t>Western Australia</w:t>
          </w:r>
        </w:smartTag>
      </w:smartTag>
      <w:r>
        <w:rPr>
          <w:b w:val="0"/>
          <w:snapToGrid w:val="0"/>
          <w:lang w:val="en-US"/>
        </w:rPr>
        <w:t xml:space="preserve"> might </w:t>
      </w:r>
      <w:r>
        <w:rPr>
          <w:snapToGrid w:val="0"/>
          <w:lang w:val="en-US"/>
        </w:rPr>
        <w:t>temperature changes</w:t>
      </w:r>
      <w:r>
        <w:rPr>
          <w:b w:val="0"/>
          <w:snapToGrid w:val="0"/>
          <w:lang w:val="en-US"/>
        </w:rPr>
        <w:t xml:space="preserve"> be important in the weathering of rocks.</w:t>
      </w:r>
    </w:p>
    <w:p w:rsidR="00521684" w:rsidRDefault="00521684" w:rsidP="00521684">
      <w:pPr>
        <w:pStyle w:val="BodyText"/>
        <w:tabs>
          <w:tab w:val="left" w:pos="2025"/>
          <w:tab w:val="left" w:pos="3828"/>
          <w:tab w:val="right" w:pos="10005"/>
        </w:tabs>
        <w:rPr>
          <w:b w:val="0"/>
          <w:snapToGrid w:val="0"/>
          <w:lang w:val="en-US"/>
        </w:rPr>
      </w:pPr>
      <w:r>
        <w:rPr>
          <w:b w:val="0"/>
          <w:noProof/>
          <w:lang w:eastAsia="en-AU"/>
        </w:rPr>
        <w:lastRenderedPageBreak/>
        <mc:AlternateContent>
          <mc:Choice Requires="wps">
            <w:drawing>
              <wp:anchor distT="0" distB="0" distL="114300" distR="114300" simplePos="0" relativeHeight="251663360" behindDoc="0" locked="0" layoutInCell="1" allowOverlap="1">
                <wp:simplePos x="0" y="0"/>
                <wp:positionH relativeFrom="column">
                  <wp:posOffset>4053840</wp:posOffset>
                </wp:positionH>
                <wp:positionV relativeFrom="paragraph">
                  <wp:posOffset>121920</wp:posOffset>
                </wp:positionV>
                <wp:extent cx="2103120" cy="815340"/>
                <wp:effectExtent l="792480" t="1905" r="0" b="1905"/>
                <wp:wrapNone/>
                <wp:docPr id="10" name="Line Callout 2 (No Border)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120" cy="815340"/>
                        </a:xfrm>
                        <a:prstGeom prst="callout2">
                          <a:avLst>
                            <a:gd name="adj1" fmla="val 14019"/>
                            <a:gd name="adj2" fmla="val -3625"/>
                            <a:gd name="adj3" fmla="val 14019"/>
                            <a:gd name="adj4" fmla="val -19806"/>
                            <a:gd name="adj5" fmla="val 26634"/>
                            <a:gd name="adj6" fmla="val -36231"/>
                          </a:avLst>
                        </a:prstGeom>
                        <a:solidFill>
                          <a:srgbClr val="FFFFFF"/>
                        </a:solidFill>
                        <a:ln w="9525">
                          <a:solidFill>
                            <a:srgbClr val="000000"/>
                          </a:solidFill>
                          <a:miter lim="800000"/>
                          <a:headEnd/>
                          <a:tailEnd type="triangle" w="med" len="med"/>
                        </a:ln>
                      </wps:spPr>
                      <wps:txbx>
                        <w:txbxContent>
                          <w:p w:rsidR="00521684" w:rsidRDefault="00521684" w:rsidP="00521684">
                            <w:pPr>
                              <w:rPr>
                                <w:sz w:val="18"/>
                                <w:lang w:val="en-US"/>
                              </w:rPr>
                            </w:pPr>
                            <w:r>
                              <w:rPr>
                                <w:b/>
                                <w:sz w:val="18"/>
                                <w:lang w:val="en-US"/>
                              </w:rPr>
                              <w:t>Exfoliation</w:t>
                            </w:r>
                            <w:r>
                              <w:rPr>
                                <w:sz w:val="18"/>
                                <w:lang w:val="en-US"/>
                              </w:rPr>
                              <w:t xml:space="preserve"> is the scientific term for the formation of these sheets of rock that split from the surface - a good place to find centipedes, lizards and millipedes.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10" o:spid="_x0000_s1028" type="#_x0000_t42" style="position:absolute;margin-left:319.2pt;margin-top:9.6pt;width:165.6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" adj="-7826,5753,-4278,3028,-783,3028">
                <v:stroke startarrow="block"/>
                <v:textbox>
                  <w:txbxContent>
                    <w:p w:rsidR="00521684" w:rsidRDefault="00521684" w:rsidP="00521684">
                      <w:pPr>
                        <w:rPr>
                          <w:sz w:val="18"/>
                          <w:lang w:val="en-US"/>
                        </w:rPr>
                      </w:pPr>
                      <w:r>
                        <w:rPr>
                          <w:b/>
                          <w:sz w:val="18"/>
                          <w:lang w:val="en-US"/>
                        </w:rPr>
                        <w:t>Exfoliation</w:t>
                      </w:r>
                      <w:r>
                        <w:rPr>
                          <w:sz w:val="18"/>
                          <w:lang w:val="en-US"/>
                        </w:rPr>
                        <w:t xml:space="preserve"> is the scientific term for the formation of these sheets of rock that split from the surface - a good place to find centipedes, lizards and millipedes.</w:t>
                      </w:r>
                    </w:p>
                  </w:txbxContent>
                </v:textbox>
                <o:callout v:ext="edit" minusy="t"/>
              </v:shape>
            </w:pict>
          </mc:Fallback>
        </mc:AlternateContent>
      </w:r>
    </w:p>
    <w:p w:rsidR="00521684" w:rsidRDefault="00521684" w:rsidP="00521684">
      <w:pPr>
        <w:pStyle w:val="BodyText"/>
        <w:tabs>
          <w:tab w:val="left" w:pos="2025"/>
          <w:tab w:val="left" w:pos="3828"/>
          <w:tab w:val="right" w:pos="10005"/>
        </w:tabs>
        <w:rPr>
          <w:snapToGrid w:val="0"/>
          <w:lang w:val="en-US"/>
        </w:rPr>
      </w:pPr>
      <w:r>
        <w:rPr>
          <w:b w:val="0"/>
          <w:noProof/>
          <w:sz w:val="28"/>
          <w:lang w:eastAsia="en-AU"/>
        </w:rPr>
        <mc:AlternateContent>
          <mc:Choice Requires="wps">
            <w:drawing>
              <wp:anchor distT="0" distB="0" distL="114300" distR="114300" simplePos="0" relativeHeight="251662336" behindDoc="0" locked="0" layoutInCell="1" allowOverlap="1">
                <wp:simplePos x="0" y="0"/>
                <wp:positionH relativeFrom="column">
                  <wp:posOffset>2571750</wp:posOffset>
                </wp:positionH>
                <wp:positionV relativeFrom="paragraph">
                  <wp:posOffset>141605</wp:posOffset>
                </wp:positionV>
                <wp:extent cx="617220" cy="88265"/>
                <wp:effectExtent l="5715" t="13970" r="5715" b="12065"/>
                <wp:wrapNone/>
                <wp:docPr id="9" name="Freeform 9" descr="Sa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 cy="88265"/>
                        </a:xfrm>
                        <a:custGeom>
                          <a:avLst/>
                          <a:gdLst>
                            <a:gd name="T0" fmla="*/ 0 w 972"/>
                            <a:gd name="T1" fmla="*/ 81 h 139"/>
                            <a:gd name="T2" fmla="*/ 396 w 972"/>
                            <a:gd name="T3" fmla="*/ 45 h 139"/>
                            <a:gd name="T4" fmla="*/ 468 w 972"/>
                            <a:gd name="T5" fmla="*/ 99 h 139"/>
                            <a:gd name="T6" fmla="*/ 522 w 972"/>
                            <a:gd name="T7" fmla="*/ 117 h 139"/>
                            <a:gd name="T8" fmla="*/ 576 w 972"/>
                            <a:gd name="T9" fmla="*/ 81 h 139"/>
                            <a:gd name="T10" fmla="*/ 648 w 972"/>
                            <a:gd name="T11" fmla="*/ 63 h 139"/>
                            <a:gd name="T12" fmla="*/ 900 w 972"/>
                            <a:gd name="T13" fmla="*/ 81 h 139"/>
                            <a:gd name="T14" fmla="*/ 954 w 972"/>
                            <a:gd name="T15" fmla="*/ 135 h 139"/>
                            <a:gd name="T16" fmla="*/ 972 w 972"/>
                            <a:gd name="T17" fmla="*/ 13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2" h="139">
                              <a:moveTo>
                                <a:pt x="0" y="81"/>
                              </a:moveTo>
                              <a:cubicBezTo>
                                <a:pt x="121" y="0"/>
                                <a:pt x="260" y="30"/>
                                <a:pt x="396" y="45"/>
                              </a:cubicBezTo>
                              <a:cubicBezTo>
                                <a:pt x="463" y="67"/>
                                <a:pt x="442" y="46"/>
                                <a:pt x="468" y="99"/>
                              </a:cubicBezTo>
                              <a:cubicBezTo>
                                <a:pt x="486" y="105"/>
                                <a:pt x="503" y="120"/>
                                <a:pt x="522" y="117"/>
                              </a:cubicBezTo>
                              <a:cubicBezTo>
                                <a:pt x="543" y="113"/>
                                <a:pt x="556" y="90"/>
                                <a:pt x="576" y="81"/>
                              </a:cubicBezTo>
                              <a:cubicBezTo>
                                <a:pt x="599" y="71"/>
                                <a:pt x="624" y="69"/>
                                <a:pt x="648" y="63"/>
                              </a:cubicBezTo>
                              <a:cubicBezTo>
                                <a:pt x="732" y="69"/>
                                <a:pt x="818" y="62"/>
                                <a:pt x="900" y="81"/>
                              </a:cubicBezTo>
                              <a:cubicBezTo>
                                <a:pt x="925" y="87"/>
                                <a:pt x="934" y="120"/>
                                <a:pt x="954" y="135"/>
                              </a:cubicBezTo>
                              <a:cubicBezTo>
                                <a:pt x="959" y="139"/>
                                <a:pt x="966" y="135"/>
                                <a:pt x="972" y="135"/>
                              </a:cubicBezTo>
                            </a:path>
                          </a:pathLst>
                        </a:custGeom>
                        <a:blipFill dpi="0" rotWithShape="0">
                          <a:blip r:embed="rId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20A5" id="Freeform 9" o:spid="_x0000_s1026" alt="Sand" style="position:absolute;margin-left:202.5pt;margin-top:11.15pt;width:48.6pt;height: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2,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" path="m,81c121,,260,30,396,45v67,22,46,1,72,54c486,105,503,120,522,117v21,-4,34,-27,54,-36c599,71,624,69,648,63v84,6,170,-1,252,18c925,87,934,120,954,135v5,4,12,,18,e">
                <v:fill r:id="rId9" o:title="Sand" recolor="t" type="tile"/>
                <v:path arrowok="t" o:connecttype="custom" o:connectlocs="0,51435;251460,28575;297180,62865;331470,74295;365760,51435;411480,40005;571500,51435;605790,85725;617220,85725" o:connectangles="0,0,0,0,0,0,0,0,0"/>
              </v:shape>
            </w:pict>
          </mc:Fallback>
        </mc:AlternateContent>
      </w:r>
    </w:p>
    <w:p w:rsidR="00521684" w:rsidRPr="007E3817" w:rsidRDefault="00521684" w:rsidP="00521684">
      <w:pPr>
        <w:tabs>
          <w:tab w:val="left" w:pos="2025"/>
          <w:tab w:val="left" w:pos="3828"/>
          <w:tab w:val="right" w:pos="10005"/>
        </w:tabs>
        <w:rPr>
          <w:rFonts w:ascii="BlackAdderII" w:hAnsi="BlackAdderII"/>
          <w:b/>
          <w:snapToGrid w:val="0"/>
          <w:sz w:val="40"/>
          <w:szCs w:val="40"/>
          <w:lang w:val="en-US"/>
        </w:rPr>
      </w:pPr>
      <w:r>
        <w:rPr>
          <w:b/>
          <w:noProof/>
          <w:sz w:val="28"/>
          <w:lang w:eastAsia="en-AU"/>
        </w:rPr>
        <mc:AlternateContent>
          <mc:Choice Requires="wps">
            <w:drawing>
              <wp:anchor distT="0" distB="0" distL="114300" distR="114300" simplePos="0" relativeHeight="251661312" behindDoc="0" locked="0" layoutInCell="1" allowOverlap="1">
                <wp:simplePos x="0" y="0"/>
                <wp:positionH relativeFrom="column">
                  <wp:posOffset>1794510</wp:posOffset>
                </wp:positionH>
                <wp:positionV relativeFrom="paragraph">
                  <wp:posOffset>10795</wp:posOffset>
                </wp:positionV>
                <wp:extent cx="2034540" cy="779145"/>
                <wp:effectExtent l="0" t="8890" r="32385" b="0"/>
                <wp:wrapNone/>
                <wp:docPr id="8" name="Freeform 8" descr="Paper ba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0753">
                          <a:off x="0" y="0"/>
                          <a:ext cx="2034540" cy="779145"/>
                        </a:xfrm>
                        <a:custGeom>
                          <a:avLst/>
                          <a:gdLst>
                            <a:gd name="T0" fmla="*/ 0 w 3204"/>
                            <a:gd name="T1" fmla="*/ 1160 h 1448"/>
                            <a:gd name="T2" fmla="*/ 54 w 3204"/>
                            <a:gd name="T3" fmla="*/ 1178 h 1448"/>
                            <a:gd name="T4" fmla="*/ 162 w 3204"/>
                            <a:gd name="T5" fmla="*/ 1124 h 1448"/>
                            <a:gd name="T6" fmla="*/ 468 w 3204"/>
                            <a:gd name="T7" fmla="*/ 1106 h 1448"/>
                            <a:gd name="T8" fmla="*/ 630 w 3204"/>
                            <a:gd name="T9" fmla="*/ 1034 h 1448"/>
                            <a:gd name="T10" fmla="*/ 612 w 3204"/>
                            <a:gd name="T11" fmla="*/ 692 h 1448"/>
                            <a:gd name="T12" fmla="*/ 684 w 3204"/>
                            <a:gd name="T13" fmla="*/ 584 h 1448"/>
                            <a:gd name="T14" fmla="*/ 792 w 3204"/>
                            <a:gd name="T15" fmla="*/ 512 h 1448"/>
                            <a:gd name="T16" fmla="*/ 756 w 3204"/>
                            <a:gd name="T17" fmla="*/ 602 h 1448"/>
                            <a:gd name="T18" fmla="*/ 738 w 3204"/>
                            <a:gd name="T19" fmla="*/ 674 h 1448"/>
                            <a:gd name="T20" fmla="*/ 684 w 3204"/>
                            <a:gd name="T21" fmla="*/ 890 h 1448"/>
                            <a:gd name="T22" fmla="*/ 702 w 3204"/>
                            <a:gd name="T23" fmla="*/ 1016 h 1448"/>
                            <a:gd name="T24" fmla="*/ 720 w 3204"/>
                            <a:gd name="T25" fmla="*/ 962 h 1448"/>
                            <a:gd name="T26" fmla="*/ 756 w 3204"/>
                            <a:gd name="T27" fmla="*/ 836 h 1448"/>
                            <a:gd name="T28" fmla="*/ 792 w 3204"/>
                            <a:gd name="T29" fmla="*/ 782 h 1448"/>
                            <a:gd name="T30" fmla="*/ 828 w 3204"/>
                            <a:gd name="T31" fmla="*/ 674 h 1448"/>
                            <a:gd name="T32" fmla="*/ 864 w 3204"/>
                            <a:gd name="T33" fmla="*/ 620 h 1448"/>
                            <a:gd name="T34" fmla="*/ 936 w 3204"/>
                            <a:gd name="T35" fmla="*/ 458 h 1448"/>
                            <a:gd name="T36" fmla="*/ 1134 w 3204"/>
                            <a:gd name="T37" fmla="*/ 80 h 1448"/>
                            <a:gd name="T38" fmla="*/ 1494 w 3204"/>
                            <a:gd name="T39" fmla="*/ 62 h 1448"/>
                            <a:gd name="T40" fmla="*/ 1602 w 3204"/>
                            <a:gd name="T41" fmla="*/ 8 h 1448"/>
                            <a:gd name="T42" fmla="*/ 1656 w 3204"/>
                            <a:gd name="T43" fmla="*/ 62 h 1448"/>
                            <a:gd name="T44" fmla="*/ 1998 w 3204"/>
                            <a:gd name="T45" fmla="*/ 116 h 1448"/>
                            <a:gd name="T46" fmla="*/ 2268 w 3204"/>
                            <a:gd name="T47" fmla="*/ 170 h 1448"/>
                            <a:gd name="T48" fmla="*/ 2376 w 3204"/>
                            <a:gd name="T49" fmla="*/ 206 h 1448"/>
                            <a:gd name="T50" fmla="*/ 2412 w 3204"/>
                            <a:gd name="T51" fmla="*/ 260 h 1448"/>
                            <a:gd name="T52" fmla="*/ 2466 w 3204"/>
                            <a:gd name="T53" fmla="*/ 296 h 1448"/>
                            <a:gd name="T54" fmla="*/ 2484 w 3204"/>
                            <a:gd name="T55" fmla="*/ 350 h 1448"/>
                            <a:gd name="T56" fmla="*/ 2520 w 3204"/>
                            <a:gd name="T57" fmla="*/ 404 h 1448"/>
                            <a:gd name="T58" fmla="*/ 2592 w 3204"/>
                            <a:gd name="T59" fmla="*/ 692 h 1448"/>
                            <a:gd name="T60" fmla="*/ 2628 w 3204"/>
                            <a:gd name="T61" fmla="*/ 872 h 1448"/>
                            <a:gd name="T62" fmla="*/ 2610 w 3204"/>
                            <a:gd name="T63" fmla="*/ 530 h 1448"/>
                            <a:gd name="T64" fmla="*/ 2646 w 3204"/>
                            <a:gd name="T65" fmla="*/ 512 h 1448"/>
                            <a:gd name="T66" fmla="*/ 2700 w 3204"/>
                            <a:gd name="T67" fmla="*/ 530 h 1448"/>
                            <a:gd name="T68" fmla="*/ 2736 w 3204"/>
                            <a:gd name="T69" fmla="*/ 638 h 1448"/>
                            <a:gd name="T70" fmla="*/ 2754 w 3204"/>
                            <a:gd name="T71" fmla="*/ 692 h 1448"/>
                            <a:gd name="T72" fmla="*/ 2736 w 3204"/>
                            <a:gd name="T73" fmla="*/ 998 h 1448"/>
                            <a:gd name="T74" fmla="*/ 2646 w 3204"/>
                            <a:gd name="T75" fmla="*/ 1160 h 1448"/>
                            <a:gd name="T76" fmla="*/ 2628 w 3204"/>
                            <a:gd name="T77" fmla="*/ 1214 h 1448"/>
                            <a:gd name="T78" fmla="*/ 2592 w 3204"/>
                            <a:gd name="T79" fmla="*/ 1268 h 1448"/>
                            <a:gd name="T80" fmla="*/ 2484 w 3204"/>
                            <a:gd name="T81" fmla="*/ 1340 h 1448"/>
                            <a:gd name="T82" fmla="*/ 2628 w 3204"/>
                            <a:gd name="T83" fmla="*/ 1394 h 1448"/>
                            <a:gd name="T84" fmla="*/ 2682 w 3204"/>
                            <a:gd name="T85" fmla="*/ 1430 h 1448"/>
                            <a:gd name="T86" fmla="*/ 2736 w 3204"/>
                            <a:gd name="T87" fmla="*/ 1448 h 1448"/>
                            <a:gd name="T88" fmla="*/ 2970 w 3204"/>
                            <a:gd name="T89" fmla="*/ 1430 h 1448"/>
                            <a:gd name="T90" fmla="*/ 3024 w 3204"/>
                            <a:gd name="T91" fmla="*/ 1394 h 1448"/>
                            <a:gd name="T92" fmla="*/ 3204 w 3204"/>
                            <a:gd name="T93" fmla="*/ 1376 h 1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04" h="1448">
                              <a:moveTo>
                                <a:pt x="0" y="1160"/>
                              </a:moveTo>
                              <a:cubicBezTo>
                                <a:pt x="18" y="1166"/>
                                <a:pt x="35" y="1178"/>
                                <a:pt x="54" y="1178"/>
                              </a:cubicBezTo>
                              <a:cubicBezTo>
                                <a:pt x="174" y="1178"/>
                                <a:pt x="41" y="1142"/>
                                <a:pt x="162" y="1124"/>
                              </a:cubicBezTo>
                              <a:cubicBezTo>
                                <a:pt x="263" y="1109"/>
                                <a:pt x="366" y="1112"/>
                                <a:pt x="468" y="1106"/>
                              </a:cubicBezTo>
                              <a:cubicBezTo>
                                <a:pt x="597" y="1063"/>
                                <a:pt x="544" y="1091"/>
                                <a:pt x="630" y="1034"/>
                              </a:cubicBezTo>
                              <a:cubicBezTo>
                                <a:pt x="583" y="893"/>
                                <a:pt x="563" y="879"/>
                                <a:pt x="612" y="692"/>
                              </a:cubicBezTo>
                              <a:cubicBezTo>
                                <a:pt x="623" y="650"/>
                                <a:pt x="648" y="608"/>
                                <a:pt x="684" y="584"/>
                              </a:cubicBezTo>
                              <a:cubicBezTo>
                                <a:pt x="720" y="560"/>
                                <a:pt x="792" y="512"/>
                                <a:pt x="792" y="512"/>
                              </a:cubicBezTo>
                              <a:cubicBezTo>
                                <a:pt x="828" y="621"/>
                                <a:pt x="813" y="517"/>
                                <a:pt x="756" y="602"/>
                              </a:cubicBezTo>
                              <a:cubicBezTo>
                                <a:pt x="742" y="623"/>
                                <a:pt x="745" y="650"/>
                                <a:pt x="738" y="674"/>
                              </a:cubicBezTo>
                              <a:cubicBezTo>
                                <a:pt x="685" y="852"/>
                                <a:pt x="714" y="710"/>
                                <a:pt x="684" y="890"/>
                              </a:cubicBezTo>
                              <a:cubicBezTo>
                                <a:pt x="690" y="932"/>
                                <a:pt x="683" y="978"/>
                                <a:pt x="702" y="1016"/>
                              </a:cubicBezTo>
                              <a:cubicBezTo>
                                <a:pt x="710" y="1033"/>
                                <a:pt x="715" y="980"/>
                                <a:pt x="720" y="962"/>
                              </a:cubicBezTo>
                              <a:cubicBezTo>
                                <a:pt x="728" y="935"/>
                                <a:pt x="742" y="865"/>
                                <a:pt x="756" y="836"/>
                              </a:cubicBezTo>
                              <a:cubicBezTo>
                                <a:pt x="766" y="817"/>
                                <a:pt x="783" y="802"/>
                                <a:pt x="792" y="782"/>
                              </a:cubicBezTo>
                              <a:cubicBezTo>
                                <a:pt x="807" y="747"/>
                                <a:pt x="807" y="706"/>
                                <a:pt x="828" y="674"/>
                              </a:cubicBezTo>
                              <a:cubicBezTo>
                                <a:pt x="840" y="656"/>
                                <a:pt x="855" y="640"/>
                                <a:pt x="864" y="620"/>
                              </a:cubicBezTo>
                              <a:cubicBezTo>
                                <a:pt x="950" y="427"/>
                                <a:pt x="855" y="580"/>
                                <a:pt x="936" y="458"/>
                              </a:cubicBezTo>
                              <a:cubicBezTo>
                                <a:pt x="952" y="344"/>
                                <a:pt x="971" y="94"/>
                                <a:pt x="1134" y="80"/>
                              </a:cubicBezTo>
                              <a:cubicBezTo>
                                <a:pt x="1254" y="70"/>
                                <a:pt x="1374" y="68"/>
                                <a:pt x="1494" y="62"/>
                              </a:cubicBezTo>
                              <a:cubicBezTo>
                                <a:pt x="1507" y="53"/>
                                <a:pt x="1577" y="0"/>
                                <a:pt x="1602" y="8"/>
                              </a:cubicBezTo>
                              <a:cubicBezTo>
                                <a:pt x="1626" y="16"/>
                                <a:pt x="1635" y="48"/>
                                <a:pt x="1656" y="62"/>
                              </a:cubicBezTo>
                              <a:cubicBezTo>
                                <a:pt x="1735" y="115"/>
                                <a:pt x="1936" y="111"/>
                                <a:pt x="1998" y="116"/>
                              </a:cubicBezTo>
                              <a:cubicBezTo>
                                <a:pt x="2088" y="134"/>
                                <a:pt x="2181" y="141"/>
                                <a:pt x="2268" y="170"/>
                              </a:cubicBezTo>
                              <a:cubicBezTo>
                                <a:pt x="2304" y="182"/>
                                <a:pt x="2376" y="206"/>
                                <a:pt x="2376" y="206"/>
                              </a:cubicBezTo>
                              <a:cubicBezTo>
                                <a:pt x="2388" y="224"/>
                                <a:pt x="2397" y="245"/>
                                <a:pt x="2412" y="260"/>
                              </a:cubicBezTo>
                              <a:cubicBezTo>
                                <a:pt x="2427" y="275"/>
                                <a:pt x="2452" y="279"/>
                                <a:pt x="2466" y="296"/>
                              </a:cubicBezTo>
                              <a:cubicBezTo>
                                <a:pt x="2478" y="311"/>
                                <a:pt x="2476" y="333"/>
                                <a:pt x="2484" y="350"/>
                              </a:cubicBezTo>
                              <a:cubicBezTo>
                                <a:pt x="2494" y="369"/>
                                <a:pt x="2508" y="386"/>
                                <a:pt x="2520" y="404"/>
                              </a:cubicBezTo>
                              <a:cubicBezTo>
                                <a:pt x="2540" y="502"/>
                                <a:pt x="2568" y="595"/>
                                <a:pt x="2592" y="692"/>
                              </a:cubicBezTo>
                              <a:cubicBezTo>
                                <a:pt x="2607" y="751"/>
                                <a:pt x="2628" y="872"/>
                                <a:pt x="2628" y="872"/>
                              </a:cubicBezTo>
                              <a:cubicBezTo>
                                <a:pt x="2666" y="759"/>
                                <a:pt x="2633" y="643"/>
                                <a:pt x="2610" y="530"/>
                              </a:cubicBezTo>
                              <a:cubicBezTo>
                                <a:pt x="2646" y="386"/>
                                <a:pt x="2610" y="476"/>
                                <a:pt x="2646" y="512"/>
                              </a:cubicBezTo>
                              <a:cubicBezTo>
                                <a:pt x="2659" y="525"/>
                                <a:pt x="2682" y="524"/>
                                <a:pt x="2700" y="530"/>
                              </a:cubicBezTo>
                              <a:cubicBezTo>
                                <a:pt x="2712" y="566"/>
                                <a:pt x="2724" y="602"/>
                                <a:pt x="2736" y="638"/>
                              </a:cubicBezTo>
                              <a:cubicBezTo>
                                <a:pt x="2742" y="656"/>
                                <a:pt x="2754" y="692"/>
                                <a:pt x="2754" y="692"/>
                              </a:cubicBezTo>
                              <a:cubicBezTo>
                                <a:pt x="2748" y="794"/>
                                <a:pt x="2746" y="896"/>
                                <a:pt x="2736" y="998"/>
                              </a:cubicBezTo>
                              <a:cubicBezTo>
                                <a:pt x="2730" y="1054"/>
                                <a:pt x="2669" y="1125"/>
                                <a:pt x="2646" y="1160"/>
                              </a:cubicBezTo>
                              <a:cubicBezTo>
                                <a:pt x="2635" y="1176"/>
                                <a:pt x="2636" y="1197"/>
                                <a:pt x="2628" y="1214"/>
                              </a:cubicBezTo>
                              <a:cubicBezTo>
                                <a:pt x="2618" y="1233"/>
                                <a:pt x="2608" y="1254"/>
                                <a:pt x="2592" y="1268"/>
                              </a:cubicBezTo>
                              <a:cubicBezTo>
                                <a:pt x="2559" y="1296"/>
                                <a:pt x="2484" y="1340"/>
                                <a:pt x="2484" y="1340"/>
                              </a:cubicBezTo>
                              <a:cubicBezTo>
                                <a:pt x="2611" y="1424"/>
                                <a:pt x="2450" y="1327"/>
                                <a:pt x="2628" y="1394"/>
                              </a:cubicBezTo>
                              <a:cubicBezTo>
                                <a:pt x="2648" y="1402"/>
                                <a:pt x="2663" y="1420"/>
                                <a:pt x="2682" y="1430"/>
                              </a:cubicBezTo>
                              <a:cubicBezTo>
                                <a:pt x="2699" y="1438"/>
                                <a:pt x="2718" y="1442"/>
                                <a:pt x="2736" y="1448"/>
                              </a:cubicBezTo>
                              <a:cubicBezTo>
                                <a:pt x="2814" y="1442"/>
                                <a:pt x="2893" y="1444"/>
                                <a:pt x="2970" y="1430"/>
                              </a:cubicBezTo>
                              <a:cubicBezTo>
                                <a:pt x="2991" y="1426"/>
                                <a:pt x="3005" y="1404"/>
                                <a:pt x="3024" y="1394"/>
                              </a:cubicBezTo>
                              <a:cubicBezTo>
                                <a:pt x="3087" y="1363"/>
                                <a:pt x="3128" y="1376"/>
                                <a:pt x="3204" y="1376"/>
                              </a:cubicBezTo>
                            </a:path>
                          </a:pathLst>
                        </a:custGeom>
                        <a:blipFill dpi="0" rotWithShape="0">
                          <a:blip r:embed="rId1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76488" id="Freeform 8" o:spid="_x0000_s1026" alt="Paper bag" style="position:absolute;margin-left:141.3pt;margin-top:.85pt;width:160.2pt;height:61.35pt;rotation:-26296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4,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" path="m,1160v18,6,35,18,54,18c174,1178,41,1142,162,1124v101,-15,204,-12,306,-18c597,1063,544,1091,630,1034,583,893,563,879,612,692v11,-42,36,-84,72,-108c720,560,792,512,792,512v36,109,21,5,-36,90c742,623,745,650,738,674v-53,178,-24,36,-54,216c690,932,683,978,702,1016v8,17,13,-36,18,-54c728,935,742,865,756,836v10,-19,27,-34,36,-54c807,747,807,706,828,674v12,-18,27,-34,36,-54c950,427,855,580,936,458,952,344,971,94,1134,80,1254,70,1374,68,1494,62,1507,53,1577,,1602,8v24,8,33,40,54,54c1735,115,1936,111,1998,116v90,18,183,25,270,54c2304,182,2376,206,2376,206v12,18,21,39,36,54c2427,275,2452,279,2466,296v12,15,10,37,18,54c2494,369,2508,386,2520,404v20,98,48,191,72,288c2607,751,2628,872,2628,872v38,-113,5,-229,-18,-342c2646,386,2610,476,2646,512v13,13,36,12,54,18c2712,566,2724,602,2736,638v6,18,18,54,18,54c2748,794,2746,896,2736,998v-6,56,-67,127,-90,162c2635,1176,2636,1197,2628,1214v-10,19,-20,40,-36,54c2559,1296,2484,1340,2484,1340v127,84,-34,-13,144,54c2648,1402,2663,1420,2682,1430v17,8,36,12,54,18c2814,1442,2893,1444,2970,1430v21,-4,35,-26,54,-36c3087,1363,3128,1376,3204,1376e">
                <v:fill r:id="rId11" o:title="Paper bag" recolor="t" type="tile"/>
                <v:path arrowok="t" o:connecttype="custom" o:connectlocs="0,624177;34290,633862;102870,604806;297180,595120;400050,556378;388620,372354;434340,314241;502920,275499;480060,323926;468630,362668;434340,478894;445770,546693;457200,517636;480060,449838;502920,420781;525780,362668;548640,333612;594360,246442;720090,43047;948690,33361;1017270,4305;1051560,33361;1268730,62418;1440180,91474;1508760,110845;1531620,139902;1565910,159273;1577340,188329;1600200,217386;1645920,372354;1668780,469209;1657350,285184;1680210,275499;1714500,285184;1737360,343297;1748790,372354;1737360,537007;1680210,624177;1668780,653233;1645920,682290;1577340,721032;1668780,750088;1703070,769459;1737360,779145;1885950,769459;1920240,750088;2034540,740403" o:connectangles="0,0,0,0,0,0,0,0,0,0,0,0,0,0,0,0,0,0,0,0,0,0,0,0,0,0,0,0,0,0,0,0,0,0,0,0,0,0,0,0,0,0,0,0,0,0,0"/>
              </v:shape>
            </w:pict>
          </mc:Fallback>
        </mc:AlternateContent>
      </w:r>
      <w:r>
        <w:rPr>
          <w:b/>
          <w:snapToGrid w:val="0"/>
          <w:sz w:val="28"/>
          <w:bdr w:val="threeDEmboss" w:sz="18" w:space="0" w:color="auto" w:shadow="1" w:frame="1"/>
          <w:lang w:val="en-US"/>
        </w:rPr>
        <w:br w:type="page"/>
      </w:r>
      <w:r w:rsidRPr="007E3817">
        <w:rPr>
          <w:rFonts w:ascii="BlackAdderII" w:hAnsi="BlackAdderII"/>
          <w:b/>
          <w:snapToGrid w:val="0"/>
          <w:sz w:val="40"/>
          <w:szCs w:val="40"/>
          <w:lang w:val="en-US"/>
        </w:rPr>
        <w:lastRenderedPageBreak/>
        <w:t>ACTIVIT</w:t>
      </w:r>
      <w:r>
        <w:rPr>
          <w:rFonts w:ascii="BlackAdderII" w:hAnsi="BlackAdderII"/>
          <w:b/>
          <w:snapToGrid w:val="0"/>
          <w:sz w:val="40"/>
          <w:szCs w:val="40"/>
          <w:lang w:val="en-US"/>
        </w:rPr>
        <w:t xml:space="preserve">Y 13: </w:t>
      </w:r>
      <w:r w:rsidRPr="007E3817">
        <w:rPr>
          <w:rFonts w:ascii="BlackAdderII" w:hAnsi="BlackAdderII"/>
          <w:b/>
          <w:snapToGrid w:val="0"/>
          <w:sz w:val="40"/>
          <w:szCs w:val="40"/>
          <w:lang w:val="en-US"/>
        </w:rPr>
        <w:t>PHYSICAL WEATHERING by freezing water</w:t>
      </w:r>
    </w:p>
    <w:p w:rsidR="00521684" w:rsidRPr="002D6328" w:rsidRDefault="00521684" w:rsidP="00521684">
      <w:pPr>
        <w:rPr>
          <w:rFonts w:ascii="BlackAdderII" w:hAnsi="BlackAdderII"/>
          <w:b/>
          <w:snapToGrid w:val="0"/>
          <w:sz w:val="40"/>
          <w:szCs w:val="40"/>
          <w:lang w:val="en-US"/>
        </w:rPr>
      </w:pPr>
    </w:p>
    <w:p w:rsidR="00521684" w:rsidRDefault="00521684" w:rsidP="00521684">
      <w:pPr>
        <w:tabs>
          <w:tab w:val="left" w:pos="2025"/>
          <w:tab w:val="right" w:pos="10005"/>
        </w:tabs>
        <w:rPr>
          <w:snapToGrid w:val="0"/>
          <w:lang w:val="en-US"/>
        </w:rPr>
      </w:pPr>
      <w:r>
        <w:rPr>
          <w:snapToGrid w:val="0"/>
          <w:lang w:val="en-US"/>
        </w:rPr>
        <w:t>You might be surprised to learn that very cold weather can sometimes cause rocks to crack open.</w:t>
      </w:r>
    </w:p>
    <w:p w:rsidR="00521684" w:rsidRDefault="00521684" w:rsidP="00521684">
      <w:pPr>
        <w:tabs>
          <w:tab w:val="left" w:pos="2025"/>
          <w:tab w:val="right" w:pos="10005"/>
        </w:tabs>
        <w:rPr>
          <w:snapToGrid w:val="0"/>
          <w:lang w:val="en-US"/>
        </w:rPr>
      </w:pPr>
      <w:r>
        <w:rPr>
          <w:b/>
          <w:snapToGrid w:val="0"/>
          <w:lang w:val="en-US"/>
        </w:rPr>
        <w:t>AIM:</w:t>
      </w:r>
      <w:r>
        <w:rPr>
          <w:snapToGrid w:val="0"/>
          <w:lang w:val="en-US"/>
        </w:rPr>
        <w:t xml:space="preserve">  To determine if freezing water causes rocks to break up.</w:t>
      </w:r>
    </w:p>
    <w:p w:rsidR="00521684" w:rsidRDefault="00521684" w:rsidP="00521684">
      <w:pPr>
        <w:tabs>
          <w:tab w:val="left" w:pos="2025"/>
          <w:tab w:val="right" w:pos="10005"/>
        </w:tabs>
        <w:rPr>
          <w:snapToGrid w:val="0"/>
          <w:lang w:val="en-US"/>
        </w:rPr>
      </w:pPr>
      <w:r>
        <w:rPr>
          <w:b/>
          <w:noProof/>
          <w:lang w:eastAsia="en-AU"/>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125730</wp:posOffset>
                </wp:positionV>
                <wp:extent cx="2762250" cy="987425"/>
                <wp:effectExtent l="22860" t="24765" r="2476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87425"/>
                        </a:xfrm>
                        <a:prstGeom prst="rect">
                          <a:avLst/>
                        </a:prstGeom>
                        <a:solidFill>
                          <a:srgbClr val="FFFFFF"/>
                        </a:solidFill>
                        <a:ln w="38100" algn="ctr">
                          <a:pattFill prst="lgConfetti">
                            <a:fgClr>
                              <a:srgbClr val="000000"/>
                            </a:fgClr>
                            <a:bgClr>
                              <a:srgbClr val="FFFFFF"/>
                            </a:bgClr>
                          </a:patt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1684" w:rsidRDefault="00521684" w:rsidP="00521684">
                            <w:pPr>
                              <w:spacing w:line="360" w:lineRule="auto"/>
                              <w:rPr>
                                <w:b/>
                                <w:i/>
                                <w:lang w:val="en-US"/>
                              </w:rPr>
                            </w:pPr>
                            <w:r>
                              <w:rPr>
                                <w:b/>
                                <w:i/>
                                <w:lang w:val="en-US"/>
                              </w:rPr>
                              <w:t>Equipment:</w:t>
                            </w:r>
                          </w:p>
                          <w:p w:rsidR="00521684" w:rsidRDefault="00521684" w:rsidP="00521684">
                            <w:pPr>
                              <w:numPr>
                                <w:ilvl w:val="0"/>
                                <w:numId w:val="7"/>
                              </w:numPr>
                              <w:rPr>
                                <w:sz w:val="20"/>
                                <w:lang w:val="en-US"/>
                              </w:rPr>
                            </w:pPr>
                            <w:r>
                              <w:rPr>
                                <w:sz w:val="20"/>
                                <w:lang w:val="en-US"/>
                              </w:rPr>
                              <w:t>Drinking straw</w:t>
                            </w:r>
                          </w:p>
                          <w:p w:rsidR="00521684" w:rsidRDefault="00521684" w:rsidP="00521684">
                            <w:pPr>
                              <w:numPr>
                                <w:ilvl w:val="0"/>
                                <w:numId w:val="7"/>
                              </w:numPr>
                              <w:rPr>
                                <w:sz w:val="20"/>
                                <w:lang w:val="en-US"/>
                              </w:rPr>
                            </w:pPr>
                            <w:proofErr w:type="spellStart"/>
                            <w:r>
                              <w:rPr>
                                <w:sz w:val="20"/>
                                <w:lang w:val="en-US"/>
                              </w:rPr>
                              <w:t>Plasticine</w:t>
                            </w:r>
                            <w:proofErr w:type="spellEnd"/>
                          </w:p>
                          <w:p w:rsidR="00521684" w:rsidRDefault="00521684" w:rsidP="00521684">
                            <w:pPr>
                              <w:numPr>
                                <w:ilvl w:val="0"/>
                                <w:numId w:val="7"/>
                              </w:numPr>
                              <w:rPr>
                                <w:sz w:val="20"/>
                                <w:lang w:val="en-US"/>
                              </w:rPr>
                            </w:pPr>
                            <w:r>
                              <w:rPr>
                                <w:sz w:val="20"/>
                                <w:lang w:val="en-US"/>
                              </w:rPr>
                              <w:t>Freezer</w:t>
                            </w:r>
                          </w:p>
                          <w:p w:rsidR="00521684" w:rsidRDefault="00521684" w:rsidP="00521684">
                            <w:pPr>
                              <w:numPr>
                                <w:ilvl w:val="0"/>
                                <w:numId w:val="7"/>
                              </w:numPr>
                              <w:rPr>
                                <w:sz w:val="20"/>
                                <w:lang w:val="en-US"/>
                              </w:rPr>
                            </w:pPr>
                            <w:r>
                              <w:rPr>
                                <w:sz w:val="20"/>
                                <w:lang w:val="en-US"/>
                              </w:rPr>
                              <w:t>Beaker of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9pt;margin-top:9.9pt;width:217.5pt;height:7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" strokeweight="3pt">
                <v:stroke r:id="rId7" o:title="" filltype="pattern"/>
                <v:textbox>
                  <w:txbxContent>
                    <w:p w:rsidR="00521684" w:rsidRDefault="00521684" w:rsidP="00521684">
                      <w:pPr>
                        <w:spacing w:line="360" w:lineRule="auto"/>
                        <w:rPr>
                          <w:b/>
                          <w:i/>
                          <w:lang w:val="en-US"/>
                        </w:rPr>
                      </w:pPr>
                      <w:r>
                        <w:rPr>
                          <w:b/>
                          <w:i/>
                          <w:lang w:val="en-US"/>
                        </w:rPr>
                        <w:t>Equipment:</w:t>
                      </w:r>
                    </w:p>
                    <w:p w:rsidR="00521684" w:rsidRDefault="00521684" w:rsidP="00521684">
                      <w:pPr>
                        <w:numPr>
                          <w:ilvl w:val="0"/>
                          <w:numId w:val="7"/>
                        </w:numPr>
                        <w:rPr>
                          <w:sz w:val="20"/>
                          <w:lang w:val="en-US"/>
                        </w:rPr>
                      </w:pPr>
                      <w:r>
                        <w:rPr>
                          <w:sz w:val="20"/>
                          <w:lang w:val="en-US"/>
                        </w:rPr>
                        <w:t>Drinking straw</w:t>
                      </w:r>
                    </w:p>
                    <w:p w:rsidR="00521684" w:rsidRDefault="00521684" w:rsidP="00521684">
                      <w:pPr>
                        <w:numPr>
                          <w:ilvl w:val="0"/>
                          <w:numId w:val="7"/>
                        </w:numPr>
                        <w:rPr>
                          <w:sz w:val="20"/>
                          <w:lang w:val="en-US"/>
                        </w:rPr>
                      </w:pPr>
                      <w:proofErr w:type="spellStart"/>
                      <w:r>
                        <w:rPr>
                          <w:sz w:val="20"/>
                          <w:lang w:val="en-US"/>
                        </w:rPr>
                        <w:t>Plasticine</w:t>
                      </w:r>
                      <w:proofErr w:type="spellEnd"/>
                    </w:p>
                    <w:p w:rsidR="00521684" w:rsidRDefault="00521684" w:rsidP="00521684">
                      <w:pPr>
                        <w:numPr>
                          <w:ilvl w:val="0"/>
                          <w:numId w:val="7"/>
                        </w:numPr>
                        <w:rPr>
                          <w:sz w:val="20"/>
                          <w:lang w:val="en-US"/>
                        </w:rPr>
                      </w:pPr>
                      <w:r>
                        <w:rPr>
                          <w:sz w:val="20"/>
                          <w:lang w:val="en-US"/>
                        </w:rPr>
                        <w:t>Freezer</w:t>
                      </w:r>
                    </w:p>
                    <w:p w:rsidR="00521684" w:rsidRDefault="00521684" w:rsidP="00521684">
                      <w:pPr>
                        <w:numPr>
                          <w:ilvl w:val="0"/>
                          <w:numId w:val="7"/>
                        </w:numPr>
                        <w:rPr>
                          <w:sz w:val="20"/>
                          <w:lang w:val="en-US"/>
                        </w:rPr>
                      </w:pPr>
                      <w:r>
                        <w:rPr>
                          <w:sz w:val="20"/>
                          <w:lang w:val="en-US"/>
                        </w:rPr>
                        <w:t>Beaker of water</w:t>
                      </w:r>
                    </w:p>
                  </w:txbxContent>
                </v:textbox>
              </v:shape>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pStyle w:val="BodyText"/>
        <w:tabs>
          <w:tab w:val="left" w:pos="2025"/>
          <w:tab w:val="left" w:pos="3828"/>
          <w:tab w:val="right" w:pos="10005"/>
        </w:tabs>
        <w:spacing w:line="360" w:lineRule="auto"/>
        <w:rPr>
          <w:snapToGrid w:val="0"/>
          <w:lang w:val="en-US"/>
        </w:rPr>
      </w:pPr>
    </w:p>
    <w:p w:rsidR="00521684" w:rsidRDefault="00521684" w:rsidP="00521684">
      <w:pPr>
        <w:pStyle w:val="BodyText"/>
        <w:tabs>
          <w:tab w:val="left" w:pos="2025"/>
          <w:tab w:val="left" w:pos="3828"/>
          <w:tab w:val="right" w:pos="10005"/>
        </w:tabs>
        <w:spacing w:line="360" w:lineRule="auto"/>
        <w:rPr>
          <w:snapToGrid w:val="0"/>
          <w:lang w:val="en-US"/>
        </w:rPr>
      </w:pPr>
      <w:r>
        <w:rPr>
          <w:snapToGrid w:val="0"/>
          <w:lang w:val="en-US"/>
        </w:rPr>
        <w:t>PROCEDURE:</w:t>
      </w:r>
    </w:p>
    <w:p w:rsidR="00521684" w:rsidRPr="009E4901" w:rsidRDefault="00521684" w:rsidP="00521684">
      <w:pPr>
        <w:pStyle w:val="TOC1"/>
        <w:numPr>
          <w:ilvl w:val="0"/>
          <w:numId w:val="11"/>
        </w:numPr>
      </w:pPr>
      <w:r w:rsidRPr="009E4901">
        <w:t>Place one end of the straw in a beaker of water.</w:t>
      </w:r>
    </w:p>
    <w:p w:rsidR="00521684" w:rsidRPr="009E4901" w:rsidRDefault="00521684" w:rsidP="00521684">
      <w:pPr>
        <w:pStyle w:val="TOC1"/>
        <w:numPr>
          <w:ilvl w:val="0"/>
          <w:numId w:val="11"/>
        </w:numPr>
      </w:pPr>
      <w:r w:rsidRPr="009E4901">
        <w:t>Fill the straw with water by sucking the water up.</w:t>
      </w:r>
    </w:p>
    <w:p w:rsidR="00521684" w:rsidRPr="009E4901" w:rsidRDefault="00521684" w:rsidP="00521684">
      <w:pPr>
        <w:pStyle w:val="TOC1"/>
        <w:numPr>
          <w:ilvl w:val="0"/>
          <w:numId w:val="11"/>
        </w:numPr>
      </w:pPr>
      <w:r w:rsidRPr="009E4901">
        <w:t xml:space="preserve">Hold your tongue over one end to prevent the water from escaping while you insert a </w:t>
      </w:r>
      <w:proofErr w:type="spellStart"/>
      <w:r w:rsidRPr="009E4901">
        <w:t>plasticine</w:t>
      </w:r>
      <w:proofErr w:type="spellEnd"/>
      <w:r w:rsidRPr="009E4901">
        <w:t xml:space="preserve"> plug into the other end of the straw.</w:t>
      </w:r>
    </w:p>
    <w:p w:rsidR="00521684" w:rsidRPr="009E4901" w:rsidRDefault="00521684" w:rsidP="00521684">
      <w:pPr>
        <w:pStyle w:val="TOC1"/>
        <w:numPr>
          <w:ilvl w:val="0"/>
          <w:numId w:val="11"/>
        </w:numPr>
      </w:pPr>
      <w:r w:rsidRPr="009E4901">
        <w:t xml:space="preserve">Remove your tongue and plug that end with another piece of </w:t>
      </w:r>
      <w:proofErr w:type="spellStart"/>
      <w:r w:rsidRPr="009E4901">
        <w:t>plasticine</w:t>
      </w:r>
      <w:proofErr w:type="spellEnd"/>
      <w:r w:rsidRPr="009E4901">
        <w:t>.</w:t>
      </w:r>
    </w:p>
    <w:p w:rsidR="00521684" w:rsidRPr="009E4901" w:rsidRDefault="00521684" w:rsidP="00521684">
      <w:pPr>
        <w:pStyle w:val="TOC1"/>
        <w:numPr>
          <w:ilvl w:val="0"/>
          <w:numId w:val="11"/>
        </w:numPr>
      </w:pPr>
      <w:r w:rsidRPr="009E4901">
        <w:t>Lay the straw in the freezer overnight.</w:t>
      </w:r>
    </w:p>
    <w:p w:rsidR="00521684" w:rsidRPr="009E4901" w:rsidRDefault="00521684" w:rsidP="00521684">
      <w:pPr>
        <w:pStyle w:val="TOC1"/>
        <w:numPr>
          <w:ilvl w:val="0"/>
          <w:numId w:val="11"/>
        </w:numPr>
      </w:pPr>
      <w:r w:rsidRPr="009E4901">
        <w:t>Remove the straw and observe the ends.</w:t>
      </w:r>
    </w:p>
    <w:p w:rsidR="00521684" w:rsidRDefault="00521684" w:rsidP="00521684"/>
    <w:p w:rsidR="00521684" w:rsidRDefault="00521684" w:rsidP="00521684">
      <w:pPr>
        <w:pStyle w:val="BodyText"/>
        <w:tabs>
          <w:tab w:val="left" w:pos="2025"/>
          <w:tab w:val="left" w:pos="3828"/>
          <w:tab w:val="right" w:pos="10005"/>
        </w:tabs>
        <w:spacing w:line="360" w:lineRule="auto"/>
        <w:rPr>
          <w:snapToGrid w:val="0"/>
          <w:lang w:val="en-US"/>
        </w:rPr>
      </w:pPr>
      <w:r>
        <w:rPr>
          <w:snapToGrid w:val="0"/>
          <w:lang w:val="en-US"/>
        </w:rPr>
        <w:t>QUESTIONS:</w:t>
      </w:r>
    </w:p>
    <w:p w:rsidR="00521684" w:rsidRDefault="00521684" w:rsidP="00521684">
      <w:pPr>
        <w:pStyle w:val="BodyText"/>
        <w:numPr>
          <w:ilvl w:val="0"/>
          <w:numId w:val="3"/>
        </w:numPr>
        <w:tabs>
          <w:tab w:val="left" w:pos="2025"/>
          <w:tab w:val="left" w:pos="3828"/>
          <w:tab w:val="right" w:pos="10005"/>
        </w:tabs>
        <w:rPr>
          <w:b w:val="0"/>
          <w:snapToGrid w:val="0"/>
          <w:lang w:val="en-US"/>
        </w:rPr>
      </w:pPr>
      <w:r>
        <w:rPr>
          <w:b w:val="0"/>
          <w:snapToGrid w:val="0"/>
          <w:lang w:val="en-US"/>
        </w:rPr>
        <w:t xml:space="preserve">What happens to water when it freezes?  This is very queer or anomalous </w:t>
      </w:r>
      <w:r>
        <w:rPr>
          <w:b w:val="0"/>
          <w:snapToGrid w:val="0"/>
        </w:rPr>
        <w:t>behaviour</w:t>
      </w:r>
      <w:r>
        <w:rPr>
          <w:b w:val="0"/>
          <w:snapToGrid w:val="0"/>
          <w:lang w:val="en-US"/>
        </w:rPr>
        <w:t>!</w:t>
      </w:r>
    </w:p>
    <w:p w:rsidR="00521684" w:rsidRDefault="00521684" w:rsidP="00521684">
      <w:pPr>
        <w:pStyle w:val="BodyText"/>
        <w:numPr>
          <w:ilvl w:val="0"/>
          <w:numId w:val="3"/>
        </w:numPr>
        <w:tabs>
          <w:tab w:val="left" w:pos="2025"/>
          <w:tab w:val="left" w:pos="3828"/>
          <w:tab w:val="right" w:pos="10005"/>
        </w:tabs>
        <w:rPr>
          <w:b w:val="0"/>
          <w:snapToGrid w:val="0"/>
          <w:lang w:val="en-US"/>
        </w:rPr>
      </w:pPr>
      <w:r>
        <w:rPr>
          <w:b w:val="0"/>
          <w:snapToGrid w:val="0"/>
          <w:lang w:val="en-US"/>
        </w:rPr>
        <w:t>Explain how freezing water can break down rocks.  Talk it over with your group.</w:t>
      </w:r>
    </w:p>
    <w:p w:rsidR="00521684" w:rsidRDefault="00521684" w:rsidP="00521684">
      <w:pPr>
        <w:pStyle w:val="BodyText"/>
        <w:numPr>
          <w:ilvl w:val="0"/>
          <w:numId w:val="3"/>
        </w:numPr>
        <w:tabs>
          <w:tab w:val="left" w:pos="2025"/>
          <w:tab w:val="left" w:pos="3828"/>
          <w:tab w:val="right" w:pos="10005"/>
        </w:tabs>
        <w:rPr>
          <w:b w:val="0"/>
          <w:snapToGrid w:val="0"/>
          <w:lang w:val="en-US"/>
        </w:rPr>
      </w:pPr>
      <w:r>
        <w:rPr>
          <w:b w:val="0"/>
          <w:snapToGrid w:val="0"/>
          <w:lang w:val="en-US"/>
        </w:rPr>
        <w:t xml:space="preserve">Have you accidentally put a glass bottle of drink in the freezer and left it </w:t>
      </w:r>
      <w:proofErr w:type="gramStart"/>
      <w:r>
        <w:rPr>
          <w:b w:val="0"/>
          <w:snapToGrid w:val="0"/>
          <w:lang w:val="en-US"/>
        </w:rPr>
        <w:t>there.</w:t>
      </w:r>
      <w:proofErr w:type="gramEnd"/>
      <w:r>
        <w:rPr>
          <w:b w:val="0"/>
          <w:snapToGrid w:val="0"/>
          <w:lang w:val="en-US"/>
        </w:rPr>
        <w:t xml:space="preserve">  What happens and why?</w:t>
      </w:r>
    </w:p>
    <w:p w:rsidR="00521684" w:rsidRDefault="00521684" w:rsidP="00521684">
      <w:pPr>
        <w:pStyle w:val="TOC1"/>
        <w:numPr>
          <w:ilvl w:val="0"/>
          <w:numId w:val="0"/>
        </w:numPr>
        <w:ind w:left="1440"/>
      </w:pPr>
    </w:p>
    <w:p w:rsidR="00521684" w:rsidRPr="007E3817" w:rsidRDefault="00521684" w:rsidP="00521684">
      <w:pPr>
        <w:rPr>
          <w:rFonts w:ascii="BlackAdderII" w:hAnsi="BlackAdderII"/>
          <w:b/>
          <w:snapToGrid w:val="0"/>
          <w:sz w:val="40"/>
          <w:szCs w:val="40"/>
          <w:lang w:val="en-US"/>
        </w:rPr>
      </w:pPr>
      <w:r>
        <w:rPr>
          <w:rFonts w:ascii="BlackAdderII" w:hAnsi="BlackAdderII"/>
          <w:b/>
          <w:snapToGrid w:val="0"/>
          <w:sz w:val="40"/>
          <w:szCs w:val="40"/>
          <w:lang w:val="en-US"/>
        </w:rPr>
        <w:t>ACTIVITY 14</w:t>
      </w:r>
      <w:r w:rsidRPr="007E3817">
        <w:rPr>
          <w:rFonts w:ascii="BlackAdderII" w:hAnsi="BlackAdderII"/>
          <w:b/>
          <w:snapToGrid w:val="0"/>
          <w:sz w:val="40"/>
          <w:szCs w:val="40"/>
          <w:lang w:val="en-US"/>
        </w:rPr>
        <w:t xml:space="preserve">:    CHEMICAL WEATHERING </w:t>
      </w:r>
    </w:p>
    <w:p w:rsidR="00521684" w:rsidRDefault="00521684" w:rsidP="00521684">
      <w:pPr>
        <w:pStyle w:val="TOC1"/>
        <w:numPr>
          <w:ilvl w:val="0"/>
          <w:numId w:val="0"/>
        </w:numPr>
        <w:ind w:left="1440"/>
      </w:pPr>
    </w:p>
    <w:p w:rsidR="00521684" w:rsidRDefault="00521684" w:rsidP="00521684">
      <w:pPr>
        <w:pStyle w:val="BodyText"/>
        <w:tabs>
          <w:tab w:val="left" w:pos="2025"/>
          <w:tab w:val="left" w:pos="3828"/>
          <w:tab w:val="right" w:pos="10005"/>
        </w:tabs>
        <w:rPr>
          <w:i/>
          <w:snapToGrid w:val="0"/>
          <w:lang w:val="en-US"/>
        </w:rPr>
      </w:pPr>
      <w:r>
        <w:rPr>
          <w:i/>
          <w:snapToGrid w:val="0"/>
          <w:lang w:val="en-US"/>
        </w:rPr>
        <w:t>WHAT WILL HAPPEN IF ACID SOLUTION IS POURED ONTO A ROCK SAMPLE?</w:t>
      </w:r>
    </w:p>
    <w:p w:rsidR="00521684" w:rsidRDefault="00521684" w:rsidP="00521684">
      <w:pPr>
        <w:pStyle w:val="BodyText"/>
        <w:tabs>
          <w:tab w:val="left" w:pos="2025"/>
          <w:tab w:val="left" w:pos="3828"/>
          <w:tab w:val="right" w:pos="10005"/>
        </w:tabs>
        <w:rPr>
          <w:b w:val="0"/>
          <w:i/>
          <w:snapToGrid w:val="0"/>
          <w:lang w:val="en-US"/>
        </w:rPr>
      </w:pPr>
      <w:r>
        <w:rPr>
          <w:b w:val="0"/>
          <w:i/>
          <w:snapToGrid w:val="0"/>
          <w:lang w:val="en-US"/>
        </w:rPr>
        <w:t>(Copy this question into your notebook as a heading)</w:t>
      </w:r>
    </w:p>
    <w:p w:rsidR="00521684" w:rsidRDefault="00521684" w:rsidP="00521684">
      <w:pPr>
        <w:pStyle w:val="BodyText"/>
        <w:tabs>
          <w:tab w:val="left" w:pos="2025"/>
          <w:tab w:val="left" w:pos="3828"/>
          <w:tab w:val="right" w:pos="10005"/>
        </w:tabs>
        <w:rPr>
          <w:b w:val="0"/>
          <w:i/>
          <w:snapToGrid w:val="0"/>
          <w:lang w:val="en-US"/>
        </w:rPr>
      </w:pPr>
    </w:p>
    <w:p w:rsidR="00521684" w:rsidRDefault="00521684" w:rsidP="00521684">
      <w:pPr>
        <w:pStyle w:val="BodyText"/>
        <w:tabs>
          <w:tab w:val="left" w:pos="2025"/>
          <w:tab w:val="left" w:pos="3828"/>
          <w:tab w:val="right" w:pos="10005"/>
        </w:tabs>
        <w:rPr>
          <w:b w:val="0"/>
          <w:snapToGrid w:val="0"/>
          <w:lang w:val="en-US"/>
        </w:rPr>
      </w:pPr>
      <w:r>
        <w:rPr>
          <w:snapToGrid w:val="0"/>
          <w:lang w:val="en-US"/>
        </w:rPr>
        <w:t xml:space="preserve">HYPOTHESIS:  </w:t>
      </w:r>
      <w:r>
        <w:rPr>
          <w:b w:val="0"/>
          <w:snapToGrid w:val="0"/>
          <w:lang w:val="en-US"/>
        </w:rPr>
        <w:t xml:space="preserve">Write an answer to the above question.  Your answer is a </w:t>
      </w:r>
      <w:r>
        <w:rPr>
          <w:snapToGrid w:val="0"/>
          <w:lang w:val="en-US"/>
        </w:rPr>
        <w:t>hypothesis</w:t>
      </w:r>
      <w:r>
        <w:rPr>
          <w:b w:val="0"/>
          <w:snapToGrid w:val="0"/>
          <w:lang w:val="en-US"/>
        </w:rPr>
        <w:t xml:space="preserve"> you will test. </w: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snapToGrid w:val="0"/>
          <w:lang w:val="en-US"/>
        </w:rPr>
      </w:pPr>
      <w:r>
        <w:rPr>
          <w:snapToGrid w:val="0"/>
          <w:lang w:val="en-US"/>
        </w:rPr>
        <w:t>THE TEST:</w:t>
      </w:r>
      <w:r>
        <w:rPr>
          <w:b w:val="0"/>
          <w:snapToGrid w:val="0"/>
          <w:lang w:val="en-US"/>
        </w:rPr>
        <w:t xml:space="preserve">  Design your own investigation using the following equipment.</w:t>
      </w:r>
    </w:p>
    <w:p w:rsidR="00521684" w:rsidRDefault="00521684" w:rsidP="00521684">
      <w:pPr>
        <w:pStyle w:val="BodyText"/>
        <w:tabs>
          <w:tab w:val="left" w:pos="2025"/>
          <w:tab w:val="left" w:pos="3828"/>
          <w:tab w:val="right" w:pos="10005"/>
        </w:tabs>
        <w:rPr>
          <w:snapToGrid w:val="0"/>
          <w:lang w:val="en-US"/>
        </w:rPr>
      </w:pPr>
      <w:r>
        <w:rPr>
          <w:b w:val="0"/>
          <w:noProof/>
          <w:lang w:eastAsia="en-AU"/>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ragraph">
                  <wp:posOffset>102235</wp:posOffset>
                </wp:positionV>
                <wp:extent cx="2969895" cy="1426210"/>
                <wp:effectExtent l="20955" t="2159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426210"/>
                        </a:xfrm>
                        <a:prstGeom prst="rect">
                          <a:avLst/>
                        </a:prstGeom>
                        <a:solidFill>
                          <a:srgbClr val="FFFFFF"/>
                        </a:solidFill>
                        <a:ln w="38100" algn="ctr">
                          <a:pattFill prst="lgConfetti">
                            <a:fgClr>
                              <a:srgbClr val="000000"/>
                            </a:fgClr>
                            <a:bgClr>
                              <a:srgbClr val="FFFFFF"/>
                            </a:bgClr>
                          </a:patt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21684" w:rsidRDefault="00521684" w:rsidP="00521684">
                            <w:pPr>
                              <w:rPr>
                                <w:b/>
                                <w:i/>
                                <w:lang w:val="en-US"/>
                              </w:rPr>
                            </w:pPr>
                            <w:r>
                              <w:rPr>
                                <w:b/>
                                <w:i/>
                                <w:lang w:val="en-US"/>
                              </w:rPr>
                              <w:t>Equipment:</w:t>
                            </w:r>
                          </w:p>
                          <w:p w:rsidR="00521684" w:rsidRDefault="00521684" w:rsidP="00521684">
                            <w:pPr>
                              <w:numPr>
                                <w:ilvl w:val="0"/>
                                <w:numId w:val="10"/>
                              </w:numPr>
                              <w:rPr>
                                <w:sz w:val="20"/>
                                <w:lang w:val="en-US"/>
                              </w:rPr>
                            </w:pPr>
                            <w:r>
                              <w:rPr>
                                <w:sz w:val="20"/>
                                <w:lang w:val="en-US"/>
                              </w:rPr>
                              <w:t>Six test tubes</w:t>
                            </w:r>
                          </w:p>
                          <w:p w:rsidR="00521684" w:rsidRDefault="00521684" w:rsidP="00521684">
                            <w:pPr>
                              <w:numPr>
                                <w:ilvl w:val="0"/>
                                <w:numId w:val="10"/>
                              </w:numPr>
                              <w:rPr>
                                <w:sz w:val="20"/>
                                <w:lang w:val="en-US"/>
                              </w:rPr>
                            </w:pPr>
                            <w:r>
                              <w:rPr>
                                <w:sz w:val="20"/>
                                <w:lang w:val="en-US"/>
                              </w:rPr>
                              <w:t>Test tube rack</w:t>
                            </w:r>
                          </w:p>
                          <w:p w:rsidR="00521684" w:rsidRDefault="00521684" w:rsidP="00521684">
                            <w:pPr>
                              <w:numPr>
                                <w:ilvl w:val="0"/>
                                <w:numId w:val="10"/>
                              </w:numPr>
                              <w:rPr>
                                <w:sz w:val="20"/>
                                <w:lang w:val="en-US"/>
                              </w:rPr>
                            </w:pPr>
                            <w:r>
                              <w:rPr>
                                <w:sz w:val="20"/>
                                <w:lang w:val="en-US"/>
                              </w:rPr>
                              <w:t>Two pieces of granite</w:t>
                            </w:r>
                          </w:p>
                          <w:p w:rsidR="00521684" w:rsidRDefault="00521684" w:rsidP="00521684">
                            <w:pPr>
                              <w:numPr>
                                <w:ilvl w:val="0"/>
                                <w:numId w:val="10"/>
                              </w:numPr>
                              <w:rPr>
                                <w:sz w:val="20"/>
                                <w:lang w:val="en-US"/>
                              </w:rPr>
                            </w:pPr>
                            <w:r>
                              <w:rPr>
                                <w:sz w:val="20"/>
                                <w:lang w:val="en-US"/>
                              </w:rPr>
                              <w:t xml:space="preserve">Two pieces of limestone </w:t>
                            </w:r>
                          </w:p>
                          <w:p w:rsidR="00521684" w:rsidRDefault="00521684" w:rsidP="00521684">
                            <w:pPr>
                              <w:numPr>
                                <w:ilvl w:val="0"/>
                                <w:numId w:val="10"/>
                              </w:numPr>
                              <w:rPr>
                                <w:sz w:val="20"/>
                                <w:lang w:val="en-US"/>
                              </w:rPr>
                            </w:pPr>
                            <w:r>
                              <w:rPr>
                                <w:sz w:val="20"/>
                                <w:lang w:val="en-US"/>
                              </w:rPr>
                              <w:t xml:space="preserve">Two pieces of sandstone </w:t>
                            </w:r>
                          </w:p>
                          <w:p w:rsidR="00521684" w:rsidRDefault="00521684" w:rsidP="00521684">
                            <w:pPr>
                              <w:numPr>
                                <w:ilvl w:val="0"/>
                                <w:numId w:val="10"/>
                              </w:numPr>
                              <w:rPr>
                                <w:sz w:val="20"/>
                                <w:lang w:val="en-US"/>
                              </w:rPr>
                            </w:pPr>
                            <w:r>
                              <w:rPr>
                                <w:sz w:val="20"/>
                                <w:lang w:val="en-US"/>
                              </w:rPr>
                              <w:t>Water</w:t>
                            </w:r>
                          </w:p>
                          <w:p w:rsidR="00521684" w:rsidRDefault="00521684" w:rsidP="00521684">
                            <w:pPr>
                              <w:numPr>
                                <w:ilvl w:val="0"/>
                                <w:numId w:val="10"/>
                              </w:numPr>
                              <w:rPr>
                                <w:sz w:val="20"/>
                                <w:lang w:val="en-US"/>
                              </w:rPr>
                            </w:pPr>
                            <w:r>
                              <w:rPr>
                                <w:sz w:val="20"/>
                                <w:lang w:val="en-US"/>
                              </w:rPr>
                              <w:t xml:space="preserve">2 </w:t>
                            </w:r>
                            <w:proofErr w:type="spellStart"/>
                            <w:r>
                              <w:rPr>
                                <w:sz w:val="20"/>
                                <w:lang w:val="en-US"/>
                              </w:rPr>
                              <w:t>mol</w:t>
                            </w:r>
                            <w:proofErr w:type="spellEnd"/>
                            <w:r>
                              <w:rPr>
                                <w:sz w:val="20"/>
                                <w:lang w:val="en-US"/>
                              </w:rPr>
                              <w:t xml:space="preserve"> per </w:t>
                            </w:r>
                            <w:proofErr w:type="spellStart"/>
                            <w:r>
                              <w:rPr>
                                <w:sz w:val="20"/>
                                <w:lang w:val="en-US"/>
                              </w:rPr>
                              <w:t>litre</w:t>
                            </w:r>
                            <w:proofErr w:type="spellEnd"/>
                            <w:r>
                              <w:rPr>
                                <w:sz w:val="20"/>
                                <w:lang w:val="en-US"/>
                              </w:rPr>
                              <w:t xml:space="preserve"> hydrochloric acid (</w:t>
                            </w:r>
                            <w:proofErr w:type="spellStart"/>
                            <w:r>
                              <w:rPr>
                                <w:sz w:val="20"/>
                                <w:lang w:val="en-US"/>
                              </w:rPr>
                              <w:t>HCl</w:t>
                            </w:r>
                            <w:proofErr w:type="spellEnd"/>
                            <w:r>
                              <w:rPr>
                                <w:sz w:val="20"/>
                                <w:vertAlign w:val="subscript"/>
                                <w:lang w:val="en-US"/>
                              </w:rPr>
                              <w:t>(</w:t>
                            </w:r>
                            <w:proofErr w:type="spellStart"/>
                            <w:r>
                              <w:rPr>
                                <w:sz w:val="20"/>
                                <w:vertAlign w:val="subscript"/>
                                <w:lang w:val="en-US"/>
                              </w:rPr>
                              <w:t>aq</w:t>
                            </w:r>
                            <w:proofErr w:type="spellEnd"/>
                            <w:r>
                              <w:rPr>
                                <w:sz w:val="20"/>
                                <w:vertAlign w:val="subscript"/>
                                <w:lang w:val="en-US"/>
                              </w:rPr>
                              <w:t>)</w:t>
                            </w:r>
                            <w:r>
                              <w:rPr>
                                <w:sz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7pt;margin-top:8.05pt;width:233.85pt;height:1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" strokeweight="3pt">
                <v:stroke r:id="rId7" o:title="" filltype="pattern"/>
                <v:textbox>
                  <w:txbxContent>
                    <w:p w:rsidR="00521684" w:rsidRDefault="00521684" w:rsidP="00521684">
                      <w:pPr>
                        <w:rPr>
                          <w:b/>
                          <w:i/>
                          <w:lang w:val="en-US"/>
                        </w:rPr>
                      </w:pPr>
                      <w:r>
                        <w:rPr>
                          <w:b/>
                          <w:i/>
                          <w:lang w:val="en-US"/>
                        </w:rPr>
                        <w:t>Equipment:</w:t>
                      </w:r>
                    </w:p>
                    <w:p w:rsidR="00521684" w:rsidRDefault="00521684" w:rsidP="00521684">
                      <w:pPr>
                        <w:numPr>
                          <w:ilvl w:val="0"/>
                          <w:numId w:val="10"/>
                        </w:numPr>
                        <w:rPr>
                          <w:sz w:val="20"/>
                          <w:lang w:val="en-US"/>
                        </w:rPr>
                      </w:pPr>
                      <w:r>
                        <w:rPr>
                          <w:sz w:val="20"/>
                          <w:lang w:val="en-US"/>
                        </w:rPr>
                        <w:t>Six test tubes</w:t>
                      </w:r>
                    </w:p>
                    <w:p w:rsidR="00521684" w:rsidRDefault="00521684" w:rsidP="00521684">
                      <w:pPr>
                        <w:numPr>
                          <w:ilvl w:val="0"/>
                          <w:numId w:val="10"/>
                        </w:numPr>
                        <w:rPr>
                          <w:sz w:val="20"/>
                          <w:lang w:val="en-US"/>
                        </w:rPr>
                      </w:pPr>
                      <w:r>
                        <w:rPr>
                          <w:sz w:val="20"/>
                          <w:lang w:val="en-US"/>
                        </w:rPr>
                        <w:t>Test tube rack</w:t>
                      </w:r>
                    </w:p>
                    <w:p w:rsidR="00521684" w:rsidRDefault="00521684" w:rsidP="00521684">
                      <w:pPr>
                        <w:numPr>
                          <w:ilvl w:val="0"/>
                          <w:numId w:val="10"/>
                        </w:numPr>
                        <w:rPr>
                          <w:sz w:val="20"/>
                          <w:lang w:val="en-US"/>
                        </w:rPr>
                      </w:pPr>
                      <w:r>
                        <w:rPr>
                          <w:sz w:val="20"/>
                          <w:lang w:val="en-US"/>
                        </w:rPr>
                        <w:t>Two pieces of granite</w:t>
                      </w:r>
                    </w:p>
                    <w:p w:rsidR="00521684" w:rsidRDefault="00521684" w:rsidP="00521684">
                      <w:pPr>
                        <w:numPr>
                          <w:ilvl w:val="0"/>
                          <w:numId w:val="10"/>
                        </w:numPr>
                        <w:rPr>
                          <w:sz w:val="20"/>
                          <w:lang w:val="en-US"/>
                        </w:rPr>
                      </w:pPr>
                      <w:r>
                        <w:rPr>
                          <w:sz w:val="20"/>
                          <w:lang w:val="en-US"/>
                        </w:rPr>
                        <w:t xml:space="preserve">Two pieces of limestone </w:t>
                      </w:r>
                    </w:p>
                    <w:p w:rsidR="00521684" w:rsidRDefault="00521684" w:rsidP="00521684">
                      <w:pPr>
                        <w:numPr>
                          <w:ilvl w:val="0"/>
                          <w:numId w:val="10"/>
                        </w:numPr>
                        <w:rPr>
                          <w:sz w:val="20"/>
                          <w:lang w:val="en-US"/>
                        </w:rPr>
                      </w:pPr>
                      <w:r>
                        <w:rPr>
                          <w:sz w:val="20"/>
                          <w:lang w:val="en-US"/>
                        </w:rPr>
                        <w:t xml:space="preserve">Two pieces of sandstone </w:t>
                      </w:r>
                    </w:p>
                    <w:p w:rsidR="00521684" w:rsidRDefault="00521684" w:rsidP="00521684">
                      <w:pPr>
                        <w:numPr>
                          <w:ilvl w:val="0"/>
                          <w:numId w:val="10"/>
                        </w:numPr>
                        <w:rPr>
                          <w:sz w:val="20"/>
                          <w:lang w:val="en-US"/>
                        </w:rPr>
                      </w:pPr>
                      <w:r>
                        <w:rPr>
                          <w:sz w:val="20"/>
                          <w:lang w:val="en-US"/>
                        </w:rPr>
                        <w:t>Water</w:t>
                      </w:r>
                    </w:p>
                    <w:p w:rsidR="00521684" w:rsidRDefault="00521684" w:rsidP="00521684">
                      <w:pPr>
                        <w:numPr>
                          <w:ilvl w:val="0"/>
                          <w:numId w:val="10"/>
                        </w:numPr>
                        <w:rPr>
                          <w:sz w:val="20"/>
                          <w:lang w:val="en-US"/>
                        </w:rPr>
                      </w:pPr>
                      <w:r>
                        <w:rPr>
                          <w:sz w:val="20"/>
                          <w:lang w:val="en-US"/>
                        </w:rPr>
                        <w:t xml:space="preserve">2 </w:t>
                      </w:r>
                      <w:proofErr w:type="spellStart"/>
                      <w:r>
                        <w:rPr>
                          <w:sz w:val="20"/>
                          <w:lang w:val="en-US"/>
                        </w:rPr>
                        <w:t>mol</w:t>
                      </w:r>
                      <w:proofErr w:type="spellEnd"/>
                      <w:r>
                        <w:rPr>
                          <w:sz w:val="20"/>
                          <w:lang w:val="en-US"/>
                        </w:rPr>
                        <w:t xml:space="preserve"> per </w:t>
                      </w:r>
                      <w:proofErr w:type="spellStart"/>
                      <w:r>
                        <w:rPr>
                          <w:sz w:val="20"/>
                          <w:lang w:val="en-US"/>
                        </w:rPr>
                        <w:t>litre</w:t>
                      </w:r>
                      <w:proofErr w:type="spellEnd"/>
                      <w:r>
                        <w:rPr>
                          <w:sz w:val="20"/>
                          <w:lang w:val="en-US"/>
                        </w:rPr>
                        <w:t xml:space="preserve"> hydrochloric acid (</w:t>
                      </w:r>
                      <w:proofErr w:type="spellStart"/>
                      <w:r>
                        <w:rPr>
                          <w:sz w:val="20"/>
                          <w:lang w:val="en-US"/>
                        </w:rPr>
                        <w:t>HCl</w:t>
                      </w:r>
                      <w:proofErr w:type="spellEnd"/>
                      <w:r>
                        <w:rPr>
                          <w:sz w:val="20"/>
                          <w:vertAlign w:val="subscript"/>
                          <w:lang w:val="en-US"/>
                        </w:rPr>
                        <w:t>(</w:t>
                      </w:r>
                      <w:proofErr w:type="spellStart"/>
                      <w:r>
                        <w:rPr>
                          <w:sz w:val="20"/>
                          <w:vertAlign w:val="subscript"/>
                          <w:lang w:val="en-US"/>
                        </w:rPr>
                        <w:t>aq</w:t>
                      </w:r>
                      <w:proofErr w:type="spellEnd"/>
                      <w:r>
                        <w:rPr>
                          <w:sz w:val="20"/>
                          <w:vertAlign w:val="subscript"/>
                          <w:lang w:val="en-US"/>
                        </w:rPr>
                        <w:t>)</w:t>
                      </w:r>
                      <w:r>
                        <w:rPr>
                          <w:sz w:val="20"/>
                          <w:lang w:val="en-US"/>
                        </w:rPr>
                        <w:t>)</w:t>
                      </w:r>
                    </w:p>
                  </w:txbxContent>
                </v:textbox>
              </v:shape>
            </w:pict>
          </mc:Fallback>
        </mc:AlternateContent>
      </w:r>
      <w:r>
        <w:rPr>
          <w:b w:val="0"/>
          <w:noProof/>
          <w:lang w:eastAsia="en-AU"/>
        </w:rPr>
        <mc:AlternateContent>
          <mc:Choice Requires="wps">
            <w:drawing>
              <wp:anchor distT="0" distB="0" distL="114300" distR="114300" simplePos="0" relativeHeight="251666432" behindDoc="1" locked="0" layoutInCell="0" allowOverlap="1">
                <wp:simplePos x="0" y="0"/>
                <wp:positionH relativeFrom="column">
                  <wp:posOffset>3166110</wp:posOffset>
                </wp:positionH>
                <wp:positionV relativeFrom="paragraph">
                  <wp:posOffset>73025</wp:posOffset>
                </wp:positionV>
                <wp:extent cx="2785110" cy="1949450"/>
                <wp:effectExtent l="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94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r>
                              <w:rPr>
                                <w:noProof/>
                                <w:lang w:eastAsia="en-AU"/>
                              </w:rPr>
                              <w:drawing>
                                <wp:inline distT="0" distB="0" distL="0" distR="0">
                                  <wp:extent cx="260032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249.3pt;margin-top:5.75pt;width:219.3pt;height:15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" o:allowincell="f" stroked="f">
                <v:textbox style="mso-fit-shape-to-text:t">
                  <w:txbxContent>
                    <w:p w:rsidR="00521684" w:rsidRDefault="00521684" w:rsidP="00521684">
                      <w:r>
                        <w:rPr>
                          <w:noProof/>
                          <w:lang w:eastAsia="en-AU"/>
                        </w:rPr>
                        <w:drawing>
                          <wp:inline distT="0" distB="0" distL="0" distR="0">
                            <wp:extent cx="260032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857375"/>
                                    </a:xfrm>
                                    <a:prstGeom prst="rect">
                                      <a:avLst/>
                                    </a:prstGeom>
                                    <a:noFill/>
                                    <a:ln>
                                      <a:noFill/>
                                    </a:ln>
                                  </pic:spPr>
                                </pic:pic>
                              </a:graphicData>
                            </a:graphic>
                          </wp:inline>
                        </w:drawing>
                      </w:r>
                    </w:p>
                  </w:txbxContent>
                </v:textbox>
              </v:shape>
            </w:pict>
          </mc:Fallback>
        </mc:AlternateContent>
      </w: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Default="00521684" w:rsidP="00521684">
      <w:pPr>
        <w:pStyle w:val="BodyText"/>
        <w:tabs>
          <w:tab w:val="left" w:pos="2025"/>
          <w:tab w:val="left" w:pos="3828"/>
          <w:tab w:val="right" w:pos="10005"/>
        </w:tabs>
        <w:rPr>
          <w:b w:val="0"/>
          <w:snapToGrid w:val="0"/>
          <w:lang w:val="en-US"/>
        </w:rPr>
      </w:pPr>
    </w:p>
    <w:p w:rsidR="00521684" w:rsidRPr="00D41E9C" w:rsidRDefault="00521684" w:rsidP="00521684">
      <w:pPr>
        <w:tabs>
          <w:tab w:val="left" w:pos="2025"/>
          <w:tab w:val="right" w:pos="10005"/>
        </w:tabs>
        <w:rPr>
          <w:rFonts w:ascii="BlackAdderII" w:hAnsi="BlackAdderII"/>
          <w:b/>
          <w:snapToGrid w:val="0"/>
          <w:sz w:val="40"/>
          <w:szCs w:val="40"/>
          <w:lang w:val="en-US"/>
        </w:rPr>
      </w:pPr>
      <w:bookmarkStart w:id="0" w:name="_GoBack"/>
      <w:bookmarkEnd w:id="0"/>
      <w:r>
        <w:rPr>
          <w:rFonts w:ascii="BlackAdderII" w:hAnsi="BlackAdderII"/>
          <w:b/>
          <w:snapToGrid w:val="0"/>
          <w:sz w:val="40"/>
          <w:szCs w:val="40"/>
          <w:lang w:val="en-US"/>
        </w:rPr>
        <w:lastRenderedPageBreak/>
        <w:t xml:space="preserve">ACTIVITY 32: </w:t>
      </w:r>
      <w:r w:rsidRPr="00D41E9C">
        <w:rPr>
          <w:rFonts w:ascii="BlackAdderII" w:hAnsi="BlackAdderII"/>
          <w:b/>
          <w:snapToGrid w:val="0"/>
          <w:sz w:val="40"/>
          <w:szCs w:val="40"/>
          <w:lang w:val="en-US"/>
        </w:rPr>
        <w:t xml:space="preserve">MATCHING ROCK LAYERS </w:t>
      </w:r>
    </w:p>
    <w:p w:rsidR="00521684" w:rsidRDefault="00521684" w:rsidP="00521684">
      <w:pPr>
        <w:tabs>
          <w:tab w:val="left" w:pos="2025"/>
          <w:tab w:val="right" w:pos="10005"/>
        </w:tabs>
        <w:rPr>
          <w:b/>
          <w:snapToGrid w:val="0"/>
          <w:sz w:val="28"/>
          <w:bdr w:val="threeDEmboss" w:sz="18" w:space="0" w:color="auto" w:shadow="1" w:frame="1"/>
          <w:lang w:val="en-US"/>
        </w:rPr>
      </w:pPr>
    </w:p>
    <w:p w:rsidR="00521684" w:rsidRDefault="00521684" w:rsidP="00521684">
      <w:pPr>
        <w:tabs>
          <w:tab w:val="left" w:pos="2025"/>
          <w:tab w:val="right" w:pos="10005"/>
        </w:tabs>
        <w:rPr>
          <w:snapToGrid w:val="0"/>
          <w:lang w:val="en-US"/>
        </w:rPr>
      </w:pPr>
      <w:r>
        <w:rPr>
          <w:b/>
          <w:snapToGrid w:val="0"/>
          <w:lang w:val="en-US"/>
        </w:rPr>
        <w:t xml:space="preserve">AIM:  </w:t>
      </w:r>
      <w:r>
        <w:rPr>
          <w:snapToGrid w:val="0"/>
          <w:lang w:val="en-US"/>
        </w:rPr>
        <w:t>To match the layers of a sedimentary rock formation from profile information gathered at four related sites.</w:t>
      </w:r>
    </w:p>
    <w:p w:rsidR="00521684" w:rsidRDefault="00521684" w:rsidP="00521684">
      <w:pPr>
        <w:tabs>
          <w:tab w:val="left" w:pos="2025"/>
          <w:tab w:val="right" w:pos="10005"/>
        </w:tabs>
        <w:rPr>
          <w:snapToGrid w:val="0"/>
          <w:lang w:val="en-US"/>
        </w:rPr>
      </w:pPr>
      <w:r>
        <w:rPr>
          <w:noProof/>
          <w:lang w:eastAsia="en-AU"/>
        </w:rPr>
        <mc:AlternateContent>
          <mc:Choice Requires="wpg">
            <w:drawing>
              <wp:anchor distT="0" distB="0" distL="114300" distR="114300" simplePos="0" relativeHeight="251677696" behindDoc="0" locked="0" layoutInCell="0" allowOverlap="1">
                <wp:simplePos x="0" y="0"/>
                <wp:positionH relativeFrom="column">
                  <wp:posOffset>715010</wp:posOffset>
                </wp:positionH>
                <wp:positionV relativeFrom="paragraph">
                  <wp:posOffset>73025</wp:posOffset>
                </wp:positionV>
                <wp:extent cx="5626100" cy="1597660"/>
                <wp:effectExtent l="0" t="13335" r="0" b="825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1597660"/>
                          <a:chOff x="2260" y="3053"/>
                          <a:chExt cx="8860" cy="2516"/>
                        </a:xfrm>
                      </wpg:grpSpPr>
                      <wps:wsp>
                        <wps:cNvPr id="57" name="Text Box 18"/>
                        <wps:cNvSpPr txBox="1">
                          <a:spLocks noChangeArrowheads="1"/>
                        </wps:cNvSpPr>
                        <wps:spPr bwMode="auto">
                          <a:xfrm>
                            <a:off x="6900" y="4360"/>
                            <a:ext cx="8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b/>
                                </w:rPr>
                              </w:pPr>
                              <w:r>
                                <w:t xml:space="preserve">  </w:t>
                              </w:r>
                              <w:r>
                                <w:rPr>
                                  <w:b/>
                                </w:rPr>
                                <w:t>C</w:t>
                              </w:r>
                            </w:p>
                          </w:txbxContent>
                        </wps:txbx>
                        <wps:bodyPr rot="0" vert="horz" wrap="square" lIns="91440" tIns="45720" rIns="91440" bIns="45720" anchor="t" anchorCtr="0" upright="1">
                          <a:noAutofit/>
                        </wps:bodyPr>
                      </wps:wsp>
                      <wps:wsp>
                        <wps:cNvPr id="58" name="Text Box 19"/>
                        <wps:cNvSpPr txBox="1">
                          <a:spLocks noChangeArrowheads="1"/>
                        </wps:cNvSpPr>
                        <wps:spPr bwMode="auto">
                          <a:xfrm>
                            <a:off x="6320" y="3260"/>
                            <a:ext cx="8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b/>
                                </w:rPr>
                              </w:pPr>
                              <w:r>
                                <w:rPr>
                                  <w:b/>
                                </w:rPr>
                                <w:t xml:space="preserve"> B</w:t>
                              </w:r>
                            </w:p>
                          </w:txbxContent>
                        </wps:txbx>
                        <wps:bodyPr rot="0" vert="horz" wrap="square" lIns="91440" tIns="45720" rIns="91440" bIns="45720" anchor="t" anchorCtr="0" upright="1">
                          <a:noAutofit/>
                        </wps:bodyPr>
                      </wps:wsp>
                      <wps:wsp>
                        <wps:cNvPr id="59" name="Text Box 20"/>
                        <wps:cNvSpPr txBox="1">
                          <a:spLocks noChangeArrowheads="1"/>
                        </wps:cNvSpPr>
                        <wps:spPr bwMode="auto">
                          <a:xfrm>
                            <a:off x="5180" y="4040"/>
                            <a:ext cx="8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b/>
                                </w:rPr>
                              </w:pPr>
                              <w:r>
                                <w:rPr>
                                  <w:b/>
                                </w:rPr>
                                <w:t xml:space="preserve">  D</w:t>
                              </w:r>
                            </w:p>
                          </w:txbxContent>
                        </wps:txbx>
                        <wps:bodyPr rot="0" vert="horz" wrap="square" lIns="91440" tIns="45720" rIns="91440" bIns="45720" anchor="t" anchorCtr="0" upright="1">
                          <a:noAutofit/>
                        </wps:bodyPr>
                      </wps:wsp>
                      <wps:wsp>
                        <wps:cNvPr id="60" name="Text Box 21"/>
                        <wps:cNvSpPr txBox="1">
                          <a:spLocks noChangeArrowheads="1"/>
                        </wps:cNvSpPr>
                        <wps:spPr bwMode="auto">
                          <a:xfrm>
                            <a:off x="3800" y="3440"/>
                            <a:ext cx="8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b/>
                                </w:rPr>
                              </w:pPr>
                              <w:r>
                                <w:rPr>
                                  <w:b/>
                                </w:rPr>
                                <w:t xml:space="preserve"> A</w:t>
                              </w:r>
                            </w:p>
                          </w:txbxContent>
                        </wps:txbx>
                        <wps:bodyPr rot="0" vert="horz" wrap="square" lIns="91440" tIns="45720" rIns="91440" bIns="45720" anchor="t" anchorCtr="0" upright="1">
                          <a:noAutofit/>
                        </wps:bodyPr>
                      </wps:wsp>
                      <wps:wsp>
                        <wps:cNvPr id="61" name="Freeform 22"/>
                        <wps:cNvSpPr>
                          <a:spLocks/>
                        </wps:cNvSpPr>
                        <wps:spPr bwMode="auto">
                          <a:xfrm>
                            <a:off x="2800" y="3620"/>
                            <a:ext cx="8020" cy="1949"/>
                          </a:xfrm>
                          <a:custGeom>
                            <a:avLst/>
                            <a:gdLst>
                              <a:gd name="T0" fmla="*/ 460 w 8020"/>
                              <a:gd name="T1" fmla="*/ 0 h 1949"/>
                              <a:gd name="T2" fmla="*/ 1040 w 8020"/>
                              <a:gd name="T3" fmla="*/ 160 h 1949"/>
                              <a:gd name="T4" fmla="*/ 1520 w 8020"/>
                              <a:gd name="T5" fmla="*/ 180 h 1949"/>
                              <a:gd name="T6" fmla="*/ 1760 w 8020"/>
                              <a:gd name="T7" fmla="*/ 320 h 1949"/>
                              <a:gd name="T8" fmla="*/ 1820 w 8020"/>
                              <a:gd name="T9" fmla="*/ 340 h 1949"/>
                              <a:gd name="T10" fmla="*/ 1880 w 8020"/>
                              <a:gd name="T11" fmla="*/ 380 h 1949"/>
                              <a:gd name="T12" fmla="*/ 1940 w 8020"/>
                              <a:gd name="T13" fmla="*/ 400 h 1949"/>
                              <a:gd name="T14" fmla="*/ 2060 w 8020"/>
                              <a:gd name="T15" fmla="*/ 480 h 1949"/>
                              <a:gd name="T16" fmla="*/ 2220 w 8020"/>
                              <a:gd name="T17" fmla="*/ 640 h 1949"/>
                              <a:gd name="T18" fmla="*/ 2340 w 8020"/>
                              <a:gd name="T19" fmla="*/ 740 h 1949"/>
                              <a:gd name="T20" fmla="*/ 2580 w 8020"/>
                              <a:gd name="T21" fmla="*/ 800 h 1949"/>
                              <a:gd name="T22" fmla="*/ 2760 w 8020"/>
                              <a:gd name="T23" fmla="*/ 860 h 1949"/>
                              <a:gd name="T24" fmla="*/ 3100 w 8020"/>
                              <a:gd name="T25" fmla="*/ 940 h 1949"/>
                              <a:gd name="T26" fmla="*/ 3320 w 8020"/>
                              <a:gd name="T27" fmla="*/ 1000 h 1949"/>
                              <a:gd name="T28" fmla="*/ 3640 w 8020"/>
                              <a:gd name="T29" fmla="*/ 1020 h 1949"/>
                              <a:gd name="T30" fmla="*/ 3800 w 8020"/>
                              <a:gd name="T31" fmla="*/ 1040 h 1949"/>
                              <a:gd name="T32" fmla="*/ 4440 w 8020"/>
                              <a:gd name="T33" fmla="*/ 1160 h 1949"/>
                              <a:gd name="T34" fmla="*/ 5680 w 8020"/>
                              <a:gd name="T35" fmla="*/ 1140 h 1949"/>
                              <a:gd name="T36" fmla="*/ 6060 w 8020"/>
                              <a:gd name="T37" fmla="*/ 1200 h 1949"/>
                              <a:gd name="T38" fmla="*/ 6640 w 8020"/>
                              <a:gd name="T39" fmla="*/ 1340 h 1949"/>
                              <a:gd name="T40" fmla="*/ 6820 w 8020"/>
                              <a:gd name="T41" fmla="*/ 1380 h 1949"/>
                              <a:gd name="T42" fmla="*/ 6940 w 8020"/>
                              <a:gd name="T43" fmla="*/ 1420 h 1949"/>
                              <a:gd name="T44" fmla="*/ 7280 w 8020"/>
                              <a:gd name="T45" fmla="*/ 1480 h 1949"/>
                              <a:gd name="T46" fmla="*/ 7640 w 8020"/>
                              <a:gd name="T47" fmla="*/ 1600 h 1949"/>
                              <a:gd name="T48" fmla="*/ 8000 w 8020"/>
                              <a:gd name="T49" fmla="*/ 1680 h 1949"/>
                              <a:gd name="T50" fmla="*/ 8020 w 8020"/>
                              <a:gd name="T51" fmla="*/ 1740 h 1949"/>
                              <a:gd name="T52" fmla="*/ 7800 w 8020"/>
                              <a:gd name="T53" fmla="*/ 1860 h 1949"/>
                              <a:gd name="T54" fmla="*/ 7680 w 8020"/>
                              <a:gd name="T55" fmla="*/ 1800 h 1949"/>
                              <a:gd name="T56" fmla="*/ 7260 w 8020"/>
                              <a:gd name="T57" fmla="*/ 1680 h 1949"/>
                              <a:gd name="T58" fmla="*/ 7200 w 8020"/>
                              <a:gd name="T59" fmla="*/ 1640 h 1949"/>
                              <a:gd name="T60" fmla="*/ 7000 w 8020"/>
                              <a:gd name="T61" fmla="*/ 1580 h 1949"/>
                              <a:gd name="T62" fmla="*/ 6700 w 8020"/>
                              <a:gd name="T63" fmla="*/ 1540 h 1949"/>
                              <a:gd name="T64" fmla="*/ 6020 w 8020"/>
                              <a:gd name="T65" fmla="*/ 1380 h 1949"/>
                              <a:gd name="T66" fmla="*/ 5800 w 8020"/>
                              <a:gd name="T67" fmla="*/ 1320 h 1949"/>
                              <a:gd name="T68" fmla="*/ 5240 w 8020"/>
                              <a:gd name="T69" fmla="*/ 1300 h 1949"/>
                              <a:gd name="T70" fmla="*/ 5180 w 8020"/>
                              <a:gd name="T71" fmla="*/ 1260 h 1949"/>
                              <a:gd name="T72" fmla="*/ 4100 w 8020"/>
                              <a:gd name="T73" fmla="*/ 1200 h 1949"/>
                              <a:gd name="T74" fmla="*/ 3520 w 8020"/>
                              <a:gd name="T75" fmla="*/ 1080 h 1949"/>
                              <a:gd name="T76" fmla="*/ 3180 w 8020"/>
                              <a:gd name="T77" fmla="*/ 1000 h 1949"/>
                              <a:gd name="T78" fmla="*/ 2880 w 8020"/>
                              <a:gd name="T79" fmla="*/ 960 h 1949"/>
                              <a:gd name="T80" fmla="*/ 2720 w 8020"/>
                              <a:gd name="T81" fmla="*/ 880 h 1949"/>
                              <a:gd name="T82" fmla="*/ 2380 w 8020"/>
                              <a:gd name="T83" fmla="*/ 760 h 1949"/>
                              <a:gd name="T84" fmla="*/ 1920 w 8020"/>
                              <a:gd name="T85" fmla="*/ 780 h 1949"/>
                              <a:gd name="T86" fmla="*/ 1860 w 8020"/>
                              <a:gd name="T87" fmla="*/ 820 h 1949"/>
                              <a:gd name="T88" fmla="*/ 1740 w 8020"/>
                              <a:gd name="T89" fmla="*/ 860 h 1949"/>
                              <a:gd name="T90" fmla="*/ 1380 w 8020"/>
                              <a:gd name="T91" fmla="*/ 1000 h 1949"/>
                              <a:gd name="T92" fmla="*/ 1080 w 8020"/>
                              <a:gd name="T93" fmla="*/ 1180 h 1949"/>
                              <a:gd name="T94" fmla="*/ 780 w 8020"/>
                              <a:gd name="T95" fmla="*/ 1280 h 1949"/>
                              <a:gd name="T96" fmla="*/ 0 w 8020"/>
                              <a:gd name="T97" fmla="*/ 1280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020" h="1949">
                                <a:moveTo>
                                  <a:pt x="460" y="0"/>
                                </a:moveTo>
                                <a:cubicBezTo>
                                  <a:pt x="637" y="53"/>
                                  <a:pt x="851" y="146"/>
                                  <a:pt x="1040" y="160"/>
                                </a:cubicBezTo>
                                <a:cubicBezTo>
                                  <a:pt x="1200" y="171"/>
                                  <a:pt x="1360" y="173"/>
                                  <a:pt x="1520" y="180"/>
                                </a:cubicBezTo>
                                <a:cubicBezTo>
                                  <a:pt x="1610" y="210"/>
                                  <a:pt x="1682" y="268"/>
                                  <a:pt x="1760" y="320"/>
                                </a:cubicBezTo>
                                <a:cubicBezTo>
                                  <a:pt x="1778" y="332"/>
                                  <a:pt x="1801" y="331"/>
                                  <a:pt x="1820" y="340"/>
                                </a:cubicBezTo>
                                <a:cubicBezTo>
                                  <a:pt x="1841" y="351"/>
                                  <a:pt x="1859" y="369"/>
                                  <a:pt x="1880" y="380"/>
                                </a:cubicBezTo>
                                <a:cubicBezTo>
                                  <a:pt x="1899" y="389"/>
                                  <a:pt x="1922" y="390"/>
                                  <a:pt x="1940" y="400"/>
                                </a:cubicBezTo>
                                <a:cubicBezTo>
                                  <a:pt x="1982" y="423"/>
                                  <a:pt x="2060" y="480"/>
                                  <a:pt x="2060" y="480"/>
                                </a:cubicBezTo>
                                <a:cubicBezTo>
                                  <a:pt x="2107" y="551"/>
                                  <a:pt x="2156" y="587"/>
                                  <a:pt x="2220" y="640"/>
                                </a:cubicBezTo>
                                <a:cubicBezTo>
                                  <a:pt x="2274" y="685"/>
                                  <a:pt x="2276" y="712"/>
                                  <a:pt x="2340" y="740"/>
                                </a:cubicBezTo>
                                <a:cubicBezTo>
                                  <a:pt x="2480" y="802"/>
                                  <a:pt x="2436" y="764"/>
                                  <a:pt x="2580" y="800"/>
                                </a:cubicBezTo>
                                <a:cubicBezTo>
                                  <a:pt x="2641" y="815"/>
                                  <a:pt x="2698" y="850"/>
                                  <a:pt x="2760" y="860"/>
                                </a:cubicBezTo>
                                <a:cubicBezTo>
                                  <a:pt x="2876" y="879"/>
                                  <a:pt x="2987" y="908"/>
                                  <a:pt x="3100" y="940"/>
                                </a:cubicBezTo>
                                <a:cubicBezTo>
                                  <a:pt x="3170" y="960"/>
                                  <a:pt x="3248" y="992"/>
                                  <a:pt x="3320" y="1000"/>
                                </a:cubicBezTo>
                                <a:cubicBezTo>
                                  <a:pt x="3426" y="1011"/>
                                  <a:pt x="3533" y="1011"/>
                                  <a:pt x="3640" y="1020"/>
                                </a:cubicBezTo>
                                <a:cubicBezTo>
                                  <a:pt x="3694" y="1024"/>
                                  <a:pt x="3747" y="1033"/>
                                  <a:pt x="3800" y="1040"/>
                                </a:cubicBezTo>
                                <a:cubicBezTo>
                                  <a:pt x="4009" y="1110"/>
                                  <a:pt x="4224" y="1117"/>
                                  <a:pt x="4440" y="1160"/>
                                </a:cubicBezTo>
                                <a:cubicBezTo>
                                  <a:pt x="4863" y="1144"/>
                                  <a:pt x="5258" y="1121"/>
                                  <a:pt x="5680" y="1140"/>
                                </a:cubicBezTo>
                                <a:cubicBezTo>
                                  <a:pt x="5811" y="1155"/>
                                  <a:pt x="5931" y="1178"/>
                                  <a:pt x="6060" y="1200"/>
                                </a:cubicBezTo>
                                <a:cubicBezTo>
                                  <a:pt x="6255" y="1298"/>
                                  <a:pt x="6423" y="1322"/>
                                  <a:pt x="6640" y="1340"/>
                                </a:cubicBezTo>
                                <a:cubicBezTo>
                                  <a:pt x="6697" y="1351"/>
                                  <a:pt x="6764" y="1363"/>
                                  <a:pt x="6820" y="1380"/>
                                </a:cubicBezTo>
                                <a:cubicBezTo>
                                  <a:pt x="6860" y="1392"/>
                                  <a:pt x="6898" y="1415"/>
                                  <a:pt x="6940" y="1420"/>
                                </a:cubicBezTo>
                                <a:cubicBezTo>
                                  <a:pt x="7056" y="1434"/>
                                  <a:pt x="7167" y="1452"/>
                                  <a:pt x="7280" y="1480"/>
                                </a:cubicBezTo>
                                <a:cubicBezTo>
                                  <a:pt x="7402" y="1511"/>
                                  <a:pt x="7517" y="1569"/>
                                  <a:pt x="7640" y="1600"/>
                                </a:cubicBezTo>
                                <a:cubicBezTo>
                                  <a:pt x="7760" y="1630"/>
                                  <a:pt x="7880" y="1650"/>
                                  <a:pt x="8000" y="1680"/>
                                </a:cubicBezTo>
                                <a:cubicBezTo>
                                  <a:pt x="8007" y="1700"/>
                                  <a:pt x="8020" y="1719"/>
                                  <a:pt x="8020" y="1740"/>
                                </a:cubicBezTo>
                                <a:cubicBezTo>
                                  <a:pt x="8020" y="1949"/>
                                  <a:pt x="8005" y="1881"/>
                                  <a:pt x="7800" y="1860"/>
                                </a:cubicBezTo>
                                <a:cubicBezTo>
                                  <a:pt x="7581" y="1787"/>
                                  <a:pt x="7913" y="1903"/>
                                  <a:pt x="7680" y="1800"/>
                                </a:cubicBezTo>
                                <a:cubicBezTo>
                                  <a:pt x="7548" y="1741"/>
                                  <a:pt x="7397" y="1726"/>
                                  <a:pt x="7260" y="1680"/>
                                </a:cubicBezTo>
                                <a:cubicBezTo>
                                  <a:pt x="7237" y="1672"/>
                                  <a:pt x="7221" y="1651"/>
                                  <a:pt x="7200" y="1640"/>
                                </a:cubicBezTo>
                                <a:cubicBezTo>
                                  <a:pt x="7138" y="1609"/>
                                  <a:pt x="7068" y="1594"/>
                                  <a:pt x="7000" y="1580"/>
                                </a:cubicBezTo>
                                <a:cubicBezTo>
                                  <a:pt x="6901" y="1560"/>
                                  <a:pt x="6800" y="1554"/>
                                  <a:pt x="6700" y="1540"/>
                                </a:cubicBezTo>
                                <a:cubicBezTo>
                                  <a:pt x="6479" y="1466"/>
                                  <a:pt x="6245" y="1436"/>
                                  <a:pt x="6020" y="1380"/>
                                </a:cubicBezTo>
                                <a:cubicBezTo>
                                  <a:pt x="5930" y="1357"/>
                                  <a:pt x="5891" y="1326"/>
                                  <a:pt x="5800" y="1320"/>
                                </a:cubicBezTo>
                                <a:cubicBezTo>
                                  <a:pt x="5614" y="1309"/>
                                  <a:pt x="5427" y="1307"/>
                                  <a:pt x="5240" y="1300"/>
                                </a:cubicBezTo>
                                <a:cubicBezTo>
                                  <a:pt x="5220" y="1287"/>
                                  <a:pt x="5204" y="1263"/>
                                  <a:pt x="5180" y="1260"/>
                                </a:cubicBezTo>
                                <a:cubicBezTo>
                                  <a:pt x="4821" y="1222"/>
                                  <a:pt x="4460" y="1225"/>
                                  <a:pt x="4100" y="1200"/>
                                </a:cubicBezTo>
                                <a:cubicBezTo>
                                  <a:pt x="3902" y="1150"/>
                                  <a:pt x="3724" y="1109"/>
                                  <a:pt x="3520" y="1080"/>
                                </a:cubicBezTo>
                                <a:cubicBezTo>
                                  <a:pt x="3405" y="1064"/>
                                  <a:pt x="3293" y="1028"/>
                                  <a:pt x="3180" y="1000"/>
                                </a:cubicBezTo>
                                <a:cubicBezTo>
                                  <a:pt x="3082" y="976"/>
                                  <a:pt x="2980" y="973"/>
                                  <a:pt x="2880" y="960"/>
                                </a:cubicBezTo>
                                <a:cubicBezTo>
                                  <a:pt x="2706" y="902"/>
                                  <a:pt x="2980" y="998"/>
                                  <a:pt x="2720" y="880"/>
                                </a:cubicBezTo>
                                <a:cubicBezTo>
                                  <a:pt x="2611" y="831"/>
                                  <a:pt x="2493" y="798"/>
                                  <a:pt x="2380" y="760"/>
                                </a:cubicBezTo>
                                <a:cubicBezTo>
                                  <a:pt x="2227" y="767"/>
                                  <a:pt x="2072" y="762"/>
                                  <a:pt x="1920" y="780"/>
                                </a:cubicBezTo>
                                <a:cubicBezTo>
                                  <a:pt x="1896" y="783"/>
                                  <a:pt x="1882" y="810"/>
                                  <a:pt x="1860" y="820"/>
                                </a:cubicBezTo>
                                <a:cubicBezTo>
                                  <a:pt x="1821" y="837"/>
                                  <a:pt x="1780" y="847"/>
                                  <a:pt x="1740" y="860"/>
                                </a:cubicBezTo>
                                <a:cubicBezTo>
                                  <a:pt x="1617" y="901"/>
                                  <a:pt x="1493" y="937"/>
                                  <a:pt x="1380" y="1000"/>
                                </a:cubicBezTo>
                                <a:cubicBezTo>
                                  <a:pt x="1275" y="1058"/>
                                  <a:pt x="1188" y="1132"/>
                                  <a:pt x="1080" y="1180"/>
                                </a:cubicBezTo>
                                <a:cubicBezTo>
                                  <a:pt x="986" y="1222"/>
                                  <a:pt x="878" y="1247"/>
                                  <a:pt x="780" y="1280"/>
                                </a:cubicBezTo>
                                <a:cubicBezTo>
                                  <a:pt x="533" y="1362"/>
                                  <a:pt x="260" y="1280"/>
                                  <a:pt x="0" y="1280"/>
                                </a:cubicBezTo>
                              </a:path>
                            </a:pathLst>
                          </a:custGeom>
                          <a:noFill/>
                          <a:ln w="9525">
                            <a:solidFill>
                              <a:srgbClr val="0000FF"/>
                            </a:solidFill>
                            <a:round/>
                            <a:headEnd/>
                            <a:tailEnd/>
                          </a:ln>
                          <a:extLst>
                            <a:ext uri="{909E8E84-426E-40DD-AFC4-6F175D3DCCD1}">
                              <a14:hiddenFill xmlns:a14="http://schemas.microsoft.com/office/drawing/2010/main">
                                <a:solidFill>
                                  <a:srgbClr val="00CCFF"/>
                                </a:solidFill>
                              </a14:hiddenFill>
                            </a:ext>
                          </a:extLst>
                        </wps:spPr>
                        <wps:bodyPr rot="0" vert="horz" wrap="square" lIns="91440" tIns="45720" rIns="91440" bIns="45720" anchor="t" anchorCtr="0" upright="1">
                          <a:noAutofit/>
                        </wps:bodyPr>
                      </wps:wsp>
                      <wps:wsp>
                        <wps:cNvPr id="62" name="Freeform 23"/>
                        <wps:cNvSpPr>
                          <a:spLocks/>
                        </wps:cNvSpPr>
                        <wps:spPr bwMode="auto">
                          <a:xfrm>
                            <a:off x="5982" y="3053"/>
                            <a:ext cx="738" cy="1607"/>
                          </a:xfrm>
                          <a:custGeom>
                            <a:avLst/>
                            <a:gdLst>
                              <a:gd name="T0" fmla="*/ 738 w 738"/>
                              <a:gd name="T1" fmla="*/ 1607 h 1607"/>
                              <a:gd name="T2" fmla="*/ 678 w 738"/>
                              <a:gd name="T3" fmla="*/ 1567 h 1607"/>
                              <a:gd name="T4" fmla="*/ 638 w 738"/>
                              <a:gd name="T5" fmla="*/ 1507 h 1607"/>
                              <a:gd name="T6" fmla="*/ 578 w 738"/>
                              <a:gd name="T7" fmla="*/ 1487 h 1607"/>
                              <a:gd name="T8" fmla="*/ 478 w 738"/>
                              <a:gd name="T9" fmla="*/ 1427 h 1607"/>
                              <a:gd name="T10" fmla="*/ 398 w 738"/>
                              <a:gd name="T11" fmla="*/ 1347 h 1607"/>
                              <a:gd name="T12" fmla="*/ 338 w 738"/>
                              <a:gd name="T13" fmla="*/ 1307 h 1607"/>
                              <a:gd name="T14" fmla="*/ 318 w 738"/>
                              <a:gd name="T15" fmla="*/ 1247 h 1607"/>
                              <a:gd name="T16" fmla="*/ 278 w 738"/>
                              <a:gd name="T17" fmla="*/ 1187 h 1607"/>
                              <a:gd name="T18" fmla="*/ 378 w 738"/>
                              <a:gd name="T19" fmla="*/ 447 h 1607"/>
                              <a:gd name="T20" fmla="*/ 358 w 738"/>
                              <a:gd name="T21" fmla="*/ 247 h 1607"/>
                              <a:gd name="T22" fmla="*/ 238 w 738"/>
                              <a:gd name="T23" fmla="*/ 167 h 1607"/>
                              <a:gd name="T24" fmla="*/ 138 w 738"/>
                              <a:gd name="T25" fmla="*/ 87 h 1607"/>
                              <a:gd name="T26" fmla="*/ 38 w 738"/>
                              <a:gd name="T27" fmla="*/ 27 h 1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8" h="1607">
                                <a:moveTo>
                                  <a:pt x="738" y="1607"/>
                                </a:moveTo>
                                <a:cubicBezTo>
                                  <a:pt x="718" y="1594"/>
                                  <a:pt x="695" y="1584"/>
                                  <a:pt x="678" y="1567"/>
                                </a:cubicBezTo>
                                <a:cubicBezTo>
                                  <a:pt x="661" y="1550"/>
                                  <a:pt x="657" y="1522"/>
                                  <a:pt x="638" y="1507"/>
                                </a:cubicBezTo>
                                <a:cubicBezTo>
                                  <a:pt x="622" y="1494"/>
                                  <a:pt x="597" y="1496"/>
                                  <a:pt x="578" y="1487"/>
                                </a:cubicBezTo>
                                <a:cubicBezTo>
                                  <a:pt x="543" y="1470"/>
                                  <a:pt x="509" y="1451"/>
                                  <a:pt x="478" y="1427"/>
                                </a:cubicBezTo>
                                <a:cubicBezTo>
                                  <a:pt x="448" y="1404"/>
                                  <a:pt x="427" y="1372"/>
                                  <a:pt x="398" y="1347"/>
                                </a:cubicBezTo>
                                <a:cubicBezTo>
                                  <a:pt x="380" y="1331"/>
                                  <a:pt x="358" y="1320"/>
                                  <a:pt x="338" y="1307"/>
                                </a:cubicBezTo>
                                <a:cubicBezTo>
                                  <a:pt x="331" y="1287"/>
                                  <a:pt x="327" y="1266"/>
                                  <a:pt x="318" y="1247"/>
                                </a:cubicBezTo>
                                <a:cubicBezTo>
                                  <a:pt x="307" y="1226"/>
                                  <a:pt x="279" y="1211"/>
                                  <a:pt x="278" y="1187"/>
                                </a:cubicBezTo>
                                <a:cubicBezTo>
                                  <a:pt x="267" y="929"/>
                                  <a:pt x="297" y="689"/>
                                  <a:pt x="378" y="447"/>
                                </a:cubicBezTo>
                                <a:cubicBezTo>
                                  <a:pt x="371" y="380"/>
                                  <a:pt x="388" y="307"/>
                                  <a:pt x="358" y="247"/>
                                </a:cubicBezTo>
                                <a:cubicBezTo>
                                  <a:pt x="337" y="204"/>
                                  <a:pt x="278" y="194"/>
                                  <a:pt x="238" y="167"/>
                                </a:cubicBezTo>
                                <a:cubicBezTo>
                                  <a:pt x="202" y="143"/>
                                  <a:pt x="174" y="110"/>
                                  <a:pt x="138" y="87"/>
                                </a:cubicBezTo>
                                <a:cubicBezTo>
                                  <a:pt x="0" y="0"/>
                                  <a:pt x="147" y="136"/>
                                  <a:pt x="38" y="27"/>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4"/>
                        <wps:cNvSpPr txBox="1">
                          <a:spLocks noChangeArrowheads="1"/>
                        </wps:cNvSpPr>
                        <wps:spPr bwMode="auto">
                          <a:xfrm>
                            <a:off x="2260" y="3900"/>
                            <a:ext cx="192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r>
                                <w:t>Mt Magnet</w:t>
                              </w:r>
                            </w:p>
                          </w:txbxContent>
                        </wps:txbx>
                        <wps:bodyPr rot="0" vert="horz" wrap="square" lIns="91440" tIns="45720" rIns="91440" bIns="45720" anchor="t" anchorCtr="0" upright="1">
                          <a:noAutofit/>
                        </wps:bodyPr>
                      </wps:wsp>
                      <wps:wsp>
                        <wps:cNvPr id="64" name="Text Box 25"/>
                        <wps:cNvSpPr txBox="1">
                          <a:spLocks noChangeArrowheads="1"/>
                        </wps:cNvSpPr>
                        <wps:spPr bwMode="auto">
                          <a:xfrm>
                            <a:off x="5660" y="4960"/>
                            <a:ext cx="192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lang w:val="en-US"/>
                                </w:rPr>
                              </w:pPr>
                              <w:smartTag w:uri="urn:schemas-microsoft-com:office:smarttags" w:element="place">
                                <w:smartTag w:uri="urn:schemas-microsoft-com:office:smarttags" w:element="PlaceName">
                                  <w:r>
                                    <w:rPr>
                                      <w:lang w:val="en-US"/>
                                    </w:rPr>
                                    <w:t>IRWIN</w:t>
                                  </w:r>
                                </w:smartTag>
                                <w:r>
                                  <w:rPr>
                                    <w:lang w:val="en-US"/>
                                  </w:rPr>
                                  <w:t xml:space="preserve"> </w:t>
                                </w:r>
                                <w:smartTag w:uri="urn:schemas-microsoft-com:office:smarttags" w:element="PlaceType">
                                  <w:r>
                                    <w:rPr>
                                      <w:lang w:val="en-US"/>
                                    </w:rPr>
                                    <w:t>RIVER</w:t>
                                  </w:r>
                                </w:smartTag>
                              </w:smartTag>
                            </w:p>
                          </w:txbxContent>
                        </wps:txbx>
                        <wps:bodyPr rot="0" vert="horz" wrap="square" lIns="91440" tIns="45720" rIns="91440" bIns="45720" anchor="t" anchorCtr="0" upright="1">
                          <a:noAutofit/>
                        </wps:bodyPr>
                      </wps:wsp>
                      <wps:wsp>
                        <wps:cNvPr id="65" name="Text Box 26"/>
                        <wps:cNvSpPr txBox="1">
                          <a:spLocks noChangeArrowheads="1"/>
                        </wps:cNvSpPr>
                        <wps:spPr bwMode="auto">
                          <a:xfrm>
                            <a:off x="8900" y="4180"/>
                            <a:ext cx="22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lang w:val="en-US"/>
                                </w:rPr>
                              </w:pPr>
                              <w:smartTag w:uri="urn:schemas-microsoft-com:office:smarttags" w:element="place">
                                <w:smartTag w:uri="urn:schemas-microsoft-com:office:smarttags" w:element="PlaceName">
                                  <w:r>
                                    <w:rPr>
                                      <w:lang w:val="en-US"/>
                                    </w:rPr>
                                    <w:t>IRWIN</w:t>
                                  </w:r>
                                </w:smartTag>
                                <w:r>
                                  <w:rPr>
                                    <w:lang w:val="en-US"/>
                                  </w:rPr>
                                  <w:t xml:space="preserve"> </w:t>
                                </w:r>
                                <w:smartTag w:uri="urn:schemas-microsoft-com:office:smarttags" w:element="PlaceType">
                                  <w:r>
                                    <w:rPr>
                                      <w:lang w:val="en-US"/>
                                    </w:rPr>
                                    <w:t>RIVER</w:t>
                                  </w:r>
                                </w:smartTag>
                              </w:smartTag>
                            </w:p>
                            <w:p w:rsidR="00521684" w:rsidRDefault="00521684" w:rsidP="00521684">
                              <w:pPr>
                                <w:jc w:val="center"/>
                                <w:rPr>
                                  <w:lang w:val="en-US"/>
                                </w:rPr>
                              </w:pPr>
                              <w:r>
                                <w:rPr>
                                  <w:lang w:val="en-US"/>
                                </w:rPr>
                                <w:t>TOWN</w:t>
                              </w:r>
                            </w:p>
                          </w:txbxContent>
                        </wps:txbx>
                        <wps:bodyPr rot="0" vert="horz" wrap="square" lIns="91440" tIns="45720" rIns="91440" bIns="45720" anchor="t" anchorCtr="0" upright="1">
                          <a:noAutofit/>
                        </wps:bodyPr>
                      </wps:wsp>
                      <wps:wsp>
                        <wps:cNvPr id="66" name="Text Box 27"/>
                        <wps:cNvSpPr txBox="1">
                          <a:spLocks noChangeArrowheads="1"/>
                        </wps:cNvSpPr>
                        <wps:spPr bwMode="auto">
                          <a:xfrm>
                            <a:off x="6540" y="3660"/>
                            <a:ext cx="192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rPr>
                                  <w:lang w:val="en-US"/>
                                </w:rPr>
                              </w:pPr>
                              <w:r>
                                <w:rPr>
                                  <w:lang w:val="en-US"/>
                                </w:rPr>
                                <w:t>Cliff</w:t>
                              </w:r>
                            </w:p>
                          </w:txbxContent>
                        </wps:txbx>
                        <wps:bodyPr rot="0" vert="horz" wrap="square" lIns="91440" tIns="45720" rIns="91440" bIns="45720" anchor="t" anchorCtr="0" upright="1">
                          <a:noAutofit/>
                        </wps:bodyPr>
                      </wps:wsp>
                      <wps:wsp>
                        <wps:cNvPr id="67" name="Line 28"/>
                        <wps:cNvCnPr>
                          <a:cxnSpLocks noChangeShapeType="1"/>
                        </wps:cNvCnPr>
                        <wps:spPr bwMode="auto">
                          <a:xfrm flipH="1" flipV="1">
                            <a:off x="6380" y="3680"/>
                            <a:ext cx="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32" style="position:absolute;margin-left:56.3pt;margin-top:5.75pt;width:443pt;height:125.8pt;z-index:251677696" coordorigin="2260,3053" coordsize="88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" o:allowincell="f">
                <v:shape id="Text Box 18" o:spid="_x0000_s1033" type="#_x0000_t202" style="position:absolute;left:6900;top:4360;width: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521684" w:rsidRDefault="00521684" w:rsidP="00521684">
                        <w:pPr>
                          <w:rPr>
                            <w:b/>
                          </w:rPr>
                        </w:pPr>
                        <w:r>
                          <w:t xml:space="preserve">  </w:t>
                        </w:r>
                        <w:r>
                          <w:rPr>
                            <w:b/>
                          </w:rPr>
                          <w:t>C</w:t>
                        </w:r>
                      </w:p>
                    </w:txbxContent>
                  </v:textbox>
                </v:shape>
                <v:shape id="_x0000_s1034" type="#_x0000_t202" style="position:absolute;left:6320;top:3260;width: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521684" w:rsidRDefault="00521684" w:rsidP="00521684">
                        <w:pPr>
                          <w:rPr>
                            <w:b/>
                          </w:rPr>
                        </w:pPr>
                        <w:r>
                          <w:rPr>
                            <w:b/>
                          </w:rPr>
                          <w:t xml:space="preserve"> B</w:t>
                        </w:r>
                      </w:p>
                    </w:txbxContent>
                  </v:textbox>
                </v:shape>
                <v:shape id="Text Box 20" o:spid="_x0000_s1035" type="#_x0000_t202" style="position:absolute;left:5180;top:4040;width: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rsidR="00521684" w:rsidRDefault="00521684" w:rsidP="00521684">
                        <w:pPr>
                          <w:rPr>
                            <w:b/>
                          </w:rPr>
                        </w:pPr>
                        <w:r>
                          <w:rPr>
                            <w:b/>
                          </w:rPr>
                          <w:t xml:space="preserve">  D</w:t>
                        </w:r>
                      </w:p>
                    </w:txbxContent>
                  </v:textbox>
                </v:shape>
                <v:shape id="Text Box 21" o:spid="_x0000_s1036" type="#_x0000_t202" style="position:absolute;left:3800;top:3440;width: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521684" w:rsidRDefault="00521684" w:rsidP="00521684">
                        <w:pPr>
                          <w:rPr>
                            <w:b/>
                          </w:rPr>
                        </w:pPr>
                        <w:r>
                          <w:rPr>
                            <w:b/>
                          </w:rPr>
                          <w:t xml:space="preserve"> A</w:t>
                        </w:r>
                      </w:p>
                    </w:txbxContent>
                  </v:textbox>
                </v:shape>
                <v:shape id="Freeform 22" o:spid="_x0000_s1037" style="position:absolute;left:2800;top:3620;width:8020;height:1949;visibility:visible;mso-wrap-style:square;v-text-anchor:top" coordsize="8020,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" path="m460,v177,53,391,146,580,160c1200,171,1360,173,1520,180v90,30,162,88,240,140c1778,332,1801,331,1820,340v21,11,39,29,60,40c1899,389,1922,390,1940,400v42,23,120,80,120,80c2107,551,2156,587,2220,640v54,45,56,72,120,100c2480,802,2436,764,2580,800v61,15,118,50,180,60c2876,879,2987,908,3100,940v70,20,148,52,220,60c3426,1011,3533,1011,3640,1020v54,4,107,13,160,20c4009,1110,4224,1117,4440,1160v423,-16,818,-39,1240,-20c5811,1155,5931,1178,6060,1200v195,98,363,122,580,140c6697,1351,6764,1363,6820,1380v40,12,78,35,120,40c7056,1434,7167,1452,7280,1480v122,31,237,89,360,120c7760,1630,7880,1650,8000,1680v7,20,20,39,20,60c8020,1949,8005,1881,7800,1860v-219,-73,113,43,-120,-60c7548,1741,7397,1726,7260,1680v-23,-8,-39,-29,-60,-40c7138,1609,7068,1594,7000,1580v-99,-20,-200,-26,-300,-40c6479,1466,6245,1436,6020,1380v-90,-23,-129,-54,-220,-60c5614,1309,5427,1307,5240,1300v-20,-13,-36,-37,-60,-40c4821,1222,4460,1225,4100,1200v-198,-50,-376,-91,-580,-120c3405,1064,3293,1028,3180,1000v-98,-24,-200,-27,-300,-40c2706,902,2980,998,2720,880,2611,831,2493,798,2380,760v-153,7,-308,2,-460,20c1896,783,1882,810,1860,820v-39,17,-80,27,-120,40c1617,901,1493,937,1380,1000v-105,58,-192,132,-300,180c986,1222,878,1247,780,1280v-247,82,-520,,-780,e" filled="f" fillcolor="#0cf" strokecolor="blue">
                  <v:path arrowok="t" o:connecttype="custom" o:connectlocs="460,0;1040,160;1520,180;1760,320;1820,340;1880,380;1940,400;2060,480;2220,640;2340,740;2580,800;2760,860;3100,940;3320,1000;3640,1020;3800,1040;4440,1160;5680,1140;6060,1200;6640,1340;6820,1380;6940,1420;7280,1480;7640,1600;8000,1680;8020,1740;7800,1860;7680,1800;7260,1680;7200,1640;7000,1580;6700,1540;6020,1380;5800,1320;5240,1300;5180,1260;4100,1200;3520,1080;3180,1000;2880,960;2720,880;2380,760;1920,780;1860,820;1740,860;1380,1000;1080,1180;780,1280;0,1280" o:connectangles="0,0,0,0,0,0,0,0,0,0,0,0,0,0,0,0,0,0,0,0,0,0,0,0,0,0,0,0,0,0,0,0,0,0,0,0,0,0,0,0,0,0,0,0,0,0,0,0,0"/>
                </v:shape>
                <v:shape id="Freeform 23" o:spid="_x0000_s1038" style="position:absolute;left:5982;top:3053;width:738;height:1607;visibility:visible;mso-wrap-style:square;v-text-anchor:top" coordsize="738,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" path="m738,1607v-20,-13,-43,-23,-60,-40c661,1550,657,1522,638,1507v-16,-13,-41,-11,-60,-20c543,1470,509,1451,478,1427v-30,-23,-51,-55,-80,-80c380,1331,358,1320,338,1307v-7,-20,-11,-41,-20,-60c307,1226,279,1211,278,1187,267,929,297,689,378,447,371,380,388,307,358,247,337,204,278,194,238,167,202,143,174,110,138,87,,,147,136,38,27e" filled="f" strokecolor="blue">
                  <v:path arrowok="t" o:connecttype="custom" o:connectlocs="738,1607;678,1567;638,1507;578,1487;478,1427;398,1347;338,1307;318,1247;278,1187;378,447;358,247;238,167;138,87;38,27" o:connectangles="0,0,0,0,0,0,0,0,0,0,0,0,0,0"/>
                </v:shape>
                <v:shape id="Text Box 24" o:spid="_x0000_s1039" type="#_x0000_t202" style="position:absolute;left:2260;top:3900;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521684" w:rsidRDefault="00521684" w:rsidP="00521684">
                        <w:r>
                          <w:t>Mt Magnet</w:t>
                        </w:r>
                      </w:p>
                    </w:txbxContent>
                  </v:textbox>
                </v:shape>
                <v:shape id="Text Box 25" o:spid="_x0000_s1040" type="#_x0000_t202" style="position:absolute;left:5660;top:4960;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521684" w:rsidRDefault="00521684" w:rsidP="00521684">
                        <w:pPr>
                          <w:rPr>
                            <w:lang w:val="en-US"/>
                          </w:rPr>
                        </w:pPr>
                        <w:smartTag w:uri="urn:schemas-microsoft-com:office:smarttags" w:element="place">
                          <w:smartTag w:uri="urn:schemas-microsoft-com:office:smarttags" w:element="PlaceName">
                            <w:r>
                              <w:rPr>
                                <w:lang w:val="en-US"/>
                              </w:rPr>
                              <w:t>IRWIN</w:t>
                            </w:r>
                          </w:smartTag>
                          <w:r>
                            <w:rPr>
                              <w:lang w:val="en-US"/>
                            </w:rPr>
                            <w:t xml:space="preserve"> </w:t>
                          </w:r>
                          <w:smartTag w:uri="urn:schemas-microsoft-com:office:smarttags" w:element="PlaceType">
                            <w:r>
                              <w:rPr>
                                <w:lang w:val="en-US"/>
                              </w:rPr>
                              <w:t>RIVER</w:t>
                            </w:r>
                          </w:smartTag>
                        </w:smartTag>
                      </w:p>
                    </w:txbxContent>
                  </v:textbox>
                </v:shape>
                <v:shape id="_x0000_s1041" type="#_x0000_t202" style="position:absolute;left:8900;top:4180;width:22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521684" w:rsidRDefault="00521684" w:rsidP="00521684">
                        <w:pPr>
                          <w:rPr>
                            <w:lang w:val="en-US"/>
                          </w:rPr>
                        </w:pPr>
                        <w:smartTag w:uri="urn:schemas-microsoft-com:office:smarttags" w:element="place">
                          <w:smartTag w:uri="urn:schemas-microsoft-com:office:smarttags" w:element="PlaceName">
                            <w:r>
                              <w:rPr>
                                <w:lang w:val="en-US"/>
                              </w:rPr>
                              <w:t>IRWIN</w:t>
                            </w:r>
                          </w:smartTag>
                          <w:r>
                            <w:rPr>
                              <w:lang w:val="en-US"/>
                            </w:rPr>
                            <w:t xml:space="preserve"> </w:t>
                          </w:r>
                          <w:smartTag w:uri="urn:schemas-microsoft-com:office:smarttags" w:element="PlaceType">
                            <w:r>
                              <w:rPr>
                                <w:lang w:val="en-US"/>
                              </w:rPr>
                              <w:t>RIVER</w:t>
                            </w:r>
                          </w:smartTag>
                        </w:smartTag>
                      </w:p>
                      <w:p w:rsidR="00521684" w:rsidRDefault="00521684" w:rsidP="00521684">
                        <w:pPr>
                          <w:jc w:val="center"/>
                          <w:rPr>
                            <w:lang w:val="en-US"/>
                          </w:rPr>
                        </w:pPr>
                        <w:r>
                          <w:rPr>
                            <w:lang w:val="en-US"/>
                          </w:rPr>
                          <w:t>TOWN</w:t>
                        </w:r>
                      </w:p>
                    </w:txbxContent>
                  </v:textbox>
                </v:shape>
                <v:shape id="_x0000_s1042" type="#_x0000_t202" style="position:absolute;left:6540;top:3660;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521684" w:rsidRDefault="00521684" w:rsidP="00521684">
                        <w:pPr>
                          <w:rPr>
                            <w:lang w:val="en-US"/>
                          </w:rPr>
                        </w:pPr>
                        <w:r>
                          <w:rPr>
                            <w:lang w:val="en-US"/>
                          </w:rPr>
                          <w:t>Cliff</w:t>
                        </w:r>
                      </w:p>
                    </w:txbxContent>
                  </v:textbox>
                </v:shape>
                <v:line id="Line 28" o:spid="_x0000_s1043" style="position:absolute;flip:x y;visibility:visible;mso-wrap-style:square" from="6380,3680" to="6640,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">
                  <v:stroke endarrow="block"/>
                </v:line>
              </v:group>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r>
        <w:rPr>
          <w:b/>
          <w:snapToGrid w:val="0"/>
          <w:lang w:val="en-US"/>
        </w:rPr>
        <w:t xml:space="preserve">PROCEDURE:  </w:t>
      </w:r>
      <w:r>
        <w:rPr>
          <w:snapToGrid w:val="0"/>
          <w:lang w:val="en-US"/>
        </w:rPr>
        <w:t>You are to compare each of the rock profiles below to find out which profile contains the oldest sedimentary rock formation and which is the youngest. Refer to a layer by its site followed by the layer e.g. Site 1, Layer iv.</w: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695104" behindDoc="0" locked="0" layoutInCell="1" allowOverlap="1">
                <wp:simplePos x="0" y="0"/>
                <wp:positionH relativeFrom="column">
                  <wp:posOffset>5356860</wp:posOffset>
                </wp:positionH>
                <wp:positionV relativeFrom="paragraph">
                  <wp:posOffset>61595</wp:posOffset>
                </wp:positionV>
                <wp:extent cx="1079500" cy="596900"/>
                <wp:effectExtent l="9525" t="6350" r="635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96900"/>
                        </a:xfrm>
                        <a:prstGeom prst="rect">
                          <a:avLst/>
                        </a:prstGeom>
                        <a:solidFill>
                          <a:srgbClr val="FFFFFF"/>
                        </a:solidFill>
                        <a:ln w="9525">
                          <a:solidFill>
                            <a:srgbClr val="000000"/>
                          </a:solidFill>
                          <a:miter lim="800000"/>
                          <a:headEnd/>
                          <a:tailEnd/>
                        </a:ln>
                      </wps:spPr>
                      <wps:txbx>
                        <w:txbxContent>
                          <w:p w:rsidR="00521684" w:rsidRDefault="00521684" w:rsidP="00521684">
                            <w:pPr>
                              <w:jc w:val="center"/>
                              <w:rPr>
                                <w:lang w:val="en-US"/>
                              </w:rPr>
                            </w:pPr>
                            <w:r>
                              <w:rPr>
                                <w:lang w:val="en-US"/>
                              </w:rPr>
                              <w:t>Site 4</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421.8pt;margin-top:4.85pt;width:85pt;height: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">
                <v:textbox>
                  <w:txbxContent>
                    <w:p w:rsidR="00521684" w:rsidRDefault="00521684" w:rsidP="00521684">
                      <w:pPr>
                        <w:jc w:val="center"/>
                        <w:rPr>
                          <w:lang w:val="en-US"/>
                        </w:rPr>
                      </w:pPr>
                      <w:r>
                        <w:rPr>
                          <w:lang w:val="en-US"/>
                        </w:rPr>
                        <w:t>Site 4</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4</w:t>
                      </w:r>
                    </w:p>
                  </w:txbxContent>
                </v:textbox>
              </v:shape>
            </w:pict>
          </mc:Fallback>
        </mc:AlternateContent>
      </w:r>
      <w:r>
        <w:rPr>
          <w:noProof/>
          <w:lang w:eastAsia="en-AU"/>
        </w:rPr>
        <mc:AlternateContent>
          <mc:Choice Requires="wps">
            <w:drawing>
              <wp:anchor distT="0" distB="0" distL="114300" distR="114300" simplePos="0" relativeHeight="251694080" behindDoc="0" locked="0" layoutInCell="1" allowOverlap="1">
                <wp:simplePos x="0" y="0"/>
                <wp:positionH relativeFrom="column">
                  <wp:posOffset>3500120</wp:posOffset>
                </wp:positionH>
                <wp:positionV relativeFrom="paragraph">
                  <wp:posOffset>43180</wp:posOffset>
                </wp:positionV>
                <wp:extent cx="1079500" cy="596900"/>
                <wp:effectExtent l="10160" t="6985" r="5715" b="571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96900"/>
                        </a:xfrm>
                        <a:prstGeom prst="rect">
                          <a:avLst/>
                        </a:prstGeom>
                        <a:solidFill>
                          <a:srgbClr val="FFFFFF"/>
                        </a:solidFill>
                        <a:ln w="9525">
                          <a:solidFill>
                            <a:srgbClr val="000000"/>
                          </a:solidFill>
                          <a:miter lim="800000"/>
                          <a:headEnd/>
                          <a:tailEnd/>
                        </a:ln>
                      </wps:spPr>
                      <wps:txbx>
                        <w:txbxContent>
                          <w:p w:rsidR="00521684" w:rsidRDefault="00521684" w:rsidP="00521684">
                            <w:pPr>
                              <w:jc w:val="center"/>
                              <w:rPr>
                                <w:lang w:val="en-US"/>
                              </w:rPr>
                            </w:pPr>
                            <w:r>
                              <w:rPr>
                                <w:lang w:val="en-US"/>
                              </w:rPr>
                              <w:t>Site 3</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5" type="#_x0000_t202" style="position:absolute;margin-left:275.6pt;margin-top:3.4pt;width:85pt;height: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">
                <v:textbox>
                  <w:txbxContent>
                    <w:p w:rsidR="00521684" w:rsidRDefault="00521684" w:rsidP="00521684">
                      <w:pPr>
                        <w:jc w:val="center"/>
                        <w:rPr>
                          <w:lang w:val="en-US"/>
                        </w:rPr>
                      </w:pPr>
                      <w:r>
                        <w:rPr>
                          <w:lang w:val="en-US"/>
                        </w:rPr>
                        <w:t>Site 3</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3</w:t>
                      </w:r>
                    </w:p>
                  </w:txbxContent>
                </v:textbox>
              </v:shape>
            </w:pict>
          </mc:Fallback>
        </mc:AlternateContent>
      </w:r>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1671320</wp:posOffset>
                </wp:positionH>
                <wp:positionV relativeFrom="paragraph">
                  <wp:posOffset>61595</wp:posOffset>
                </wp:positionV>
                <wp:extent cx="1079500" cy="596900"/>
                <wp:effectExtent l="10160" t="6350" r="571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96900"/>
                        </a:xfrm>
                        <a:prstGeom prst="rect">
                          <a:avLst/>
                        </a:prstGeom>
                        <a:solidFill>
                          <a:srgbClr val="FFFFFF"/>
                        </a:solidFill>
                        <a:ln w="9525">
                          <a:solidFill>
                            <a:srgbClr val="000000"/>
                          </a:solidFill>
                          <a:miter lim="800000"/>
                          <a:headEnd/>
                          <a:tailEnd/>
                        </a:ln>
                      </wps:spPr>
                      <wps:txbx>
                        <w:txbxContent>
                          <w:p w:rsidR="00521684" w:rsidRDefault="00521684" w:rsidP="00521684">
                            <w:pPr>
                              <w:jc w:val="center"/>
                              <w:rPr>
                                <w:lang w:val="en-US"/>
                              </w:rPr>
                            </w:pPr>
                            <w:r>
                              <w:rPr>
                                <w:lang w:val="en-US"/>
                              </w:rPr>
                              <w:t>Site 2</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131.6pt;margin-top:4.85pt;width:85pt;height: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GXGLQ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">
                <v:textbox>
                  <w:txbxContent>
                    <w:p w:rsidR="00521684" w:rsidRDefault="00521684" w:rsidP="00521684">
                      <w:pPr>
                        <w:jc w:val="center"/>
                        <w:rPr>
                          <w:lang w:val="en-US"/>
                        </w:rPr>
                      </w:pPr>
                      <w:r>
                        <w:rPr>
                          <w:lang w:val="en-US"/>
                        </w:rPr>
                        <w:t>Site 2</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2</w:t>
                      </w:r>
                    </w:p>
                  </w:txbxContent>
                </v:textbox>
              </v:shape>
            </w:pict>
          </mc:Fallback>
        </mc:AlternateContent>
      </w:r>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-101600</wp:posOffset>
                </wp:positionH>
                <wp:positionV relativeFrom="paragraph">
                  <wp:posOffset>61595</wp:posOffset>
                </wp:positionV>
                <wp:extent cx="1079500" cy="596900"/>
                <wp:effectExtent l="8890" t="6350" r="6985" b="63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596900"/>
                        </a:xfrm>
                        <a:prstGeom prst="rect">
                          <a:avLst/>
                        </a:prstGeom>
                        <a:solidFill>
                          <a:srgbClr val="FFFFFF"/>
                        </a:solidFill>
                        <a:ln w="9525">
                          <a:solidFill>
                            <a:srgbClr val="000000"/>
                          </a:solidFill>
                          <a:miter lim="800000"/>
                          <a:headEnd/>
                          <a:tailEnd/>
                        </a:ln>
                      </wps:spPr>
                      <wps:txbx>
                        <w:txbxContent>
                          <w:p w:rsidR="00521684" w:rsidRDefault="00521684" w:rsidP="00521684">
                            <w:pPr>
                              <w:jc w:val="center"/>
                              <w:rPr>
                                <w:lang w:val="en-US"/>
                              </w:rPr>
                            </w:pPr>
                            <w:r>
                              <w:rPr>
                                <w:lang w:val="en-US"/>
                              </w:rPr>
                              <w:t>Site 1</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margin-left:-8pt;margin-top:4.85pt;width:85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4KLQIAAFo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">
                <v:textbox>
                  <w:txbxContent>
                    <w:p w:rsidR="00521684" w:rsidRDefault="00521684" w:rsidP="00521684">
                      <w:pPr>
                        <w:jc w:val="center"/>
                        <w:rPr>
                          <w:lang w:val="en-US"/>
                        </w:rPr>
                      </w:pPr>
                      <w:r>
                        <w:rPr>
                          <w:lang w:val="en-US"/>
                        </w:rPr>
                        <w:t>Site 1</w:t>
                      </w:r>
                    </w:p>
                    <w:p w:rsidR="00521684" w:rsidRDefault="00521684" w:rsidP="00521684">
                      <w:pPr>
                        <w:jc w:val="center"/>
                        <w:rPr>
                          <w:lang w:val="en-US"/>
                        </w:rPr>
                      </w:pPr>
                      <w:r>
                        <w:rPr>
                          <w:lang w:val="en-US"/>
                        </w:rPr>
                        <w:t>Core Sample</w:t>
                      </w:r>
                    </w:p>
                    <w:p w:rsidR="00521684" w:rsidRDefault="00521684" w:rsidP="00521684">
                      <w:pPr>
                        <w:jc w:val="center"/>
                        <w:rPr>
                          <w:lang w:val="en-US"/>
                        </w:rPr>
                      </w:pPr>
                      <w:r>
                        <w:rPr>
                          <w:lang w:val="en-US"/>
                        </w:rPr>
                        <w:t>1</w:t>
                      </w:r>
                    </w:p>
                  </w:txbxContent>
                </v:textbox>
              </v:shape>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tbl>
      <w:tblPr>
        <w:tblW w:w="0" w:type="auto"/>
        <w:tblLayout w:type="fixed"/>
        <w:tblLook w:val="0000" w:firstRow="0" w:lastRow="0" w:firstColumn="0" w:lastColumn="0" w:noHBand="0" w:noVBand="0"/>
      </w:tblPr>
      <w:tblGrid>
        <w:gridCol w:w="1448"/>
        <w:gridCol w:w="1448"/>
        <w:gridCol w:w="1448"/>
        <w:gridCol w:w="1448"/>
        <w:gridCol w:w="1448"/>
        <w:gridCol w:w="1448"/>
        <w:gridCol w:w="1448"/>
      </w:tblGrid>
      <w:tr w:rsidR="00521684" w:rsidTr="003F2880">
        <w:tblPrEx>
          <w:tblCellMar>
            <w:top w:w="0" w:type="dxa"/>
            <w:bottom w:w="0" w:type="dxa"/>
          </w:tblCellMar>
        </w:tblPrEx>
        <w:tc>
          <w:tcPr>
            <w:tcW w:w="1448" w:type="dxa"/>
          </w:tcPr>
          <w:p w:rsidR="00521684" w:rsidRDefault="00521684" w:rsidP="003F2880">
            <w:pPr>
              <w:tabs>
                <w:tab w:val="left" w:pos="2025"/>
                <w:tab w:val="right" w:pos="10005"/>
              </w:tabs>
              <w:jc w:val="center"/>
              <w:rPr>
                <w:snapToGrid w:val="0"/>
                <w:sz w:val="44"/>
                <w:lang w:val="en-US"/>
              </w:rPr>
            </w:pPr>
            <w:r>
              <w:rPr>
                <w:noProof/>
                <w:lang w:eastAsia="en-AU"/>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319405</wp:posOffset>
                      </wp:positionV>
                      <wp:extent cx="914400" cy="266700"/>
                      <wp:effectExtent l="9525" t="7620" r="9525" b="11430"/>
                      <wp:wrapNone/>
                      <wp:docPr id="51" name="Rectangle 51" descr="Soli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9005A" id="Rectangle 51" o:spid="_x0000_s1026" alt="Solid diamond" style="position:absolute;margin-left:-2.7pt;margin-top:25.15pt;width:1in;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" fillcolor="black">
                      <v:fill r:id="rId13" o:title="" type="pattern"/>
                    </v:rect>
                  </w:pict>
                </mc:Fallback>
              </mc:AlternateContent>
            </w:r>
            <w:r>
              <w:rPr>
                <w:snapToGrid w:val="0"/>
                <w:sz w:val="44"/>
                <w:lang w:val="en-US"/>
              </w:rPr>
              <w:sym w:font="Webdings" w:char="F0F5"/>
            </w:r>
          </w:p>
        </w:tc>
        <w:tc>
          <w:tcPr>
            <w:tcW w:w="1448" w:type="dxa"/>
          </w:tcPr>
          <w:p w:rsidR="00521684" w:rsidRDefault="00521684" w:rsidP="003F2880">
            <w:pPr>
              <w:tabs>
                <w:tab w:val="left" w:pos="2025"/>
                <w:tab w:val="right" w:pos="10005"/>
              </w:tabs>
              <w:jc w:val="center"/>
              <w:rPr>
                <w:snapToGrid w:val="0"/>
                <w:sz w:val="44"/>
                <w:lang w:val="en-US"/>
              </w:rPr>
            </w:pPr>
          </w:p>
        </w:tc>
        <w:tc>
          <w:tcPr>
            <w:tcW w:w="1448" w:type="dxa"/>
          </w:tcPr>
          <w:p w:rsidR="00521684" w:rsidRDefault="00521684" w:rsidP="003F2880">
            <w:pPr>
              <w:tabs>
                <w:tab w:val="left" w:pos="2025"/>
                <w:tab w:val="right" w:pos="10005"/>
              </w:tabs>
              <w:jc w:val="center"/>
              <w:rPr>
                <w:snapToGrid w:val="0"/>
                <w:sz w:val="44"/>
                <w:lang w:val="en-US"/>
              </w:rPr>
            </w:pPr>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-2540</wp:posOffset>
                      </wp:positionH>
                      <wp:positionV relativeFrom="paragraph">
                        <wp:posOffset>309245</wp:posOffset>
                      </wp:positionV>
                      <wp:extent cx="914400" cy="266700"/>
                      <wp:effectExtent l="13335" t="6985" r="5715" b="12065"/>
                      <wp:wrapNone/>
                      <wp:docPr id="50" name="Rectangle 50" descr="Wea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BFD7" id="Rectangle 50" o:spid="_x0000_s1026" alt="Weave" style="position:absolute;margin-left:-.2pt;margin-top:24.35pt;width:1in;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" fillcolor="black">
                      <v:fill r:id="rId14" o:title="" type="pattern"/>
                    </v:rect>
                  </w:pict>
                </mc:Fallback>
              </mc:AlternateContent>
            </w:r>
            <w:r>
              <w:rPr>
                <w:snapToGrid w:val="0"/>
                <w:sz w:val="44"/>
                <w:lang w:val="en-US"/>
              </w:rPr>
              <w:sym w:font="Webdings" w:char="F051"/>
            </w:r>
            <w:r>
              <w:rPr>
                <w:snapToGrid w:val="0"/>
                <w:sz w:val="44"/>
                <w:lang w:val="en-US"/>
              </w:rPr>
              <w:sym w:font="Webdings" w:char="F094"/>
            </w:r>
          </w:p>
        </w:tc>
        <w:tc>
          <w:tcPr>
            <w:tcW w:w="1448" w:type="dxa"/>
          </w:tcPr>
          <w:p w:rsidR="00521684" w:rsidRDefault="00521684" w:rsidP="003F2880">
            <w:pPr>
              <w:tabs>
                <w:tab w:val="left" w:pos="2025"/>
                <w:tab w:val="right" w:pos="10005"/>
              </w:tabs>
              <w:jc w:val="center"/>
              <w:rPr>
                <w:snapToGrid w:val="0"/>
                <w:sz w:val="44"/>
                <w:lang w:val="en-US"/>
              </w:rPr>
            </w:pPr>
          </w:p>
        </w:tc>
        <w:tc>
          <w:tcPr>
            <w:tcW w:w="1448" w:type="dxa"/>
          </w:tcPr>
          <w:p w:rsidR="00521684" w:rsidRDefault="00521684" w:rsidP="003F2880">
            <w:pPr>
              <w:tabs>
                <w:tab w:val="left" w:pos="2025"/>
                <w:tab w:val="right" w:pos="10005"/>
              </w:tabs>
              <w:jc w:val="center"/>
              <w:rPr>
                <w:snapToGrid w:val="0"/>
                <w:sz w:val="44"/>
                <w:lang w:val="en-US"/>
              </w:rPr>
            </w:pPr>
            <w:r>
              <w:rPr>
                <w:snapToGrid w:val="0"/>
                <w:sz w:val="44"/>
                <w:lang w:val="en-US"/>
              </w:rPr>
              <w:sym w:font="Webdings" w:char="F048"/>
            </w:r>
          </w:p>
        </w:tc>
        <w:tc>
          <w:tcPr>
            <w:tcW w:w="1448" w:type="dxa"/>
          </w:tcPr>
          <w:p w:rsidR="00521684" w:rsidRDefault="00521684" w:rsidP="003F2880">
            <w:pPr>
              <w:tabs>
                <w:tab w:val="left" w:pos="2025"/>
                <w:tab w:val="right" w:pos="10005"/>
              </w:tabs>
              <w:jc w:val="center"/>
              <w:rPr>
                <w:snapToGrid w:val="0"/>
                <w:sz w:val="44"/>
                <w:lang w:val="en-US"/>
              </w:rPr>
            </w:pPr>
          </w:p>
        </w:tc>
        <w:tc>
          <w:tcPr>
            <w:tcW w:w="1448" w:type="dxa"/>
          </w:tcPr>
          <w:p w:rsidR="00521684" w:rsidRDefault="00521684" w:rsidP="003F2880">
            <w:pPr>
              <w:tabs>
                <w:tab w:val="left" w:pos="2025"/>
                <w:tab w:val="right" w:pos="10005"/>
              </w:tabs>
              <w:jc w:val="center"/>
              <w:rPr>
                <w:snapToGrid w:val="0"/>
                <w:sz w:val="44"/>
                <w:lang w:val="en-US"/>
              </w:rPr>
            </w:pPr>
            <w:r>
              <w:rPr>
                <w:noProof/>
                <w:lang w:eastAsia="en-AU"/>
              </w:rPr>
              <mc:AlternateContent>
                <mc:Choice Requires="wps">
                  <w:drawing>
                    <wp:anchor distT="0" distB="0" distL="114300" distR="114300" simplePos="0" relativeHeight="251715584" behindDoc="0" locked="0" layoutInCell="1" allowOverlap="1">
                      <wp:simplePos x="0" y="0"/>
                      <wp:positionH relativeFrom="column">
                        <wp:posOffset>5080</wp:posOffset>
                      </wp:positionH>
                      <wp:positionV relativeFrom="paragraph">
                        <wp:posOffset>318770</wp:posOffset>
                      </wp:positionV>
                      <wp:extent cx="914400" cy="266700"/>
                      <wp:effectExtent l="12700" t="6985" r="6350" b="12065"/>
                      <wp:wrapNone/>
                      <wp:docPr id="49" name="Rectangle 49" descr="Wea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AA32F" id="Rectangle 49" o:spid="_x0000_s1026" alt="Weave" style="position:absolute;margin-left:.4pt;margin-top:25.1pt;width:1in;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" fillcolor="black">
                      <v:fill r:id="rId14" o:title="" type="pattern"/>
                    </v:rect>
                  </w:pict>
                </mc:Fallback>
              </mc:AlternateContent>
            </w:r>
            <w:r>
              <w:rPr>
                <w:snapToGrid w:val="0"/>
                <w:sz w:val="44"/>
                <w:lang w:val="en-US"/>
              </w:rPr>
              <w:sym w:font="Webdings" w:char="F04A"/>
            </w:r>
          </w:p>
        </w:tc>
      </w:tr>
    </w:tbl>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02272" behindDoc="0" locked="0" layoutInCell="1" allowOverlap="1">
                <wp:simplePos x="0" y="0"/>
                <wp:positionH relativeFrom="column">
                  <wp:posOffset>3737610</wp:posOffset>
                </wp:positionH>
                <wp:positionV relativeFrom="paragraph">
                  <wp:posOffset>27940</wp:posOffset>
                </wp:positionV>
                <wp:extent cx="914400" cy="266700"/>
                <wp:effectExtent l="9525" t="6350" r="9525" b="12700"/>
                <wp:wrapNone/>
                <wp:docPr id="48" name="Rectangle 48" descr="Soli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2BF52" id="Rectangle 48" o:spid="_x0000_s1026" alt="Solid diamond" style="position:absolute;margin-left:294.3pt;margin-top:2.2pt;width:1in;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" fillcolor="black">
                <v:fill r:id="rId13" o:title="" type="pattern"/>
              </v:rect>
            </w:pict>
          </mc:Fallback>
        </mc:AlternateContent>
      </w:r>
      <w:r>
        <w:rPr>
          <w:noProof/>
          <w:sz w:val="44"/>
          <w:lang w:eastAsia="en-AU"/>
        </w:rPr>
        <mc:AlternateContent>
          <mc:Choice Requires="wps">
            <w:drawing>
              <wp:anchor distT="0" distB="0" distL="114300" distR="114300" simplePos="0" relativeHeight="251681792" behindDoc="0" locked="0" layoutInCell="1" allowOverlap="1">
                <wp:simplePos x="0" y="0"/>
                <wp:positionH relativeFrom="column">
                  <wp:posOffset>5212080</wp:posOffset>
                </wp:positionH>
                <wp:positionV relativeFrom="paragraph">
                  <wp:posOffset>27940</wp:posOffset>
                </wp:positionV>
                <wp:extent cx="361950" cy="1194435"/>
                <wp:effectExtent l="0" t="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spacing w:line="360" w:lineRule="auto"/>
                            </w:pPr>
                            <w:proofErr w:type="spellStart"/>
                            <w:r>
                              <w:t>i</w:t>
                            </w:r>
                            <w:proofErr w:type="spellEnd"/>
                            <w:r>
                              <w:t>.</w:t>
                            </w:r>
                          </w:p>
                          <w:p w:rsidR="00521684" w:rsidRDefault="00521684" w:rsidP="00521684">
                            <w:pPr>
                              <w:spacing w:line="360" w:lineRule="auto"/>
                            </w:pPr>
                            <w:r>
                              <w:t>ii.</w:t>
                            </w:r>
                          </w:p>
                          <w:p w:rsidR="00521684" w:rsidRDefault="00521684" w:rsidP="00521684">
                            <w:pPr>
                              <w:spacing w:line="360" w:lineRule="auto"/>
                            </w:pPr>
                            <w:r>
                              <w:t>iii.</w:t>
                            </w:r>
                          </w:p>
                          <w:p w:rsidR="00521684" w:rsidRDefault="00521684" w:rsidP="00521684">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margin-left:410.4pt;margin-top:2.2pt;width:28.5pt;height:9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g2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" filled="f" stroked="f">
                <v:textbox>
                  <w:txbxContent>
                    <w:p w:rsidR="00521684" w:rsidRDefault="00521684" w:rsidP="00521684">
                      <w:pPr>
                        <w:spacing w:line="360" w:lineRule="auto"/>
                      </w:pPr>
                      <w:proofErr w:type="spellStart"/>
                      <w:r>
                        <w:t>i</w:t>
                      </w:r>
                      <w:proofErr w:type="spellEnd"/>
                      <w:r>
                        <w:t>.</w:t>
                      </w:r>
                    </w:p>
                    <w:p w:rsidR="00521684" w:rsidRDefault="00521684" w:rsidP="00521684">
                      <w:pPr>
                        <w:spacing w:line="360" w:lineRule="auto"/>
                      </w:pPr>
                      <w:r>
                        <w:t>ii.</w:t>
                      </w:r>
                    </w:p>
                    <w:p w:rsidR="00521684" w:rsidRDefault="00521684" w:rsidP="00521684">
                      <w:pPr>
                        <w:spacing w:line="360" w:lineRule="auto"/>
                      </w:pPr>
                      <w:r>
                        <w:t>iii.</w:t>
                      </w:r>
                    </w:p>
                    <w:p w:rsidR="00521684" w:rsidRDefault="00521684" w:rsidP="00521684">
                      <w:r>
                        <w:t>iv.</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3366135</wp:posOffset>
                </wp:positionH>
                <wp:positionV relativeFrom="paragraph">
                  <wp:posOffset>27940</wp:posOffset>
                </wp:positionV>
                <wp:extent cx="506730" cy="17011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70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Pr="005A23A1" w:rsidRDefault="00521684" w:rsidP="00521684">
                            <w:pPr>
                              <w:spacing w:line="360" w:lineRule="auto"/>
                              <w:rPr>
                                <w:lang w:val="fr-FR"/>
                              </w:rPr>
                            </w:pPr>
                            <w:r w:rsidRPr="005A23A1">
                              <w:rPr>
                                <w:lang w:val="fr-FR"/>
                              </w:rPr>
                              <w:t>i.</w:t>
                            </w:r>
                          </w:p>
                          <w:p w:rsidR="00521684" w:rsidRPr="005A23A1" w:rsidRDefault="00521684" w:rsidP="00521684">
                            <w:pPr>
                              <w:spacing w:line="480" w:lineRule="auto"/>
                              <w:rPr>
                                <w:lang w:val="fr-FR"/>
                              </w:rPr>
                            </w:pPr>
                            <w:r w:rsidRPr="005A23A1">
                              <w:rPr>
                                <w:lang w:val="fr-FR"/>
                              </w:rPr>
                              <w:t>ii.</w:t>
                            </w:r>
                          </w:p>
                          <w:p w:rsidR="00521684" w:rsidRPr="005A23A1" w:rsidRDefault="00521684" w:rsidP="00521684">
                            <w:pPr>
                              <w:spacing w:line="360" w:lineRule="auto"/>
                              <w:rPr>
                                <w:lang w:val="fr-FR"/>
                              </w:rPr>
                            </w:pPr>
                            <w:r w:rsidRPr="005A23A1">
                              <w:rPr>
                                <w:lang w:val="fr-FR"/>
                              </w:rPr>
                              <w:t>iii.</w:t>
                            </w:r>
                          </w:p>
                          <w:p w:rsidR="00521684" w:rsidRPr="005A23A1" w:rsidRDefault="00521684" w:rsidP="00521684">
                            <w:pPr>
                              <w:spacing w:line="360" w:lineRule="auto"/>
                              <w:rPr>
                                <w:lang w:val="fr-FR"/>
                              </w:rPr>
                            </w:pPr>
                            <w:r w:rsidRPr="005A23A1">
                              <w:rPr>
                                <w:lang w:val="fr-FR"/>
                              </w:rPr>
                              <w:t>iv.</w:t>
                            </w:r>
                          </w:p>
                          <w:p w:rsidR="00521684" w:rsidRPr="005A23A1" w:rsidRDefault="00521684" w:rsidP="00521684">
                            <w:pPr>
                              <w:spacing w:line="360" w:lineRule="auto"/>
                              <w:rPr>
                                <w:lang w:val="fr-FR"/>
                              </w:rPr>
                            </w:pPr>
                            <w:r w:rsidRPr="005A23A1">
                              <w:rPr>
                                <w:lang w:val="fr-FR"/>
                              </w:rPr>
                              <w:t>v.</w:t>
                            </w:r>
                          </w:p>
                          <w:p w:rsidR="00521684" w:rsidRPr="005A23A1" w:rsidRDefault="00521684" w:rsidP="00521684">
                            <w:pPr>
                              <w:spacing w:line="360" w:lineRule="auto"/>
                              <w:rPr>
                                <w:lang w:val="fr-FR"/>
                              </w:rPr>
                            </w:pPr>
                            <w:r w:rsidRPr="005A23A1">
                              <w:rPr>
                                <w:lang w:val="fr-FR"/>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265.05pt;margin-top:2.2pt;width:39.9pt;height:1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lg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" filled="f" stroked="f">
                <v:textbox>
                  <w:txbxContent>
                    <w:p w:rsidR="00521684" w:rsidRPr="005A23A1" w:rsidRDefault="00521684" w:rsidP="00521684">
                      <w:pPr>
                        <w:spacing w:line="360" w:lineRule="auto"/>
                        <w:rPr>
                          <w:lang w:val="fr-FR"/>
                        </w:rPr>
                      </w:pPr>
                      <w:r w:rsidRPr="005A23A1">
                        <w:rPr>
                          <w:lang w:val="fr-FR"/>
                        </w:rPr>
                        <w:t>i.</w:t>
                      </w:r>
                    </w:p>
                    <w:p w:rsidR="00521684" w:rsidRPr="005A23A1" w:rsidRDefault="00521684" w:rsidP="00521684">
                      <w:pPr>
                        <w:spacing w:line="480" w:lineRule="auto"/>
                        <w:rPr>
                          <w:lang w:val="fr-FR"/>
                        </w:rPr>
                      </w:pPr>
                      <w:r w:rsidRPr="005A23A1">
                        <w:rPr>
                          <w:lang w:val="fr-FR"/>
                        </w:rPr>
                        <w:t>ii.</w:t>
                      </w:r>
                    </w:p>
                    <w:p w:rsidR="00521684" w:rsidRPr="005A23A1" w:rsidRDefault="00521684" w:rsidP="00521684">
                      <w:pPr>
                        <w:spacing w:line="360" w:lineRule="auto"/>
                        <w:rPr>
                          <w:lang w:val="fr-FR"/>
                        </w:rPr>
                      </w:pPr>
                      <w:r w:rsidRPr="005A23A1">
                        <w:rPr>
                          <w:lang w:val="fr-FR"/>
                        </w:rPr>
                        <w:t>iii.</w:t>
                      </w:r>
                    </w:p>
                    <w:p w:rsidR="00521684" w:rsidRPr="005A23A1" w:rsidRDefault="00521684" w:rsidP="00521684">
                      <w:pPr>
                        <w:spacing w:line="360" w:lineRule="auto"/>
                        <w:rPr>
                          <w:lang w:val="fr-FR"/>
                        </w:rPr>
                      </w:pPr>
                      <w:r w:rsidRPr="005A23A1">
                        <w:rPr>
                          <w:lang w:val="fr-FR"/>
                        </w:rPr>
                        <w:t>iv.</w:t>
                      </w:r>
                    </w:p>
                    <w:p w:rsidR="00521684" w:rsidRPr="005A23A1" w:rsidRDefault="00521684" w:rsidP="00521684">
                      <w:pPr>
                        <w:spacing w:line="360" w:lineRule="auto"/>
                        <w:rPr>
                          <w:lang w:val="fr-FR"/>
                        </w:rPr>
                      </w:pPr>
                      <w:r w:rsidRPr="005A23A1">
                        <w:rPr>
                          <w:lang w:val="fr-FR"/>
                        </w:rPr>
                        <w:t>v.</w:t>
                      </w:r>
                    </w:p>
                    <w:p w:rsidR="00521684" w:rsidRPr="005A23A1" w:rsidRDefault="00521684" w:rsidP="00521684">
                      <w:pPr>
                        <w:spacing w:line="360" w:lineRule="auto"/>
                        <w:rPr>
                          <w:lang w:val="fr-FR"/>
                        </w:rPr>
                      </w:pPr>
                      <w:r w:rsidRPr="005A23A1">
                        <w:rPr>
                          <w:lang w:val="fr-FR"/>
                        </w:rPr>
                        <w:t>vi.</w:t>
                      </w: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1520190</wp:posOffset>
                </wp:positionH>
                <wp:positionV relativeFrom="paragraph">
                  <wp:posOffset>27940</wp:posOffset>
                </wp:positionV>
                <wp:extent cx="434340" cy="1283335"/>
                <wp:effectExtent l="1905"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Default="00521684" w:rsidP="00521684">
                            <w:pPr>
                              <w:spacing w:line="360" w:lineRule="auto"/>
                            </w:pPr>
                            <w:proofErr w:type="spellStart"/>
                            <w:r>
                              <w:t>i</w:t>
                            </w:r>
                            <w:proofErr w:type="spellEnd"/>
                            <w:r>
                              <w:t>.</w:t>
                            </w:r>
                          </w:p>
                          <w:p w:rsidR="00521684" w:rsidRDefault="00521684" w:rsidP="00521684">
                            <w:pPr>
                              <w:spacing w:line="360" w:lineRule="auto"/>
                            </w:pPr>
                            <w:r>
                              <w:t>ii.</w:t>
                            </w:r>
                          </w:p>
                          <w:p w:rsidR="00521684" w:rsidRDefault="00521684" w:rsidP="00521684">
                            <w:pPr>
                              <w:spacing w:line="360" w:lineRule="auto"/>
                            </w:pPr>
                            <w:r>
                              <w:t>iii.</w:t>
                            </w:r>
                          </w:p>
                          <w:p w:rsidR="00521684" w:rsidRDefault="00521684" w:rsidP="00521684">
                            <w:pPr>
                              <w:spacing w:line="360" w:lineRule="auto"/>
                            </w:pPr>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119.7pt;margin-top:2.2pt;width:34.2pt;height:10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" filled="f" stroked="f">
                <v:textbox>
                  <w:txbxContent>
                    <w:p w:rsidR="00521684" w:rsidRDefault="00521684" w:rsidP="00521684">
                      <w:pPr>
                        <w:spacing w:line="360" w:lineRule="auto"/>
                      </w:pPr>
                      <w:proofErr w:type="spellStart"/>
                      <w:r>
                        <w:t>i</w:t>
                      </w:r>
                      <w:proofErr w:type="spellEnd"/>
                      <w:r>
                        <w:t>.</w:t>
                      </w:r>
                    </w:p>
                    <w:p w:rsidR="00521684" w:rsidRDefault="00521684" w:rsidP="00521684">
                      <w:pPr>
                        <w:spacing w:line="360" w:lineRule="auto"/>
                      </w:pPr>
                      <w:r>
                        <w:t>ii.</w:t>
                      </w:r>
                    </w:p>
                    <w:p w:rsidR="00521684" w:rsidRDefault="00521684" w:rsidP="00521684">
                      <w:pPr>
                        <w:spacing w:line="360" w:lineRule="auto"/>
                      </w:pPr>
                      <w:r>
                        <w:t>iii.</w:t>
                      </w:r>
                    </w:p>
                    <w:p w:rsidR="00521684" w:rsidRDefault="00521684" w:rsidP="00521684">
                      <w:pPr>
                        <w:spacing w:line="360" w:lineRule="auto"/>
                      </w:pPr>
                      <w:r>
                        <w:t>iv.</w:t>
                      </w:r>
                    </w:p>
                  </w:txbxContent>
                </v:textbox>
              </v:shape>
            </w:pict>
          </mc:Fallback>
        </mc:AlternateContent>
      </w:r>
      <w:r>
        <w:rPr>
          <w:noProof/>
          <w:sz w:val="44"/>
          <w:lang w:eastAsia="en-AU"/>
        </w:rPr>
        <mc:AlternateContent>
          <mc:Choice Requires="wps">
            <w:drawing>
              <wp:anchor distT="0" distB="0" distL="114300" distR="114300" simplePos="0" relativeHeight="251678720" behindDoc="0" locked="0" layoutInCell="1" allowOverlap="1">
                <wp:simplePos x="0" y="0"/>
                <wp:positionH relativeFrom="column">
                  <wp:posOffset>-361950</wp:posOffset>
                </wp:positionH>
                <wp:positionV relativeFrom="paragraph">
                  <wp:posOffset>-8890</wp:posOffset>
                </wp:positionV>
                <wp:extent cx="361950" cy="1592580"/>
                <wp:effectExtent l="0" t="0" r="381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Pr="005A23A1" w:rsidRDefault="00521684" w:rsidP="00521684">
                            <w:pPr>
                              <w:rPr>
                                <w:lang w:val="fr-FR"/>
                              </w:rPr>
                            </w:pPr>
                            <w:r w:rsidRPr="005A23A1">
                              <w:rPr>
                                <w:lang w:val="fr-FR"/>
                              </w:rPr>
                              <w:t>i.</w:t>
                            </w:r>
                          </w:p>
                          <w:p w:rsidR="00521684" w:rsidRPr="005A23A1" w:rsidRDefault="00521684" w:rsidP="00521684">
                            <w:pPr>
                              <w:rPr>
                                <w:lang w:val="fr-FR"/>
                              </w:rPr>
                            </w:pPr>
                          </w:p>
                          <w:p w:rsidR="00521684" w:rsidRPr="005A23A1" w:rsidRDefault="00521684" w:rsidP="00521684">
                            <w:pPr>
                              <w:spacing w:line="360" w:lineRule="auto"/>
                              <w:rPr>
                                <w:lang w:val="fr-FR"/>
                              </w:rPr>
                            </w:pPr>
                            <w:r w:rsidRPr="005A23A1">
                              <w:rPr>
                                <w:lang w:val="fr-FR"/>
                              </w:rPr>
                              <w:t>ii.</w:t>
                            </w:r>
                          </w:p>
                          <w:p w:rsidR="00521684" w:rsidRPr="005A23A1" w:rsidRDefault="00521684" w:rsidP="00521684">
                            <w:pPr>
                              <w:spacing w:line="360" w:lineRule="auto"/>
                              <w:rPr>
                                <w:lang w:val="fr-FR"/>
                              </w:rPr>
                            </w:pPr>
                            <w:r w:rsidRPr="005A23A1">
                              <w:rPr>
                                <w:lang w:val="fr-FR"/>
                              </w:rPr>
                              <w:t>iii.</w:t>
                            </w:r>
                          </w:p>
                          <w:p w:rsidR="00521684" w:rsidRPr="005A23A1" w:rsidRDefault="00521684" w:rsidP="00521684">
                            <w:pPr>
                              <w:spacing w:line="360" w:lineRule="auto"/>
                              <w:rPr>
                                <w:lang w:val="fr-FR"/>
                              </w:rPr>
                            </w:pPr>
                            <w:r w:rsidRPr="005A23A1">
                              <w:rPr>
                                <w:lang w:val="fr-FR"/>
                              </w:rPr>
                              <w:t>iv.</w:t>
                            </w:r>
                          </w:p>
                          <w:p w:rsidR="00521684" w:rsidRPr="005A23A1" w:rsidRDefault="00521684" w:rsidP="00521684">
                            <w:pPr>
                              <w:spacing w:line="360" w:lineRule="auto"/>
                              <w:rPr>
                                <w:lang w:val="fr-FR"/>
                              </w:rPr>
                            </w:pPr>
                            <w:r w:rsidRPr="005A23A1">
                              <w:rPr>
                                <w:lang w:val="fr-FR"/>
                              </w:rPr>
                              <w:t>v.</w:t>
                            </w:r>
                          </w:p>
                          <w:p w:rsidR="00521684" w:rsidRPr="005A23A1" w:rsidRDefault="00521684" w:rsidP="00521684">
                            <w:pPr>
                              <w:rPr>
                                <w:lang w:val="fr-FR"/>
                              </w:rPr>
                            </w:pPr>
                            <w:r w:rsidRPr="005A23A1">
                              <w:rPr>
                                <w:lang w:val="fr-FR"/>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28.5pt;margin-top:-.7pt;width:28.5pt;height:12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84uwIAAMM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" filled="f" stroked="f">
                <v:textbox>
                  <w:txbxContent>
                    <w:p w:rsidR="00521684" w:rsidRPr="005A23A1" w:rsidRDefault="00521684" w:rsidP="00521684">
                      <w:pPr>
                        <w:rPr>
                          <w:lang w:val="fr-FR"/>
                        </w:rPr>
                      </w:pPr>
                      <w:r w:rsidRPr="005A23A1">
                        <w:rPr>
                          <w:lang w:val="fr-FR"/>
                        </w:rPr>
                        <w:t>i.</w:t>
                      </w:r>
                    </w:p>
                    <w:p w:rsidR="00521684" w:rsidRPr="005A23A1" w:rsidRDefault="00521684" w:rsidP="00521684">
                      <w:pPr>
                        <w:rPr>
                          <w:lang w:val="fr-FR"/>
                        </w:rPr>
                      </w:pPr>
                    </w:p>
                    <w:p w:rsidR="00521684" w:rsidRPr="005A23A1" w:rsidRDefault="00521684" w:rsidP="00521684">
                      <w:pPr>
                        <w:spacing w:line="360" w:lineRule="auto"/>
                        <w:rPr>
                          <w:lang w:val="fr-FR"/>
                        </w:rPr>
                      </w:pPr>
                      <w:r w:rsidRPr="005A23A1">
                        <w:rPr>
                          <w:lang w:val="fr-FR"/>
                        </w:rPr>
                        <w:t>ii.</w:t>
                      </w:r>
                    </w:p>
                    <w:p w:rsidR="00521684" w:rsidRPr="005A23A1" w:rsidRDefault="00521684" w:rsidP="00521684">
                      <w:pPr>
                        <w:spacing w:line="360" w:lineRule="auto"/>
                        <w:rPr>
                          <w:lang w:val="fr-FR"/>
                        </w:rPr>
                      </w:pPr>
                      <w:r w:rsidRPr="005A23A1">
                        <w:rPr>
                          <w:lang w:val="fr-FR"/>
                        </w:rPr>
                        <w:t>iii.</w:t>
                      </w:r>
                    </w:p>
                    <w:p w:rsidR="00521684" w:rsidRPr="005A23A1" w:rsidRDefault="00521684" w:rsidP="00521684">
                      <w:pPr>
                        <w:spacing w:line="360" w:lineRule="auto"/>
                        <w:rPr>
                          <w:lang w:val="fr-FR"/>
                        </w:rPr>
                      </w:pPr>
                      <w:r w:rsidRPr="005A23A1">
                        <w:rPr>
                          <w:lang w:val="fr-FR"/>
                        </w:rPr>
                        <w:t>iv.</w:t>
                      </w:r>
                    </w:p>
                    <w:p w:rsidR="00521684" w:rsidRPr="005A23A1" w:rsidRDefault="00521684" w:rsidP="00521684">
                      <w:pPr>
                        <w:spacing w:line="360" w:lineRule="auto"/>
                        <w:rPr>
                          <w:lang w:val="fr-FR"/>
                        </w:rPr>
                      </w:pPr>
                      <w:r w:rsidRPr="005A23A1">
                        <w:rPr>
                          <w:lang w:val="fr-FR"/>
                        </w:rPr>
                        <w:t>v.</w:t>
                      </w:r>
                    </w:p>
                    <w:p w:rsidR="00521684" w:rsidRPr="005A23A1" w:rsidRDefault="00521684" w:rsidP="00521684">
                      <w:pPr>
                        <w:rPr>
                          <w:lang w:val="fr-FR"/>
                        </w:rPr>
                      </w:pPr>
                      <w:r w:rsidRPr="005A23A1">
                        <w:rPr>
                          <w:lang w:val="fr-FR"/>
                        </w:rPr>
                        <w:t>vi.</w:t>
                      </w:r>
                    </w:p>
                  </w:txbxContent>
                </v:textbox>
              </v:shape>
            </w:pict>
          </mc:Fallback>
        </mc:AlternateContent>
      </w: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03296" behindDoc="0" locked="0" layoutInCell="1" allowOverlap="1">
                <wp:simplePos x="0" y="0"/>
                <wp:positionH relativeFrom="column">
                  <wp:posOffset>5521960</wp:posOffset>
                </wp:positionH>
                <wp:positionV relativeFrom="paragraph">
                  <wp:posOffset>93345</wp:posOffset>
                </wp:positionV>
                <wp:extent cx="914400" cy="266700"/>
                <wp:effectExtent l="12700" t="6985" r="6350" b="12065"/>
                <wp:wrapNone/>
                <wp:docPr id="43" name="Rectangle 43" descr="Soli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9F5EB" id="Rectangle 43" o:spid="_x0000_s1026" alt="Solid diamond" style="position:absolute;margin-left:434.8pt;margin-top:7.35pt;width:1in;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" fillcolor="black">
                <v:fill r:id="rId13" o:title="" type="pattern"/>
              </v:rect>
            </w:pict>
          </mc:Fallback>
        </mc:AlternateContent>
      </w:r>
      <w:r>
        <w:rPr>
          <w:noProof/>
          <w:lang w:eastAsia="en-AU"/>
        </w:rPr>
        <mc:AlternateContent>
          <mc:Choice Requires="wps">
            <w:drawing>
              <wp:anchor distT="0" distB="0" distL="114300" distR="114300" simplePos="0" relativeHeight="251697152" behindDoc="0" locked="0" layoutInCell="1" allowOverlap="1">
                <wp:simplePos x="0" y="0"/>
                <wp:positionH relativeFrom="column">
                  <wp:posOffset>3737610</wp:posOffset>
                </wp:positionH>
                <wp:positionV relativeFrom="paragraph">
                  <wp:posOffset>130810</wp:posOffset>
                </wp:positionV>
                <wp:extent cx="914400" cy="266700"/>
                <wp:effectExtent l="9525" t="6350" r="9525" b="12700"/>
                <wp:wrapNone/>
                <wp:docPr id="42" name="Rectangle 4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D65E" id="Rectangle 42" o:spid="_x0000_s1026" alt="Wide downward diagonal" style="position:absolute;margin-left:294.3pt;margin-top:10.3pt;width:1in;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" fillcolor="black">
                <v:fill r:id="rId15" o:title="" type="pattern"/>
              </v:rect>
            </w:pict>
          </mc:Fallback>
        </mc:AlternateContent>
      </w:r>
      <w:r>
        <w:rPr>
          <w:noProof/>
          <w:lang w:eastAsia="en-AU"/>
        </w:rPr>
        <mc:AlternateContent>
          <mc:Choice Requires="wps">
            <w:drawing>
              <wp:anchor distT="0" distB="0" distL="114300" distR="114300" simplePos="0" relativeHeight="251701248" behindDoc="0" locked="0" layoutInCell="1" allowOverlap="1">
                <wp:simplePos x="0" y="0"/>
                <wp:positionH relativeFrom="column">
                  <wp:posOffset>1836420</wp:posOffset>
                </wp:positionH>
                <wp:positionV relativeFrom="paragraph">
                  <wp:posOffset>83820</wp:posOffset>
                </wp:positionV>
                <wp:extent cx="914400" cy="266700"/>
                <wp:effectExtent l="13335" t="6985" r="5715" b="12065"/>
                <wp:wrapNone/>
                <wp:docPr id="41" name="Rectangle 41" descr="Soli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F78FC" id="Rectangle 41" o:spid="_x0000_s1026" alt="Solid diamond" style="position:absolute;margin-left:144.6pt;margin-top:6.6pt;width:1in;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" fillcolor="black">
                <v:fill r:id="rId13" o:title="" type="pattern"/>
              </v:rect>
            </w:pict>
          </mc:Fallback>
        </mc:AlternateContent>
      </w:r>
      <w:r>
        <w:rPr>
          <w:noProof/>
          <w:lang w:eastAsia="en-AU"/>
        </w:rPr>
        <mc:AlternateContent>
          <mc:Choice Requires="wps">
            <w:drawing>
              <wp:anchor distT="0" distB="0" distL="114300" distR="114300" simplePos="0" relativeHeight="251708416" behindDoc="0" locked="0" layoutInCell="1" allowOverlap="1">
                <wp:simplePos x="0" y="0"/>
                <wp:positionH relativeFrom="column">
                  <wp:posOffset>-34290</wp:posOffset>
                </wp:positionH>
                <wp:positionV relativeFrom="paragraph">
                  <wp:posOffset>93980</wp:posOffset>
                </wp:positionV>
                <wp:extent cx="914400" cy="266700"/>
                <wp:effectExtent l="9525" t="7620" r="9525" b="11430"/>
                <wp:wrapNone/>
                <wp:docPr id="40" name="Rectangle 40"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pct4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6E204" id="Rectangle 40" o:spid="_x0000_s1026" alt="40%" style="position:absolute;margin-left:-2.7pt;margin-top:7.4pt;width:1in;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" fillcolor="black">
                <v:fill r:id="rId16" o:title="" type="pattern"/>
              </v:rect>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07392" behindDoc="0" locked="0" layoutInCell="1" allowOverlap="1">
                <wp:simplePos x="0" y="0"/>
                <wp:positionH relativeFrom="column">
                  <wp:posOffset>5521960</wp:posOffset>
                </wp:positionH>
                <wp:positionV relativeFrom="paragraph">
                  <wp:posOffset>32385</wp:posOffset>
                </wp:positionV>
                <wp:extent cx="914400" cy="266700"/>
                <wp:effectExtent l="12700" t="6985" r="6350" b="12065"/>
                <wp:wrapNone/>
                <wp:docPr id="39" name="Rectangle 39"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dash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32CF2" id="Rectangle 39" o:spid="_x0000_s1026" alt="Dashed vertical" style="position:absolute;margin-left:434.8pt;margin-top:2.55pt;width:1in;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" fillcolor="black">
                <v:fill r:id="rId17" o:title="" type="pattern"/>
              </v:rect>
            </w:pict>
          </mc:Fallback>
        </mc:AlternateContent>
      </w:r>
      <w:r>
        <w:rPr>
          <w:noProof/>
          <w:lang w:eastAsia="en-AU"/>
        </w:rPr>
        <mc:AlternateContent>
          <mc:Choice Requires="wps">
            <w:drawing>
              <wp:anchor distT="0" distB="0" distL="114300" distR="114300" simplePos="0" relativeHeight="251705344" behindDoc="0" locked="0" layoutInCell="1" allowOverlap="1">
                <wp:simplePos x="0" y="0"/>
                <wp:positionH relativeFrom="column">
                  <wp:posOffset>1836420</wp:posOffset>
                </wp:positionH>
                <wp:positionV relativeFrom="paragraph">
                  <wp:posOffset>28575</wp:posOffset>
                </wp:positionV>
                <wp:extent cx="914400" cy="266700"/>
                <wp:effectExtent l="13335" t="12700" r="5715" b="6350"/>
                <wp:wrapNone/>
                <wp:docPr id="38" name="Rectangle 38"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dash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B0DB6" id="Rectangle 38" o:spid="_x0000_s1026" alt="Dashed vertical" style="position:absolute;margin-left:144.6pt;margin-top:2.25pt;width:1in;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" fillcolor="black">
                <v:fill r:id="rId17" o:title="" type="pattern"/>
              </v:rect>
            </w:pict>
          </mc:Fallback>
        </mc:AlternateContent>
      </w:r>
      <w:r>
        <w:rPr>
          <w:noProof/>
          <w:lang w:eastAsia="en-AU"/>
        </w:rPr>
        <mc:AlternateContent>
          <mc:Choice Requires="wps">
            <w:drawing>
              <wp:anchor distT="0" distB="0" distL="114300" distR="114300" simplePos="0" relativeHeight="251704320" behindDoc="0" locked="0" layoutInCell="1" allowOverlap="1">
                <wp:simplePos x="0" y="0"/>
                <wp:positionH relativeFrom="column">
                  <wp:posOffset>-34290</wp:posOffset>
                </wp:positionH>
                <wp:positionV relativeFrom="paragraph">
                  <wp:posOffset>37465</wp:posOffset>
                </wp:positionV>
                <wp:extent cx="914400" cy="266700"/>
                <wp:effectExtent l="9525" t="12065" r="9525" b="6985"/>
                <wp:wrapNone/>
                <wp:docPr id="37" name="Rectangle 37"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dash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BC70" id="Rectangle 37" o:spid="_x0000_s1026" alt="Dashed vertical" style="position:absolute;margin-left:-2.7pt;margin-top:2.95pt;width:1in;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" fillcolor="black">
                <v:fill r:id="rId17" o:title="" type="pattern"/>
              </v:rect>
            </w:pict>
          </mc:Fallback>
        </mc:AlternateContent>
      </w:r>
      <w:r>
        <w:rPr>
          <w:noProof/>
          <w:lang w:eastAsia="en-AU"/>
        </w:rPr>
        <mc:AlternateContent>
          <mc:Choice Requires="wps">
            <w:drawing>
              <wp:anchor distT="0" distB="0" distL="114300" distR="114300" simplePos="0" relativeHeight="251706368" behindDoc="0" locked="0" layoutInCell="1" allowOverlap="1">
                <wp:simplePos x="0" y="0"/>
                <wp:positionH relativeFrom="column">
                  <wp:posOffset>3737610</wp:posOffset>
                </wp:positionH>
                <wp:positionV relativeFrom="paragraph">
                  <wp:posOffset>60325</wp:posOffset>
                </wp:positionV>
                <wp:extent cx="914400" cy="266700"/>
                <wp:effectExtent l="9525" t="6350" r="9525" b="12700"/>
                <wp:wrapNone/>
                <wp:docPr id="36" name="Rectangle 36" descr="Dashed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dash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036AA" id="Rectangle 36" o:spid="_x0000_s1026" alt="Dashed vertical" style="position:absolute;margin-left:294.3pt;margin-top:4.75pt;width:1in;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" fillcolor="black">
                <v:fill r:id="rId17" o:title="" type="pattern"/>
              </v:rect>
            </w:pict>
          </mc:Fallback>
        </mc:AlternateContent>
      </w: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14560" behindDoc="0" locked="0" layoutInCell="1" allowOverlap="1">
                <wp:simplePos x="0" y="0"/>
                <wp:positionH relativeFrom="column">
                  <wp:posOffset>5521960</wp:posOffset>
                </wp:positionH>
                <wp:positionV relativeFrom="paragraph">
                  <wp:posOffset>139700</wp:posOffset>
                </wp:positionV>
                <wp:extent cx="914400" cy="266700"/>
                <wp:effectExtent l="12700" t="12065" r="6350" b="6985"/>
                <wp:wrapNone/>
                <wp:docPr id="35" name="Rectangle 35"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71DB8" id="Rectangle 35" o:spid="_x0000_s1026" alt="Horizontal brick" style="position:absolute;margin-left:434.8pt;margin-top:11pt;width:1in;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" fillcolor="black">
                <v:fill r:id="rId18" o:title="" type="pattern"/>
              </v:rect>
            </w:pict>
          </mc:Fallback>
        </mc:AlternateContent>
      </w:r>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1836420</wp:posOffset>
                </wp:positionH>
                <wp:positionV relativeFrom="paragraph">
                  <wp:posOffset>139700</wp:posOffset>
                </wp:positionV>
                <wp:extent cx="914400" cy="266700"/>
                <wp:effectExtent l="13335" t="12065" r="5715" b="6985"/>
                <wp:wrapNone/>
                <wp:docPr id="34" name="Rectangle 34"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2DAB" id="Rectangle 34" o:spid="_x0000_s1026" alt="Horizontal brick" style="position:absolute;margin-left:144.6pt;margin-top:11pt;width:1in;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" fillcolor="black">
                <v:fill r:id="rId18" o:title="" type="pattern"/>
              </v:rect>
            </w:pict>
          </mc:Fallback>
        </mc:AlternateContent>
      </w:r>
      <w:r>
        <w:rPr>
          <w:noProof/>
          <w:lang w:eastAsia="en-AU"/>
        </w:rPr>
        <mc:AlternateContent>
          <mc:Choice Requires="wps">
            <w:drawing>
              <wp:anchor distT="0" distB="0" distL="114300" distR="114300" simplePos="0" relativeHeight="251709440" behindDoc="0" locked="0" layoutInCell="1" allowOverlap="1">
                <wp:simplePos x="0" y="0"/>
                <wp:positionH relativeFrom="column">
                  <wp:posOffset>-34290</wp:posOffset>
                </wp:positionH>
                <wp:positionV relativeFrom="paragraph">
                  <wp:posOffset>139700</wp:posOffset>
                </wp:positionV>
                <wp:extent cx="914400" cy="266700"/>
                <wp:effectExtent l="9525" t="12065" r="9525" b="6985"/>
                <wp:wrapNone/>
                <wp:docPr id="33" name="Rectangle 33" descr="Sphe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8EA45" id="Rectangle 33" o:spid="_x0000_s1026" alt="Sphere" style="position:absolute;margin-left:-2.7pt;margin-top:11pt;width:1in;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" fillcolor="black">
                <v:fill r:id="rId19" o:title="" type="pattern"/>
              </v:rect>
            </w:pict>
          </mc:Fallback>
        </mc:AlternateContent>
      </w: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3737610</wp:posOffset>
                </wp:positionH>
                <wp:positionV relativeFrom="paragraph">
                  <wp:posOffset>-1270</wp:posOffset>
                </wp:positionV>
                <wp:extent cx="914400" cy="266700"/>
                <wp:effectExtent l="9525" t="6350" r="9525" b="12700"/>
                <wp:wrapNone/>
                <wp:docPr id="32" name="Rectangle 32"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6043" id="Rectangle 32" o:spid="_x0000_s1026" alt="Large confetti" style="position:absolute;margin-left:294.3pt;margin-top:-.1pt;width:1in;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" fillcolor="black">
                <v:fill r:id="rId20" o:title="" type="pattern"/>
              </v:rect>
            </w:pict>
          </mc:Fallback>
        </mc:AlternateContent>
      </w: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3737610</wp:posOffset>
                </wp:positionH>
                <wp:positionV relativeFrom="paragraph">
                  <wp:posOffset>101600</wp:posOffset>
                </wp:positionV>
                <wp:extent cx="914400" cy="266700"/>
                <wp:effectExtent l="9525" t="6350" r="9525" b="12700"/>
                <wp:wrapNone/>
                <wp:docPr id="31" name="Rectangle 31"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E5EE2" id="Rectangle 31" o:spid="_x0000_s1026" alt="Horizontal brick" style="position:absolute;margin-left:294.3pt;margin-top:8pt;width:1in;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" fillcolor="black">
                <v:fill r:id="rId18" o:title="" type="pattern"/>
              </v:rect>
            </w:pict>
          </mc:Fallback>
        </mc:AlternateContent>
      </w:r>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-34290</wp:posOffset>
                </wp:positionH>
                <wp:positionV relativeFrom="paragraph">
                  <wp:posOffset>101600</wp:posOffset>
                </wp:positionV>
                <wp:extent cx="914400" cy="266700"/>
                <wp:effectExtent l="9525" t="6350" r="9525" b="12700"/>
                <wp:wrapNone/>
                <wp:docPr id="30" name="Rectangle 30" descr="Large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0C309" id="Rectangle 30" o:spid="_x0000_s1026" alt="Large confetti" style="position:absolute;margin-left:-2.7pt;margin-top:8pt;width:1in;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" fillcolor="black">
                <v:fill r:id="rId20" o:title="" type="pattern"/>
              </v:rect>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r>
        <w:rPr>
          <w:noProof/>
          <w:lang w:eastAsia="en-AU"/>
        </w:rPr>
        <mc:AlternateContent>
          <mc:Choice Requires="wps">
            <w:drawing>
              <wp:anchor distT="0" distB="0" distL="114300" distR="114300" simplePos="0" relativeHeight="251699200" behindDoc="0" locked="0" layoutInCell="1" allowOverlap="1">
                <wp:simplePos x="0" y="0"/>
                <wp:positionH relativeFrom="column">
                  <wp:posOffset>3737610</wp:posOffset>
                </wp:positionH>
                <wp:positionV relativeFrom="paragraph">
                  <wp:posOffset>40005</wp:posOffset>
                </wp:positionV>
                <wp:extent cx="914400" cy="266700"/>
                <wp:effectExtent l="9525" t="6350" r="9525" b="12700"/>
                <wp:wrapNone/>
                <wp:docPr id="29" name="Rectangle 29" descr="Dark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dk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E050" id="Rectangle 29" o:spid="_x0000_s1026" alt="Dark horizontal" style="position:absolute;margin-left:294.3pt;margin-top:3.15pt;width:1in;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" fillcolor="black">
                <v:fill r:id="rId21" o:title="" type="pattern"/>
              </v:rect>
            </w:pict>
          </mc:Fallback>
        </mc:AlternateContent>
      </w:r>
      <w:r>
        <w:rPr>
          <w:noProof/>
          <w:lang w:eastAsia="en-AU"/>
        </w:rPr>
        <mc:AlternateContent>
          <mc:Choice Requires="wps">
            <w:drawing>
              <wp:anchor distT="0" distB="0" distL="114300" distR="114300" simplePos="0" relativeHeight="251698176" behindDoc="0" locked="0" layoutInCell="1" allowOverlap="1">
                <wp:simplePos x="0" y="0"/>
                <wp:positionH relativeFrom="column">
                  <wp:posOffset>-34290</wp:posOffset>
                </wp:positionH>
                <wp:positionV relativeFrom="paragraph">
                  <wp:posOffset>17145</wp:posOffset>
                </wp:positionV>
                <wp:extent cx="914400" cy="266700"/>
                <wp:effectExtent l="9525" t="12065" r="9525" b="6985"/>
                <wp:wrapNone/>
                <wp:docPr id="28" name="Rectangle 28"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705B4" id="Rectangle 28" o:spid="_x0000_s1026" alt="Horizontal brick" style="position:absolute;margin-left:-2.7pt;margin-top:1.35pt;width:1in;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" fillcolor="black">
                <v:fill r:id="rId18" o:title="" type="pattern"/>
              </v:rect>
            </w:pict>
          </mc:Fallback>
        </mc:AlternateContent>
      </w: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tabs>
          <w:tab w:val="left" w:pos="2025"/>
          <w:tab w:val="right" w:pos="10005"/>
        </w:tabs>
        <w:rPr>
          <w:snapToGrid w:val="0"/>
          <w:lang w:val="en-US"/>
        </w:rPr>
      </w:pPr>
    </w:p>
    <w:p w:rsidR="00521684" w:rsidRDefault="00521684" w:rsidP="00521684">
      <w:pPr>
        <w:pStyle w:val="BodyText"/>
        <w:tabs>
          <w:tab w:val="left" w:pos="2025"/>
          <w:tab w:val="right" w:pos="10005"/>
        </w:tabs>
        <w:rPr>
          <w:snapToGrid w:val="0"/>
          <w:lang w:val="en-US"/>
        </w:rPr>
      </w:pPr>
      <w:r>
        <w:rPr>
          <w:snapToGrid w:val="0"/>
          <w:lang w:val="en-US"/>
        </w:rPr>
        <w:t xml:space="preserve">To compare the sedimentary rock </w:t>
      </w:r>
      <w:proofErr w:type="gramStart"/>
      <w:r>
        <w:rPr>
          <w:snapToGrid w:val="0"/>
          <w:lang w:val="en-US"/>
        </w:rPr>
        <w:t>formations</w:t>
      </w:r>
      <w:proofErr w:type="gramEnd"/>
      <w:r>
        <w:rPr>
          <w:snapToGrid w:val="0"/>
          <w:lang w:val="en-US"/>
        </w:rPr>
        <w:t xml:space="preserve"> you will have to assume three things:</w:t>
      </w:r>
    </w:p>
    <w:p w:rsidR="00521684" w:rsidRDefault="00521684" w:rsidP="00521684">
      <w:pPr>
        <w:tabs>
          <w:tab w:val="left" w:pos="2025"/>
          <w:tab w:val="right" w:pos="10005"/>
        </w:tabs>
        <w:rPr>
          <w:snapToGrid w:val="0"/>
          <w:lang w:val="en-US"/>
        </w:rPr>
      </w:pPr>
    </w:p>
    <w:p w:rsidR="00521684" w:rsidRDefault="00521684" w:rsidP="00521684">
      <w:pPr>
        <w:numPr>
          <w:ilvl w:val="0"/>
          <w:numId w:val="16"/>
        </w:numPr>
        <w:tabs>
          <w:tab w:val="clear" w:pos="2025"/>
          <w:tab w:val="num" w:pos="709"/>
          <w:tab w:val="right" w:pos="10005"/>
        </w:tabs>
        <w:ind w:left="709" w:hanging="709"/>
        <w:rPr>
          <w:snapToGrid w:val="0"/>
          <w:lang w:val="en-US"/>
        </w:rPr>
      </w:pPr>
      <w:r>
        <w:rPr>
          <w:snapToGrid w:val="0"/>
          <w:lang w:val="en-US"/>
        </w:rPr>
        <w:t>Successive layers are laid down on top of the preceding layers.  The reverse order of deposition can never occur unless the earlier layers are inverted by folding.</w:t>
      </w:r>
    </w:p>
    <w:p w:rsidR="00521684" w:rsidRDefault="00521684" w:rsidP="00521684">
      <w:pPr>
        <w:numPr>
          <w:ilvl w:val="0"/>
          <w:numId w:val="16"/>
        </w:numPr>
        <w:tabs>
          <w:tab w:val="clear" w:pos="2025"/>
          <w:tab w:val="num" w:pos="709"/>
          <w:tab w:val="right" w:pos="10005"/>
        </w:tabs>
        <w:ind w:left="709" w:hanging="709"/>
        <w:rPr>
          <w:snapToGrid w:val="0"/>
          <w:lang w:val="en-US"/>
        </w:rPr>
      </w:pPr>
      <w:r>
        <w:rPr>
          <w:snapToGrid w:val="0"/>
          <w:lang w:val="en-US"/>
        </w:rPr>
        <w:t>When deposition takes place, it produces horizontal layers only.  If layers are observed to be inclined, then the rocks have been moved since deposition.</w:t>
      </w:r>
    </w:p>
    <w:p w:rsidR="00521684" w:rsidRDefault="00521684" w:rsidP="00521684">
      <w:pPr>
        <w:numPr>
          <w:ilvl w:val="0"/>
          <w:numId w:val="16"/>
        </w:numPr>
        <w:tabs>
          <w:tab w:val="clear" w:pos="2025"/>
          <w:tab w:val="num" w:pos="709"/>
          <w:tab w:val="right" w:pos="10005"/>
        </w:tabs>
        <w:ind w:left="709" w:hanging="709"/>
        <w:rPr>
          <w:snapToGrid w:val="0"/>
          <w:lang w:val="en-US"/>
        </w:rPr>
      </w:pPr>
      <w:r>
        <w:rPr>
          <w:snapToGrid w:val="0"/>
          <w:lang w:val="en-US"/>
        </w:rPr>
        <w:t>Naturally formed layers do not have abrupt ends, or have gaps within them.  Gaps and abrupt ends indicate movement of the original deposits after formation e.g. by faulting.</w:t>
      </w:r>
    </w:p>
    <w:p w:rsidR="00521684" w:rsidRDefault="00521684" w:rsidP="00521684">
      <w:pPr>
        <w:tabs>
          <w:tab w:val="right" w:pos="10005"/>
        </w:tabs>
        <w:rPr>
          <w:snapToGrid w:val="0"/>
          <w:lang w:val="en-US"/>
        </w:rPr>
      </w:pPr>
    </w:p>
    <w:p w:rsidR="00521684" w:rsidRDefault="00521684" w:rsidP="00521684">
      <w:pPr>
        <w:pStyle w:val="BodyText"/>
        <w:tabs>
          <w:tab w:val="right" w:pos="10005"/>
        </w:tabs>
        <w:rPr>
          <w:snapToGrid w:val="0"/>
          <w:lang w:val="en-US"/>
        </w:rPr>
      </w:pPr>
      <w:r>
        <w:rPr>
          <w:snapToGrid w:val="0"/>
          <w:lang w:val="en-US"/>
        </w:rPr>
        <w:t>Before starting, consider the following:</w:t>
      </w:r>
    </w:p>
    <w:p w:rsidR="00521684" w:rsidRDefault="00521684" w:rsidP="00521684">
      <w:pPr>
        <w:numPr>
          <w:ilvl w:val="0"/>
          <w:numId w:val="17"/>
        </w:numPr>
        <w:tabs>
          <w:tab w:val="right" w:pos="10005"/>
        </w:tabs>
        <w:rPr>
          <w:snapToGrid w:val="0"/>
          <w:lang w:val="en-US"/>
        </w:rPr>
      </w:pPr>
      <w:r>
        <w:rPr>
          <w:snapToGrid w:val="0"/>
          <w:lang w:val="en-US"/>
        </w:rPr>
        <w:lastRenderedPageBreak/>
        <w:t>The ground levels do not have to be the same for each rock formation.</w:t>
      </w:r>
    </w:p>
    <w:p w:rsidR="00521684" w:rsidRDefault="00521684" w:rsidP="00521684">
      <w:pPr>
        <w:numPr>
          <w:ilvl w:val="0"/>
          <w:numId w:val="17"/>
        </w:numPr>
        <w:tabs>
          <w:tab w:val="clear" w:pos="705"/>
          <w:tab w:val="left" w:pos="709"/>
          <w:tab w:val="right" w:pos="10005"/>
        </w:tabs>
        <w:rPr>
          <w:snapToGrid w:val="0"/>
          <w:lang w:val="en-US"/>
        </w:rPr>
      </w:pPr>
      <w:r>
        <w:rPr>
          <w:snapToGrid w:val="0"/>
          <w:lang w:val="en-US"/>
        </w:rPr>
        <w:t>You should try to compare the layers in the separate sedimentary formations, two at a time.</w:t>
      </w:r>
    </w:p>
    <w:p w:rsidR="00521684" w:rsidRDefault="00521684" w:rsidP="00521684">
      <w:pPr>
        <w:numPr>
          <w:ilvl w:val="0"/>
          <w:numId w:val="17"/>
        </w:numPr>
        <w:tabs>
          <w:tab w:val="clear" w:pos="705"/>
          <w:tab w:val="left" w:pos="709"/>
          <w:tab w:val="right" w:pos="10005"/>
        </w:tabs>
        <w:rPr>
          <w:snapToGrid w:val="0"/>
          <w:lang w:val="en-US"/>
        </w:rPr>
      </w:pPr>
      <w:r>
        <w:rPr>
          <w:snapToGrid w:val="0"/>
          <w:lang w:val="en-US"/>
        </w:rPr>
        <w:t>You should assume that there has been no faulting.</w:t>
      </w:r>
    </w:p>
    <w:p w:rsidR="00521684" w:rsidRDefault="00521684" w:rsidP="00521684">
      <w:pPr>
        <w:numPr>
          <w:ilvl w:val="0"/>
          <w:numId w:val="17"/>
        </w:numPr>
        <w:tabs>
          <w:tab w:val="clear" w:pos="705"/>
          <w:tab w:val="left" w:pos="709"/>
          <w:tab w:val="right" w:pos="10005"/>
        </w:tabs>
        <w:rPr>
          <w:snapToGrid w:val="0"/>
          <w:lang w:val="en-US"/>
        </w:rPr>
      </w:pPr>
      <w:r>
        <w:rPr>
          <w:snapToGrid w:val="0"/>
          <w:lang w:val="en-US"/>
        </w:rPr>
        <w:t>You should assume that the more strata a sedimentary rock has the older it is.</w:t>
      </w:r>
    </w:p>
    <w:p w:rsidR="00521684" w:rsidRPr="00905617" w:rsidRDefault="00521684" w:rsidP="00521684">
      <w:pPr>
        <w:tabs>
          <w:tab w:val="right" w:pos="10005"/>
        </w:tabs>
        <w:rPr>
          <w:rFonts w:ascii="BlackAdderII" w:hAnsi="BlackAdderII"/>
          <w:b/>
          <w:snapToGrid w:val="0"/>
          <w:sz w:val="40"/>
          <w:szCs w:val="40"/>
          <w:lang w:val="en-US"/>
        </w:rPr>
      </w:pPr>
      <w:r w:rsidRPr="00905617">
        <w:rPr>
          <w:rFonts w:ascii="BlackAdderII" w:hAnsi="BlackAdderII"/>
          <w:b/>
          <w:snapToGrid w:val="0"/>
          <w:sz w:val="40"/>
          <w:szCs w:val="40"/>
          <w:lang w:val="en-US"/>
        </w:rPr>
        <w:t>CORRELATION OF ROCK LAYERS</w:t>
      </w:r>
    </w:p>
    <w:p w:rsidR="00521684" w:rsidRDefault="00521684" w:rsidP="00521684">
      <w:pPr>
        <w:tabs>
          <w:tab w:val="right" w:pos="10005"/>
        </w:tabs>
        <w:rPr>
          <w:snapToGrid w:val="0"/>
          <w:lang w:val="en-US"/>
        </w:rPr>
      </w:pPr>
    </w:p>
    <w:p w:rsidR="00521684" w:rsidRDefault="00521684" w:rsidP="00521684">
      <w:pPr>
        <w:tabs>
          <w:tab w:val="right" w:pos="10005"/>
        </w:tabs>
        <w:rPr>
          <w:snapToGrid w:val="0"/>
          <w:lang w:val="en-US"/>
        </w:rPr>
      </w:pPr>
    </w:p>
    <w:p w:rsidR="00521684" w:rsidRPr="00DC357B" w:rsidRDefault="00521684" w:rsidP="00521684">
      <w:pPr>
        <w:rPr>
          <w:bCs/>
          <w:i/>
          <w:iCs/>
          <w:szCs w:val="22"/>
        </w:rPr>
      </w:pPr>
      <w:r w:rsidRPr="00DC357B">
        <w:rPr>
          <w:bCs/>
          <w:i/>
          <w:iCs/>
          <w:szCs w:val="22"/>
        </w:rPr>
        <w:t>The diagrams</w:t>
      </w:r>
      <w:r>
        <w:rPr>
          <w:bCs/>
          <w:i/>
          <w:iCs/>
          <w:szCs w:val="22"/>
        </w:rPr>
        <w:t xml:space="preserve"> below</w:t>
      </w:r>
      <w:r w:rsidRPr="00DC357B">
        <w:rPr>
          <w:bCs/>
          <w:i/>
          <w:iCs/>
          <w:szCs w:val="22"/>
        </w:rPr>
        <w:t xml:space="preserve"> represent two rock outcrops found several kilometres apart.</w:t>
      </w:r>
      <w:r>
        <w:rPr>
          <w:bCs/>
          <w:i/>
          <w:iCs/>
          <w:szCs w:val="22"/>
        </w:rPr>
        <w:t xml:space="preserve"> A geologist will match layers in the two sites by the fossils found in the layers. This matching process is called ‘correlating’.</w:t>
      </w:r>
    </w:p>
    <w:p w:rsidR="00521684" w:rsidRDefault="00521684" w:rsidP="00521684">
      <w:pPr>
        <w:tabs>
          <w:tab w:val="right" w:pos="10005"/>
        </w:tabs>
        <w:rPr>
          <w:snapToGrid w:val="0"/>
          <w:lang w:val="en-US"/>
        </w:rPr>
      </w:pPr>
    </w:p>
    <w:p w:rsidR="00521684" w:rsidRDefault="00521684" w:rsidP="00521684">
      <w:pPr>
        <w:tabs>
          <w:tab w:val="right" w:pos="10005"/>
        </w:tabs>
        <w:rPr>
          <w:snapToGrid w:val="0"/>
          <w:lang w:val="en-US"/>
        </w:rPr>
      </w:pPr>
    </w:p>
    <w:p w:rsidR="00521684" w:rsidRDefault="00521684" w:rsidP="00521684">
      <w:r>
        <w:fldChar w:fldCharType="begin"/>
      </w:r>
      <w:r>
        <w:instrText xml:space="preserve"> INCLUDEPICTURE "http://www.regentsprep.org/Regents/earthsci/graphics/correlation1.jpg"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0pt;height:362.25pt">
            <v:imagedata r:id="rId22" r:href="rId23"/>
          </v:shape>
        </w:pict>
      </w:r>
      <w:r>
        <w:fldChar w:fldCharType="end"/>
      </w:r>
    </w:p>
    <w:p w:rsidR="00521684" w:rsidRDefault="00521684" w:rsidP="00521684"/>
    <w:p w:rsidR="00521684" w:rsidRDefault="00521684" w:rsidP="00521684"/>
    <w:p w:rsidR="00521684" w:rsidRPr="00DC357B" w:rsidRDefault="00521684" w:rsidP="00521684">
      <w:pPr>
        <w:rPr>
          <w:bCs/>
          <w:szCs w:val="22"/>
        </w:rPr>
      </w:pPr>
      <w:r w:rsidRPr="00DC357B">
        <w:rPr>
          <w:bCs/>
          <w:szCs w:val="22"/>
        </w:rPr>
        <w:t>Use the geologic profile</w:t>
      </w:r>
      <w:r>
        <w:rPr>
          <w:bCs/>
          <w:szCs w:val="22"/>
        </w:rPr>
        <w:t>s</w:t>
      </w:r>
      <w:r w:rsidRPr="00DC357B">
        <w:rPr>
          <w:bCs/>
          <w:szCs w:val="22"/>
        </w:rPr>
        <w:t xml:space="preserve"> above to answer the following questions.</w:t>
      </w:r>
    </w:p>
    <w:p w:rsidR="00521684" w:rsidRPr="00997F16" w:rsidRDefault="00521684" w:rsidP="00521684">
      <w:pPr>
        <w:rPr>
          <w:color w:val="000000"/>
          <w:szCs w:val="22"/>
        </w:rPr>
      </w:pPr>
      <w:r w:rsidRPr="00DC357B">
        <w:rPr>
          <w:bCs/>
          <w:szCs w:val="22"/>
        </w:rPr>
        <w:br/>
      </w:r>
      <w:r w:rsidRPr="00997F16">
        <w:rPr>
          <w:color w:val="000000"/>
          <w:szCs w:val="22"/>
        </w:rPr>
        <w:t xml:space="preserve"> </w:t>
      </w:r>
    </w:p>
    <w:p w:rsidR="00521684" w:rsidRPr="00997F16" w:rsidRDefault="00521684" w:rsidP="00521684">
      <w:pPr>
        <w:pBdr>
          <w:bottom w:val="single" w:sz="6" w:space="1" w:color="auto"/>
        </w:pBdr>
        <w:jc w:val="center"/>
        <w:rPr>
          <w:rFonts w:ascii="Arial" w:hAnsi="Arial" w:cs="Arial"/>
          <w:vanish/>
          <w:color w:val="000000"/>
          <w:sz w:val="16"/>
          <w:szCs w:val="16"/>
        </w:rPr>
      </w:pPr>
      <w:r w:rsidRPr="00997F16">
        <w:rPr>
          <w:rFonts w:ascii="Arial" w:hAnsi="Arial" w:cs="Arial"/>
          <w:vanish/>
          <w:color w:val="000000"/>
          <w:sz w:val="16"/>
          <w:szCs w:val="16"/>
        </w:rPr>
        <w:t>Top of Form</w:t>
      </w:r>
    </w:p>
    <w:p w:rsidR="00521684" w:rsidRDefault="00521684" w:rsidP="00521684">
      <w:pPr>
        <w:rPr>
          <w:color w:val="000000"/>
        </w:rPr>
      </w:pPr>
      <w:r w:rsidRPr="00997F16">
        <w:rPr>
          <w:color w:val="000000"/>
        </w:rPr>
        <w:t xml:space="preserve">1. Which layers are the same? </w:t>
      </w:r>
      <w:r w:rsidRPr="00997F16">
        <w:rPr>
          <w:color w:val="000000"/>
        </w:rPr>
        <w:br/>
      </w:r>
      <w:r w:rsidRPr="00997F16">
        <w:rPr>
          <w:color w:val="000000"/>
        </w:rPr>
        <w:br/>
        <w:t xml:space="preserve">2. Of the rock layers E and F, which is the oldest? </w:t>
      </w:r>
      <w:r w:rsidRPr="00997F16">
        <w:rPr>
          <w:color w:val="000000"/>
        </w:rPr>
        <w:br/>
      </w:r>
      <w:r w:rsidRPr="00997F16">
        <w:rPr>
          <w:color w:val="000000"/>
        </w:rPr>
        <w:br/>
        <w:t xml:space="preserve">3. What is the correct sequence of rock layer from oldest to youngest? </w:t>
      </w:r>
      <w:r w:rsidRPr="00997F16">
        <w:rPr>
          <w:color w:val="000000"/>
        </w:rPr>
        <w:br/>
      </w:r>
      <w:r w:rsidRPr="00997F16">
        <w:rPr>
          <w:color w:val="000000"/>
        </w:rPr>
        <w:br/>
      </w:r>
      <w:r w:rsidRPr="00997F16">
        <w:rPr>
          <w:color w:val="000000"/>
        </w:rPr>
        <w:lastRenderedPageBreak/>
        <w:t xml:space="preserve">4. An unconformity (buried erosional surface) is represented by the interface between </w:t>
      </w:r>
    </w:p>
    <w:p w:rsidR="00521684" w:rsidRDefault="00521684" w:rsidP="00521684">
      <w:pPr>
        <w:rPr>
          <w:color w:val="000000"/>
        </w:rPr>
      </w:pPr>
      <w:r>
        <w:rPr>
          <w:color w:val="000000"/>
        </w:rPr>
        <w:t xml:space="preserve">    </w:t>
      </w:r>
      <w:r w:rsidRPr="00997F16">
        <w:rPr>
          <w:color w:val="000000"/>
        </w:rPr>
        <w:t xml:space="preserve">which two layers? </w:t>
      </w:r>
    </w:p>
    <w:p w:rsidR="00521684" w:rsidRDefault="00521684" w:rsidP="00521684">
      <w:pPr>
        <w:rPr>
          <w:color w:val="000000"/>
        </w:rPr>
      </w:pPr>
    </w:p>
    <w:p w:rsidR="00521684" w:rsidRDefault="00521684" w:rsidP="00521684">
      <w:r w:rsidRPr="00997F16">
        <w:rPr>
          <w:color w:val="000000"/>
        </w:rPr>
        <w:t>5. What type of rock is layer A?</w:t>
      </w:r>
    </w:p>
    <w:p w:rsidR="00521684" w:rsidRDefault="00521684" w:rsidP="00521684">
      <w:pPr>
        <w:tabs>
          <w:tab w:val="right" w:pos="10005"/>
        </w:tabs>
        <w:rPr>
          <w:snapToGrid w:val="0"/>
          <w:lang w:val="en-US"/>
        </w:rPr>
      </w:pPr>
    </w:p>
    <w:p w:rsidR="00521684" w:rsidRPr="003E5633" w:rsidRDefault="00521684" w:rsidP="00521684">
      <w:pPr>
        <w:pStyle w:val="NormalWeb"/>
        <w:rPr>
          <w:rFonts w:ascii="BlackAdderII" w:hAnsi="BlackAdderII"/>
          <w:b/>
          <w:bCs/>
          <w:sz w:val="40"/>
          <w:szCs w:val="40"/>
        </w:rPr>
      </w:pPr>
      <w:r>
        <w:rPr>
          <w:rFonts w:ascii="BlackAdderII" w:hAnsi="BlackAdderII"/>
          <w:b/>
          <w:snapToGrid w:val="0"/>
          <w:sz w:val="40"/>
          <w:szCs w:val="40"/>
          <w:lang w:val="en-US"/>
        </w:rPr>
        <w:br w:type="page"/>
      </w:r>
      <w:r w:rsidRPr="003E5633">
        <w:rPr>
          <w:rFonts w:ascii="BlackAdderII" w:hAnsi="BlackAdderII" w:cs="Arial"/>
          <w:b/>
          <w:bCs/>
          <w:sz w:val="40"/>
          <w:szCs w:val="40"/>
        </w:rPr>
        <w:lastRenderedPageBreak/>
        <w:t>CORRELATION ACTIVITY</w:t>
      </w:r>
    </w:p>
    <w:p w:rsidR="00521684" w:rsidRPr="003E5633" w:rsidRDefault="00521684" w:rsidP="00521684">
      <w:pPr>
        <w:pStyle w:val="NormalWeb"/>
        <w:rPr>
          <w:rFonts w:ascii="Bookman Old Style" w:hAnsi="Bookman Old Style"/>
          <w:sz w:val="22"/>
          <w:szCs w:val="22"/>
        </w:rPr>
      </w:pPr>
      <w:r w:rsidRPr="003E5633">
        <w:rPr>
          <w:rFonts w:ascii="Bookman Old Style" w:hAnsi="Bookman Old Style" w:cs="Arial"/>
          <w:b/>
          <w:bCs/>
          <w:sz w:val="22"/>
          <w:szCs w:val="22"/>
        </w:rPr>
        <w:t>PROBLEM:</w:t>
      </w:r>
      <w:r w:rsidRPr="003E5633">
        <w:rPr>
          <w:rFonts w:ascii="Bookman Old Style" w:hAnsi="Bookman Old Style"/>
          <w:sz w:val="22"/>
          <w:szCs w:val="22"/>
        </w:rPr>
        <w:t xml:space="preserve"> </w:t>
      </w:r>
      <w:r w:rsidRPr="003E5633">
        <w:rPr>
          <w:rFonts w:ascii="Bookman Old Style" w:hAnsi="Bookman Old Style" w:cs="Arial"/>
          <w:sz w:val="22"/>
          <w:szCs w:val="22"/>
        </w:rPr>
        <w:t>How can the principles of stratigraphy be used to do relative age dating?</w:t>
      </w:r>
    </w:p>
    <w:p w:rsidR="00521684" w:rsidRDefault="00521684" w:rsidP="00521684">
      <w:pPr>
        <w:pStyle w:val="NormalWeb"/>
        <w:rPr>
          <w:rFonts w:ascii="Bookman Old Style" w:hAnsi="Bookman Old Style" w:cs="Arial"/>
          <w:sz w:val="22"/>
          <w:szCs w:val="22"/>
        </w:rPr>
      </w:pPr>
      <w:r w:rsidRPr="003E5633">
        <w:rPr>
          <w:rFonts w:ascii="Bookman Old Style" w:hAnsi="Bookman Old Style" w:cs="Arial"/>
          <w:b/>
          <w:bCs/>
          <w:sz w:val="22"/>
          <w:szCs w:val="22"/>
        </w:rPr>
        <w:t xml:space="preserve">Exercise I. </w:t>
      </w:r>
      <w:r w:rsidRPr="003E5633">
        <w:rPr>
          <w:rFonts w:ascii="Bookman Old Style" w:hAnsi="Bookman Old Style" w:cs="Arial"/>
          <w:sz w:val="22"/>
          <w:szCs w:val="22"/>
        </w:rPr>
        <w:t>This drawing shows a cross-section, or a side view, of the rock layers below the Earth’s surface. The trees and water show where the surface is. Each rock layer is identified by a letter. Some of the rock layers contain fossils. Using the principles of stratigraphy, answer the following questions about the cross section.</w:t>
      </w:r>
    </w:p>
    <w:p w:rsidR="00521684" w:rsidRPr="003E5633" w:rsidRDefault="00521684" w:rsidP="00521684">
      <w:pPr>
        <w:pStyle w:val="NormalWeb"/>
        <w:rPr>
          <w:rFonts w:ascii="Bookman Old Style" w:hAnsi="Bookman Old Style"/>
          <w:sz w:val="22"/>
          <w:szCs w:val="22"/>
        </w:rPr>
      </w:pPr>
    </w:p>
    <w:p w:rsidR="00521684" w:rsidRDefault="00521684" w:rsidP="00521684">
      <w:pPr>
        <w:pStyle w:val="NormalWeb"/>
        <w:jc w:val="center"/>
        <w:rPr>
          <w:rFonts w:ascii="Bookman Old Style" w:hAnsi="Bookman Old Style"/>
          <w:sz w:val="22"/>
          <w:szCs w:val="22"/>
        </w:rPr>
      </w:pPr>
      <w:r w:rsidRPr="003E5633">
        <w:rPr>
          <w:rFonts w:ascii="Bookman Old Style" w:hAnsi="Bookman Old Style"/>
          <w:sz w:val="22"/>
          <w:szCs w:val="22"/>
        </w:rPr>
        <w:fldChar w:fldCharType="begin"/>
      </w:r>
      <w:r w:rsidRPr="003E5633">
        <w:rPr>
          <w:rFonts w:ascii="Bookman Old Style" w:hAnsi="Bookman Old Style"/>
          <w:sz w:val="22"/>
          <w:szCs w:val="22"/>
        </w:rPr>
        <w:instrText xml:space="preserve"> INCLUDEPICTURE "http://www.msnucleus.org/membership/html/jh/earth/stratigraphy/images/correlation06small.gif" \* MERGEFORMATINET </w:instrText>
      </w:r>
      <w:r w:rsidRPr="003E5633">
        <w:rPr>
          <w:rFonts w:ascii="Bookman Old Style" w:hAnsi="Bookman Old Style"/>
          <w:sz w:val="22"/>
          <w:szCs w:val="22"/>
        </w:rPr>
        <w:fldChar w:fldCharType="separate"/>
      </w:r>
      <w:r w:rsidRPr="003E5633">
        <w:rPr>
          <w:rFonts w:ascii="Bookman Old Style" w:hAnsi="Bookman Old Style"/>
          <w:sz w:val="22"/>
          <w:szCs w:val="22"/>
        </w:rPr>
        <w:pict>
          <v:shape id="_x0000_i1031" type="#_x0000_t75" style="width:225.05pt;height:152.3pt">
            <v:imagedata r:id="rId24" r:href="rId25"/>
          </v:shape>
        </w:pict>
      </w:r>
      <w:r w:rsidRPr="003E5633">
        <w:rPr>
          <w:rFonts w:ascii="Bookman Old Style" w:hAnsi="Bookman Old Style"/>
          <w:sz w:val="22"/>
          <w:szCs w:val="22"/>
        </w:rPr>
        <w:fldChar w:fldCharType="end"/>
      </w:r>
    </w:p>
    <w:p w:rsidR="00521684" w:rsidRDefault="00521684" w:rsidP="00521684">
      <w:pPr>
        <w:pStyle w:val="NormalWeb"/>
        <w:jc w:val="center"/>
        <w:rPr>
          <w:rFonts w:ascii="Bookman Old Style" w:hAnsi="Bookman Old Style"/>
          <w:sz w:val="22"/>
          <w:szCs w:val="22"/>
        </w:rPr>
      </w:pPr>
    </w:p>
    <w:p w:rsidR="00521684" w:rsidRDefault="00521684" w:rsidP="00521684">
      <w:pPr>
        <w:numPr>
          <w:ilvl w:val="0"/>
          <w:numId w:val="18"/>
        </w:numPr>
        <w:spacing w:line="480" w:lineRule="auto"/>
      </w:pPr>
      <w:r w:rsidRPr="003E5633">
        <w:t xml:space="preserve">Which rock layer is the oldest? </w:t>
      </w:r>
    </w:p>
    <w:p w:rsidR="00521684" w:rsidRDefault="00521684" w:rsidP="00521684">
      <w:pPr>
        <w:numPr>
          <w:ilvl w:val="0"/>
          <w:numId w:val="18"/>
        </w:numPr>
        <w:spacing w:line="480" w:lineRule="auto"/>
      </w:pPr>
      <w:r w:rsidRPr="003E5633">
        <w:t xml:space="preserve">Which rock is the youngest? </w:t>
      </w:r>
    </w:p>
    <w:p w:rsidR="00521684" w:rsidRPr="003E5633" w:rsidRDefault="00521684" w:rsidP="00521684">
      <w:pPr>
        <w:numPr>
          <w:ilvl w:val="0"/>
          <w:numId w:val="18"/>
        </w:numPr>
        <w:spacing w:line="480" w:lineRule="auto"/>
      </w:pPr>
      <w:r>
        <w:t>Which principle</w:t>
      </w:r>
      <w:r w:rsidRPr="003E5633">
        <w:t xml:space="preserve"> helped you determine your answer?</w:t>
      </w:r>
    </w:p>
    <w:p w:rsidR="00521684" w:rsidRPr="003E5633" w:rsidRDefault="00521684" w:rsidP="00521684">
      <w:pPr>
        <w:numPr>
          <w:ilvl w:val="0"/>
          <w:numId w:val="18"/>
        </w:numPr>
        <w:spacing w:line="480" w:lineRule="auto"/>
      </w:pPr>
      <w:r w:rsidRPr="003E5633">
        <w:t>Between what two layers has erosion occurred? How can you tell?</w:t>
      </w:r>
    </w:p>
    <w:p w:rsidR="00521684" w:rsidRPr="003E5633" w:rsidRDefault="00521684" w:rsidP="00521684">
      <w:pPr>
        <w:numPr>
          <w:ilvl w:val="0"/>
          <w:numId w:val="18"/>
        </w:numPr>
        <w:spacing w:line="480" w:lineRule="auto"/>
      </w:pPr>
      <w:r w:rsidRPr="003E5633">
        <w:t>Which rock units have been affected by mountain building? How can you tell?</w:t>
      </w:r>
    </w:p>
    <w:p w:rsidR="00521684" w:rsidRPr="003E5633" w:rsidRDefault="00521684" w:rsidP="00521684">
      <w:pPr>
        <w:numPr>
          <w:ilvl w:val="0"/>
          <w:numId w:val="18"/>
        </w:numPr>
        <w:spacing w:line="480" w:lineRule="auto"/>
      </w:pPr>
      <w:r w:rsidRPr="003E5633">
        <w:t xml:space="preserve">Which type of fossil is the oldest? </w:t>
      </w:r>
    </w:p>
    <w:p w:rsidR="00521684" w:rsidRPr="003E5633" w:rsidRDefault="00521684" w:rsidP="00521684">
      <w:pPr>
        <w:numPr>
          <w:ilvl w:val="0"/>
          <w:numId w:val="18"/>
        </w:numPr>
      </w:pPr>
      <w:r w:rsidRPr="003E5633">
        <w:t xml:space="preserve">Which stratigraphic principles helped you answer this question? </w:t>
      </w:r>
    </w:p>
    <w:p w:rsidR="00521684" w:rsidRDefault="00521684" w:rsidP="00521684">
      <w:pPr>
        <w:pStyle w:val="NormalWeb"/>
        <w:rPr>
          <w:rFonts w:ascii="Bookman Old Style" w:hAnsi="Bookman Old Style"/>
          <w:sz w:val="22"/>
          <w:szCs w:val="22"/>
        </w:rPr>
      </w:pPr>
      <w:r w:rsidRPr="003E5633">
        <w:rPr>
          <w:rFonts w:ascii="Bookman Old Style" w:hAnsi="Bookman Old Style"/>
          <w:sz w:val="22"/>
          <w:szCs w:val="22"/>
        </w:rPr>
        <w:t> </w:t>
      </w:r>
    </w:p>
    <w:p w:rsidR="00521684" w:rsidRDefault="00521684" w:rsidP="00521684">
      <w:pPr>
        <w:pStyle w:val="NormalWeb"/>
        <w:rPr>
          <w:rFonts w:ascii="Bookman Old Style" w:hAnsi="Bookman Old Style"/>
          <w:b/>
          <w:sz w:val="22"/>
          <w:szCs w:val="22"/>
        </w:rPr>
      </w:pPr>
      <w:r>
        <w:rPr>
          <w:rFonts w:ascii="Bookman Old Style" w:hAnsi="Bookman Old Style"/>
          <w:sz w:val="22"/>
          <w:szCs w:val="22"/>
        </w:rPr>
        <w:br w:type="page"/>
      </w:r>
      <w:r w:rsidRPr="003E5633">
        <w:rPr>
          <w:rFonts w:ascii="Bookman Old Style" w:hAnsi="Bookman Old Style"/>
          <w:b/>
          <w:sz w:val="22"/>
          <w:szCs w:val="22"/>
        </w:rPr>
        <w:lastRenderedPageBreak/>
        <w:t>Exercise 2</w:t>
      </w:r>
    </w:p>
    <w:p w:rsidR="00521684" w:rsidRPr="002B7E18" w:rsidRDefault="00521684" w:rsidP="00521684">
      <w:pPr>
        <w:rPr>
          <w:snapToGrid w:val="0"/>
          <w:szCs w:val="22"/>
          <w:lang w:val="en-US"/>
        </w:rPr>
      </w:pPr>
      <w:r>
        <w:rPr>
          <w:noProof/>
          <w:szCs w:val="22"/>
          <w:lang w:eastAsia="en-AU"/>
        </w:rPr>
        <mc:AlternateContent>
          <mc:Choice Requires="wps">
            <w:drawing>
              <wp:anchor distT="0" distB="0" distL="114300" distR="114300" simplePos="0" relativeHeight="251689984" behindDoc="0" locked="0" layoutInCell="1" allowOverlap="1">
                <wp:simplePos x="0" y="0"/>
                <wp:positionH relativeFrom="column">
                  <wp:posOffset>72390</wp:posOffset>
                </wp:positionH>
                <wp:positionV relativeFrom="paragraph">
                  <wp:posOffset>671830</wp:posOffset>
                </wp:positionV>
                <wp:extent cx="1049655" cy="253365"/>
                <wp:effectExtent l="1905" t="127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Pr="00F246BE" w:rsidRDefault="00521684" w:rsidP="00521684">
                            <w:pPr>
                              <w:rPr>
                                <w:b/>
                              </w:rPr>
                            </w:pPr>
                            <w:r w:rsidRPr="00F246BE">
                              <w:rPr>
                                <w:b/>
                              </w:rPr>
                              <w:t>Site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5.7pt;margin-top:52.9pt;width:82.65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Nk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" filled="f" stroked="f">
                <v:textbox>
                  <w:txbxContent>
                    <w:p w:rsidR="00521684" w:rsidRPr="00F246BE" w:rsidRDefault="00521684" w:rsidP="00521684">
                      <w:pPr>
                        <w:rPr>
                          <w:b/>
                        </w:rPr>
                      </w:pPr>
                      <w:r w:rsidRPr="00F246BE">
                        <w:rPr>
                          <w:b/>
                        </w:rPr>
                        <w:t>Site 1</w:t>
                      </w:r>
                    </w:p>
                  </w:txbxContent>
                </v:textbox>
              </v:shape>
            </w:pict>
          </mc:Fallback>
        </mc:AlternateContent>
      </w:r>
      <w:r>
        <w:rPr>
          <w:noProof/>
          <w:szCs w:val="22"/>
          <w:lang w:eastAsia="en-AU"/>
        </w:rPr>
        <mc:AlternateContent>
          <mc:Choice Requires="wps">
            <w:drawing>
              <wp:anchor distT="0" distB="0" distL="114300" distR="114300" simplePos="0" relativeHeight="251691008" behindDoc="0" locked="0" layoutInCell="1" allowOverlap="1">
                <wp:simplePos x="0" y="0"/>
                <wp:positionH relativeFrom="column">
                  <wp:posOffset>4958715</wp:posOffset>
                </wp:positionH>
                <wp:positionV relativeFrom="paragraph">
                  <wp:posOffset>671830</wp:posOffset>
                </wp:positionV>
                <wp:extent cx="687705" cy="253365"/>
                <wp:effectExtent l="1905" t="127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684" w:rsidRPr="00F246BE" w:rsidRDefault="00521684" w:rsidP="00521684">
                            <w:pPr>
                              <w:rPr>
                                <w:b/>
                              </w:rPr>
                            </w:pPr>
                            <w:r w:rsidRPr="00F246BE">
                              <w:rPr>
                                <w:b/>
                              </w:rPr>
                              <w:t>Site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3" type="#_x0000_t202" style="position:absolute;margin-left:390.45pt;margin-top:52.9pt;width:54.15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nZuQIAAMI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" filled="f" stroked="f">
                <v:textbox>
                  <w:txbxContent>
                    <w:p w:rsidR="00521684" w:rsidRPr="00F246BE" w:rsidRDefault="00521684" w:rsidP="00521684">
                      <w:pPr>
                        <w:rPr>
                          <w:b/>
                        </w:rPr>
                      </w:pPr>
                      <w:r w:rsidRPr="00F246BE">
                        <w:rPr>
                          <w:b/>
                        </w:rPr>
                        <w:t>Site 2</w:t>
                      </w:r>
                    </w:p>
                  </w:txbxContent>
                </v:textbox>
              </v:shape>
            </w:pict>
          </mc:Fallback>
        </mc:AlternateContent>
      </w:r>
      <w:r>
        <w:rPr>
          <w:noProof/>
          <w:szCs w:val="22"/>
          <w:lang w:eastAsia="en-AU"/>
        </w:rPr>
        <mc:AlternateContent>
          <mc:Choice Requires="wps">
            <w:drawing>
              <wp:anchor distT="0" distB="0" distL="114300" distR="114300" simplePos="0" relativeHeight="251688960" behindDoc="0" locked="0" layoutInCell="1" allowOverlap="1">
                <wp:simplePos x="0" y="0"/>
                <wp:positionH relativeFrom="column">
                  <wp:posOffset>1809750</wp:posOffset>
                </wp:positionH>
                <wp:positionV relativeFrom="paragraph">
                  <wp:posOffset>2047240</wp:posOffset>
                </wp:positionV>
                <wp:extent cx="3293745" cy="7239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3745"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77652" id="Rectangle 25" o:spid="_x0000_s1026" style="position:absolute;margin-left:142.5pt;margin-top:161.2pt;width:259.3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" stroked="f"/>
            </w:pict>
          </mc:Fallback>
        </mc:AlternateContent>
      </w:r>
      <w:r>
        <w:rPr>
          <w:noProof/>
          <w:szCs w:val="22"/>
          <w:lang w:eastAsia="en-AU"/>
        </w:rPr>
        <mc:AlternateContent>
          <mc:Choice Requires="wps">
            <w:drawing>
              <wp:anchor distT="0" distB="0" distL="114300" distR="114300" simplePos="0" relativeHeight="251687936" behindDoc="0" locked="0" layoutInCell="1" allowOverlap="1">
                <wp:simplePos x="0" y="0"/>
                <wp:positionH relativeFrom="column">
                  <wp:posOffset>1773555</wp:posOffset>
                </wp:positionH>
                <wp:positionV relativeFrom="paragraph">
                  <wp:posOffset>1540510</wp:posOffset>
                </wp:positionV>
                <wp:extent cx="3329940" cy="72390"/>
                <wp:effectExtent l="0" t="3175" r="0" b="6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6F25" id="Rectangle 24" o:spid="_x0000_s1026" style="position:absolute;margin-left:139.65pt;margin-top:121.3pt;width:262.2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" stroked="f"/>
            </w:pict>
          </mc:Fallback>
        </mc:AlternateContent>
      </w:r>
      <w:r>
        <w:rPr>
          <w:noProof/>
          <w:szCs w:val="22"/>
          <w:lang w:eastAsia="en-AU"/>
        </w:rPr>
        <mc:AlternateContent>
          <mc:Choice Requires="wps">
            <w:drawing>
              <wp:anchor distT="0" distB="0" distL="114300" distR="114300" simplePos="0" relativeHeight="251686912" behindDoc="0" locked="0" layoutInCell="1" allowOverlap="1">
                <wp:simplePos x="0" y="0"/>
                <wp:positionH relativeFrom="column">
                  <wp:posOffset>3185160</wp:posOffset>
                </wp:positionH>
                <wp:positionV relativeFrom="paragraph">
                  <wp:posOffset>1576705</wp:posOffset>
                </wp:positionV>
                <wp:extent cx="470535" cy="506730"/>
                <wp:effectExtent l="0" t="127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67236" id="Rectangle 23" o:spid="_x0000_s1026" style="position:absolute;margin-left:250.8pt;margin-top:124.15pt;width:37.05pt;height:3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BCfgIAAPwE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" stroked="f"/>
            </w:pict>
          </mc:Fallback>
        </mc:AlternateContent>
      </w:r>
      <w:r>
        <w:rPr>
          <w:noProof/>
          <w:szCs w:val="22"/>
          <w:lang w:eastAsia="en-AU"/>
        </w:rPr>
        <mc:AlternateContent>
          <mc:Choice Requires="wps">
            <w:drawing>
              <wp:anchor distT="0" distB="0" distL="114300" distR="114300" simplePos="0" relativeHeight="251685888" behindDoc="0" locked="0" layoutInCell="1" allowOverlap="1">
                <wp:simplePos x="0" y="0"/>
                <wp:positionH relativeFrom="column">
                  <wp:posOffset>2823210</wp:posOffset>
                </wp:positionH>
                <wp:positionV relativeFrom="paragraph">
                  <wp:posOffset>2119630</wp:posOffset>
                </wp:positionV>
                <wp:extent cx="1339215" cy="361950"/>
                <wp:effectExtent l="0" t="1270" r="381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0CF88" id="Rectangle 22" o:spid="_x0000_s1026" style="position:absolute;margin-left:222.3pt;margin-top:166.9pt;width:105.4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" stroked="f"/>
            </w:pict>
          </mc:Fallback>
        </mc:AlternateContent>
      </w:r>
      <w:r>
        <w:rPr>
          <w:snapToGrid w:val="0"/>
          <w:szCs w:val="22"/>
          <w:lang w:val="en-US"/>
        </w:rPr>
        <w:t>Consider t</w:t>
      </w:r>
      <w:r w:rsidRPr="002B7E18">
        <w:rPr>
          <w:snapToGrid w:val="0"/>
          <w:szCs w:val="22"/>
          <w:lang w:val="en-US"/>
        </w:rPr>
        <w:t xml:space="preserve">he </w:t>
      </w:r>
      <w:r>
        <w:rPr>
          <w:snapToGrid w:val="0"/>
          <w:szCs w:val="22"/>
          <w:lang w:val="en-US"/>
        </w:rPr>
        <w:t xml:space="preserve">rock strata exposed in cliff faces at Site 1 and 2 shown in the diagram below </w:t>
      </w:r>
    </w:p>
    <w:p w:rsidR="00521684" w:rsidRDefault="00521684" w:rsidP="00521684">
      <w:pPr>
        <w:rPr>
          <w:rFonts w:ascii="BlackAdderII" w:hAnsi="BlackAdderII"/>
          <w:b/>
          <w:snapToGrid w:val="0"/>
          <w:sz w:val="40"/>
          <w:szCs w:val="40"/>
          <w:lang w:val="en-US"/>
        </w:rPr>
      </w:pPr>
      <w:r>
        <w:rPr>
          <w:noProof/>
          <w:lang w:eastAsia="en-AU"/>
        </w:rPr>
        <mc:AlternateContent>
          <mc:Choice Requires="wps">
            <w:drawing>
              <wp:anchor distT="0" distB="0" distL="114300" distR="114300" simplePos="0" relativeHeight="251684864" behindDoc="0" locked="0" layoutInCell="1" allowOverlap="1">
                <wp:simplePos x="0" y="0"/>
                <wp:positionH relativeFrom="column">
                  <wp:posOffset>506730</wp:posOffset>
                </wp:positionH>
                <wp:positionV relativeFrom="paragraph">
                  <wp:posOffset>3584575</wp:posOffset>
                </wp:positionV>
                <wp:extent cx="1266825" cy="253365"/>
                <wp:effectExtent l="0" t="3810" r="190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414CC" id="Rectangle 21" o:spid="_x0000_s1026" style="position:absolute;margin-left:39.9pt;margin-top:282.25pt;width:99.75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" stroked="f"/>
            </w:pict>
          </mc:Fallback>
        </mc:AlternateContent>
      </w:r>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4451985</wp:posOffset>
                </wp:positionH>
                <wp:positionV relativeFrom="paragraph">
                  <wp:posOffset>4634230</wp:posOffset>
                </wp:positionV>
                <wp:extent cx="1592580" cy="25336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706AC" id="Rectangle 20" o:spid="_x0000_s1026" style="position:absolute;margin-left:350.55pt;margin-top:364.9pt;width:125.4pt;height:1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" stroked="f"/>
            </w:pict>
          </mc:Fallback>
        </mc:AlternateContent>
      </w:r>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-36195</wp:posOffset>
                </wp:positionH>
                <wp:positionV relativeFrom="paragraph">
                  <wp:posOffset>218440</wp:posOffset>
                </wp:positionV>
                <wp:extent cx="6122035" cy="4780280"/>
                <wp:effectExtent l="0" t="0" r="4445" b="12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78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84" w:rsidRPr="008B1DE4" w:rsidRDefault="00521684" w:rsidP="00521684">
                            <w:pPr>
                              <w:rPr>
                                <w:rFonts w:ascii="BlackAdderII" w:hAnsi="BlackAdderII"/>
                                <w:b/>
                                <w:snapToGrid w:val="0"/>
                                <w:sz w:val="40"/>
                                <w:szCs w:val="40"/>
                              </w:rPr>
                            </w:pPr>
                            <w:r w:rsidRPr="0058335D">
                              <w:rPr>
                                <w:rFonts w:ascii="BlackAdderII" w:hAnsi="BlackAdderII"/>
                                <w:b/>
                                <w:noProof/>
                                <w:snapToGrid w:val="0"/>
                                <w:sz w:val="40"/>
                                <w:szCs w:val="40"/>
                                <w:lang w:eastAsia="en-AU"/>
                              </w:rPr>
                              <w:drawing>
                                <wp:inline distT="0" distB="0" distL="0" distR="0">
                                  <wp:extent cx="6115050"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margin-left:-2.85pt;margin-top:17.2pt;width:482.05pt;height:376.4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oDhAIAABg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" stroked="f">
                <v:textbox style="mso-fit-shape-to-text:t">
                  <w:txbxContent>
                    <w:p w:rsidR="00521684" w:rsidRPr="008B1DE4" w:rsidRDefault="00521684" w:rsidP="00521684">
                      <w:pPr>
                        <w:rPr>
                          <w:rFonts w:ascii="BlackAdderII" w:hAnsi="BlackAdderII"/>
                          <w:b/>
                          <w:snapToGrid w:val="0"/>
                          <w:sz w:val="40"/>
                          <w:szCs w:val="40"/>
                        </w:rPr>
                      </w:pPr>
                      <w:r w:rsidRPr="0058335D">
                        <w:rPr>
                          <w:rFonts w:ascii="BlackAdderII" w:hAnsi="BlackAdderII"/>
                          <w:b/>
                          <w:noProof/>
                          <w:snapToGrid w:val="0"/>
                          <w:sz w:val="40"/>
                          <w:szCs w:val="40"/>
                          <w:lang w:eastAsia="en-AU"/>
                        </w:rPr>
                        <w:drawing>
                          <wp:inline distT="0" distB="0" distL="0" distR="0">
                            <wp:extent cx="6115050"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
                  </w:txbxContent>
                </v:textbox>
                <w10:wrap type="square"/>
              </v:shape>
            </w:pict>
          </mc:Fallback>
        </mc:AlternateContent>
      </w:r>
    </w:p>
    <w:p w:rsidR="00521684" w:rsidRDefault="00521684" w:rsidP="00521684">
      <w:pPr>
        <w:numPr>
          <w:ilvl w:val="0"/>
          <w:numId w:val="19"/>
        </w:numPr>
        <w:spacing w:line="360" w:lineRule="auto"/>
        <w:rPr>
          <w:snapToGrid w:val="0"/>
          <w:szCs w:val="22"/>
          <w:lang w:val="en-US"/>
        </w:rPr>
      </w:pPr>
      <w:r w:rsidRPr="002B7E18">
        <w:rPr>
          <w:snapToGrid w:val="0"/>
          <w:szCs w:val="22"/>
          <w:lang w:val="en-US"/>
        </w:rPr>
        <w:t>Is the fault</w:t>
      </w:r>
      <w:r>
        <w:rPr>
          <w:snapToGrid w:val="0"/>
          <w:szCs w:val="22"/>
          <w:lang w:val="en-US"/>
        </w:rPr>
        <w:t xml:space="preserve"> shown older or younger than Layer 1?</w:t>
      </w:r>
    </w:p>
    <w:p w:rsidR="00521684" w:rsidRPr="002B7E18" w:rsidRDefault="00521684" w:rsidP="00521684">
      <w:pPr>
        <w:numPr>
          <w:ilvl w:val="0"/>
          <w:numId w:val="19"/>
        </w:numPr>
        <w:spacing w:line="360" w:lineRule="auto"/>
        <w:rPr>
          <w:snapToGrid w:val="0"/>
          <w:szCs w:val="22"/>
          <w:lang w:val="en-US"/>
        </w:rPr>
      </w:pPr>
      <w:r>
        <w:rPr>
          <w:snapToGrid w:val="0"/>
          <w:szCs w:val="22"/>
          <w:lang w:val="en-US"/>
        </w:rPr>
        <w:t>Is the intrusion of plutonic rock older or younger than Layer 3?</w:t>
      </w:r>
    </w:p>
    <w:p w:rsidR="00521684" w:rsidRDefault="00521684" w:rsidP="00521684">
      <w:pPr>
        <w:numPr>
          <w:ilvl w:val="0"/>
          <w:numId w:val="19"/>
        </w:numPr>
        <w:rPr>
          <w:snapToGrid w:val="0"/>
          <w:szCs w:val="22"/>
          <w:lang w:val="en-US"/>
        </w:rPr>
      </w:pPr>
      <w:r>
        <w:rPr>
          <w:snapToGrid w:val="0"/>
          <w:szCs w:val="22"/>
          <w:lang w:val="en-US"/>
        </w:rPr>
        <w:t>The fossils shown in the L</w:t>
      </w:r>
      <w:r w:rsidRPr="00F246BE">
        <w:rPr>
          <w:snapToGrid w:val="0"/>
          <w:szCs w:val="22"/>
          <w:lang w:val="en-US"/>
        </w:rPr>
        <w:t xml:space="preserve">ayer 3 are the same in both sites. What can be </w:t>
      </w:r>
    </w:p>
    <w:p w:rsidR="00521684" w:rsidRPr="00F246BE" w:rsidRDefault="00521684" w:rsidP="00521684">
      <w:pPr>
        <w:spacing w:line="360" w:lineRule="auto"/>
        <w:ind w:left="720"/>
        <w:rPr>
          <w:snapToGrid w:val="0"/>
          <w:szCs w:val="22"/>
          <w:lang w:val="en-US"/>
        </w:rPr>
      </w:pPr>
      <w:r w:rsidRPr="00F246BE">
        <w:rPr>
          <w:snapToGrid w:val="0"/>
          <w:szCs w:val="22"/>
          <w:lang w:val="en-US"/>
        </w:rPr>
        <w:t xml:space="preserve">concluded about </w:t>
      </w:r>
      <w:r>
        <w:rPr>
          <w:snapToGrid w:val="0"/>
          <w:szCs w:val="22"/>
          <w:lang w:val="en-US"/>
        </w:rPr>
        <w:t>the age of this fossil layer at Site 1 and 2?</w:t>
      </w:r>
    </w:p>
    <w:p w:rsidR="00521684" w:rsidRPr="00F246BE" w:rsidRDefault="00521684" w:rsidP="00521684">
      <w:pPr>
        <w:numPr>
          <w:ilvl w:val="0"/>
          <w:numId w:val="19"/>
        </w:numPr>
        <w:rPr>
          <w:snapToGrid w:val="0"/>
          <w:szCs w:val="22"/>
          <w:lang w:val="en-US"/>
        </w:rPr>
      </w:pPr>
      <w:r w:rsidRPr="00F246BE">
        <w:rPr>
          <w:snapToGrid w:val="0"/>
          <w:szCs w:val="22"/>
          <w:lang w:val="en-US"/>
        </w:rPr>
        <w:t>What must have hap</w:t>
      </w:r>
      <w:r>
        <w:rPr>
          <w:snapToGrid w:val="0"/>
          <w:szCs w:val="22"/>
          <w:lang w:val="en-US"/>
        </w:rPr>
        <w:t>pened to the sediments between Site 1 and S</w:t>
      </w:r>
      <w:r w:rsidRPr="00F246BE">
        <w:rPr>
          <w:snapToGrid w:val="0"/>
          <w:szCs w:val="22"/>
          <w:lang w:val="en-US"/>
        </w:rPr>
        <w:t>ite 2?</w:t>
      </w:r>
    </w:p>
    <w:p w:rsidR="00521684" w:rsidRDefault="00521684" w:rsidP="00521684"/>
    <w:p w:rsidR="00F80EFF" w:rsidRDefault="00F80EFF" w:rsidP="00521684"/>
    <w:sectPr w:rsidR="00F80E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684" w:rsidRDefault="00521684" w:rsidP="00521684">
      <w:r>
        <w:separator/>
      </w:r>
    </w:p>
  </w:endnote>
  <w:endnote w:type="continuationSeparator" w:id="0">
    <w:p w:rsidR="00521684" w:rsidRDefault="00521684" w:rsidP="0052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lackAdderII">
    <w:altName w:val="Times New Roman"/>
    <w:charset w:val="00"/>
    <w:family w:val="auto"/>
    <w:pitch w:val="variable"/>
    <w:sig w:usb0="00000001" w:usb1="00000000" w:usb2="00000000" w:usb3="00000000" w:csb0="0000001B"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684" w:rsidRDefault="00521684" w:rsidP="00521684">
      <w:r>
        <w:separator/>
      </w:r>
    </w:p>
  </w:footnote>
  <w:footnote w:type="continuationSeparator" w:id="0">
    <w:p w:rsidR="00521684" w:rsidRDefault="00521684" w:rsidP="00521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26755"/>
    <w:multiLevelType w:val="singleLevel"/>
    <w:tmpl w:val="E4C4E368"/>
    <w:lvl w:ilvl="0">
      <w:start w:val="1"/>
      <w:numFmt w:val="decimal"/>
      <w:lvlText w:val="%1."/>
      <w:lvlJc w:val="left"/>
      <w:pPr>
        <w:tabs>
          <w:tab w:val="num" w:pos="705"/>
        </w:tabs>
        <w:ind w:left="705" w:hanging="705"/>
      </w:pPr>
      <w:rPr>
        <w:rFonts w:hint="default"/>
      </w:rPr>
    </w:lvl>
  </w:abstractNum>
  <w:abstractNum w:abstractNumId="1" w15:restartNumberingAfterBreak="0">
    <w:nsid w:val="216679B9"/>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271337A9"/>
    <w:multiLevelType w:val="hybridMultilevel"/>
    <w:tmpl w:val="E28468A6"/>
    <w:lvl w:ilvl="0" w:tplc="8B1645FE">
      <w:start w:val="1"/>
      <w:numFmt w:val="decimal"/>
      <w:lvlText w:val="%1."/>
      <w:lvlJc w:val="left"/>
      <w:pPr>
        <w:tabs>
          <w:tab w:val="num" w:pos="720"/>
        </w:tabs>
        <w:ind w:left="720" w:hanging="360"/>
      </w:pPr>
      <w:rPr>
        <w:rFonts w:ascii="Bookman Old Style" w:hAnsi="Bookman Old Style"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78529A"/>
    <w:multiLevelType w:val="hybridMultilevel"/>
    <w:tmpl w:val="EFE6147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1D06B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40390F6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0BC27EC"/>
    <w:multiLevelType w:val="hybridMultilevel"/>
    <w:tmpl w:val="7D50D228"/>
    <w:lvl w:ilvl="0" w:tplc="691816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0D02D8A"/>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7B24816"/>
    <w:multiLevelType w:val="hybridMultilevel"/>
    <w:tmpl w:val="63FE6E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E137450"/>
    <w:multiLevelType w:val="hybridMultilevel"/>
    <w:tmpl w:val="FF0AA6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C87215"/>
    <w:multiLevelType w:val="hybridMultilevel"/>
    <w:tmpl w:val="A97EC2F2"/>
    <w:lvl w:ilvl="0" w:tplc="0C090001">
      <w:start w:val="1"/>
      <w:numFmt w:val="bullet"/>
      <w:lvlText w:val=""/>
      <w:lvlJc w:val="left"/>
      <w:pPr>
        <w:tabs>
          <w:tab w:val="num" w:pos="360"/>
        </w:tabs>
        <w:ind w:left="360" w:hanging="360"/>
      </w:pPr>
      <w:rPr>
        <w:rFonts w:ascii="Symbol" w:hAnsi="Symbol"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AE83C4F"/>
    <w:multiLevelType w:val="hybridMultilevel"/>
    <w:tmpl w:val="B3229F2A"/>
    <w:lvl w:ilvl="0" w:tplc="8B1645FE">
      <w:start w:val="1"/>
      <w:numFmt w:val="decimal"/>
      <w:lvlText w:val="%1."/>
      <w:lvlJc w:val="left"/>
      <w:pPr>
        <w:tabs>
          <w:tab w:val="num" w:pos="1440"/>
        </w:tabs>
        <w:ind w:left="1440" w:hanging="360"/>
      </w:pPr>
      <w:rPr>
        <w:rFonts w:ascii="Bookman Old Style" w:hAnsi="Bookman Old Style" w:hint="default"/>
        <w:b w:val="0"/>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F200934"/>
    <w:multiLevelType w:val="hybridMultilevel"/>
    <w:tmpl w:val="802A6D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94245"/>
    <w:multiLevelType w:val="singleLevel"/>
    <w:tmpl w:val="4B70874E"/>
    <w:lvl w:ilvl="0">
      <w:start w:val="1"/>
      <w:numFmt w:val="decimal"/>
      <w:lvlText w:val="%1."/>
      <w:lvlJc w:val="left"/>
      <w:pPr>
        <w:tabs>
          <w:tab w:val="num" w:pos="360"/>
        </w:tabs>
        <w:ind w:left="360" w:hanging="360"/>
      </w:pPr>
    </w:lvl>
  </w:abstractNum>
  <w:abstractNum w:abstractNumId="14" w15:restartNumberingAfterBreak="0">
    <w:nsid w:val="66BE4E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66C14D8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6E22590B"/>
    <w:multiLevelType w:val="hybridMultilevel"/>
    <w:tmpl w:val="5A2EFD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761F5358"/>
    <w:multiLevelType w:val="singleLevel"/>
    <w:tmpl w:val="28D4AF80"/>
    <w:lvl w:ilvl="0">
      <w:start w:val="1"/>
      <w:numFmt w:val="decimal"/>
      <w:lvlText w:val="%1."/>
      <w:lvlJc w:val="left"/>
      <w:pPr>
        <w:tabs>
          <w:tab w:val="num" w:pos="2025"/>
        </w:tabs>
        <w:ind w:left="2025" w:hanging="2025"/>
      </w:pPr>
      <w:rPr>
        <w:rFonts w:hint="default"/>
      </w:rPr>
    </w:lvl>
  </w:abstractNum>
  <w:abstractNum w:abstractNumId="18" w15:restartNumberingAfterBreak="0">
    <w:nsid w:val="7EF83A09"/>
    <w:multiLevelType w:val="hybridMultilevel"/>
    <w:tmpl w:val="0D782BB8"/>
    <w:lvl w:ilvl="0" w:tplc="9C62054A">
      <w:start w:val="1"/>
      <w:numFmt w:val="decimal"/>
      <w:lvlText w:val="%1."/>
      <w:lvlJc w:val="left"/>
      <w:pPr>
        <w:tabs>
          <w:tab w:val="num" w:pos="0"/>
        </w:tabs>
        <w:ind w:left="0" w:firstLine="0"/>
      </w:pPr>
      <w:rPr>
        <w:rFonts w:ascii="Bookman Old Style" w:hAnsi="Bookman Old Style" w:cs="Courier New"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
  </w:num>
  <w:num w:numId="3">
    <w:abstractNumId w:val="4"/>
  </w:num>
  <w:num w:numId="4">
    <w:abstractNumId w:val="14"/>
  </w:num>
  <w:num w:numId="5">
    <w:abstractNumId w:val="7"/>
  </w:num>
  <w:num w:numId="6">
    <w:abstractNumId w:val="3"/>
  </w:num>
  <w:num w:numId="7">
    <w:abstractNumId w:val="10"/>
  </w:num>
  <w:num w:numId="8">
    <w:abstractNumId w:val="18"/>
  </w:num>
  <w:num w:numId="9">
    <w:abstractNumId w:val="8"/>
  </w:num>
  <w:num w:numId="10">
    <w:abstractNumId w:val="9"/>
  </w:num>
  <w:num w:numId="11">
    <w:abstractNumId w:val="11"/>
  </w:num>
  <w:num w:numId="12">
    <w:abstractNumId w:val="5"/>
  </w:num>
  <w:num w:numId="13">
    <w:abstractNumId w:val="13"/>
  </w:num>
  <w:num w:numId="14">
    <w:abstractNumId w:val="12"/>
  </w:num>
  <w:num w:numId="15">
    <w:abstractNumId w:val="6"/>
  </w:num>
  <w:num w:numId="16">
    <w:abstractNumId w:val="17"/>
  </w:num>
  <w:num w:numId="17">
    <w:abstractNumId w:val="0"/>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84"/>
    <w:rsid w:val="00521684"/>
    <w:rsid w:val="00F8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90"/>
    <o:shapelayout v:ext="edit">
      <o:idmap v:ext="edit" data="1"/>
      <o:rules v:ext="edit">
        <o:r id="V:Rule1" type="callout" idref="#_x0000_s1030"/>
      </o:rules>
    </o:shapelayout>
  </w:shapeDefaults>
  <w:decimalSymbol w:val="."/>
  <w:listSeparator w:val=","/>
  <w14:docId w14:val="0A9A90D0"/>
  <w15:chartTrackingRefBased/>
  <w15:docId w15:val="{884DC07A-D53E-4BFD-B9D4-C69B087C4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684"/>
    <w:pPr>
      <w:spacing w:after="0" w:line="240" w:lineRule="auto"/>
    </w:pPr>
    <w:rPr>
      <w:rFonts w:ascii="Bookman Old Style" w:eastAsia="Times New Roman" w:hAnsi="Bookman Old Styl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21684"/>
    <w:pPr>
      <w:numPr>
        <w:numId w:val="100"/>
      </w:numPr>
    </w:pPr>
    <w:rPr>
      <w:szCs w:val="22"/>
      <w:u w:val="single"/>
      <w:lang w:val="en-US"/>
    </w:rPr>
  </w:style>
  <w:style w:type="paragraph" w:styleId="Header">
    <w:name w:val="header"/>
    <w:basedOn w:val="Normal"/>
    <w:link w:val="HeaderChar"/>
    <w:rsid w:val="00521684"/>
    <w:pPr>
      <w:tabs>
        <w:tab w:val="center" w:pos="4153"/>
        <w:tab w:val="right" w:pos="8306"/>
      </w:tabs>
    </w:pPr>
    <w:rPr>
      <w:sz w:val="20"/>
      <w:lang w:val="en-US"/>
    </w:rPr>
  </w:style>
  <w:style w:type="character" w:customStyle="1" w:styleId="HeaderChar">
    <w:name w:val="Header Char"/>
    <w:basedOn w:val="DefaultParagraphFont"/>
    <w:link w:val="Header"/>
    <w:rsid w:val="00521684"/>
    <w:rPr>
      <w:rFonts w:ascii="Bookman Old Style" w:eastAsia="Times New Roman" w:hAnsi="Bookman Old Style" w:cs="Times New Roman"/>
      <w:sz w:val="20"/>
      <w:szCs w:val="20"/>
      <w:lang w:val="en-US"/>
    </w:rPr>
  </w:style>
  <w:style w:type="paragraph" w:styleId="BodyText">
    <w:name w:val="Body Text"/>
    <w:basedOn w:val="Normal"/>
    <w:link w:val="BodyTextChar"/>
    <w:rsid w:val="00521684"/>
    <w:rPr>
      <w:b/>
    </w:rPr>
  </w:style>
  <w:style w:type="character" w:customStyle="1" w:styleId="BodyTextChar">
    <w:name w:val="Body Text Char"/>
    <w:basedOn w:val="DefaultParagraphFont"/>
    <w:link w:val="BodyText"/>
    <w:rsid w:val="00521684"/>
    <w:rPr>
      <w:rFonts w:ascii="Bookman Old Style" w:eastAsia="Times New Roman" w:hAnsi="Bookman Old Style" w:cs="Times New Roman"/>
      <w:b/>
      <w:szCs w:val="20"/>
    </w:rPr>
  </w:style>
  <w:style w:type="paragraph" w:styleId="Footer">
    <w:name w:val="footer"/>
    <w:basedOn w:val="Normal"/>
    <w:link w:val="FooterChar"/>
    <w:rsid w:val="00521684"/>
    <w:pPr>
      <w:tabs>
        <w:tab w:val="center" w:pos="4153"/>
        <w:tab w:val="right" w:pos="8306"/>
      </w:tabs>
    </w:pPr>
  </w:style>
  <w:style w:type="character" w:customStyle="1" w:styleId="FooterChar">
    <w:name w:val="Footer Char"/>
    <w:basedOn w:val="DefaultParagraphFont"/>
    <w:link w:val="Footer"/>
    <w:rsid w:val="00521684"/>
    <w:rPr>
      <w:rFonts w:ascii="Bookman Old Style" w:eastAsia="Times New Roman" w:hAnsi="Bookman Old Style" w:cs="Times New Roman"/>
      <w:szCs w:val="20"/>
    </w:rPr>
  </w:style>
  <w:style w:type="paragraph" w:styleId="NormalWeb">
    <w:name w:val="Normal (Web)"/>
    <w:basedOn w:val="Normal"/>
    <w:rsid w:val="00521684"/>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http://www.msnucleus.org/membership/html/jh/earth/stratigraphy/images/correlation06small.gif"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http://www.regentsprep.org/Regents/earthsci/graphics/correlation1.jp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D21E2546</Template>
  <TotalTime>6</TotalTime>
  <Pages>8</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JOHANSEN Rebecca [Rossmoyne Senior High School]</dc:creator>
  <cp:keywords/>
  <dc:description/>
  <cp:lastModifiedBy>JOHANSEN Rebecca [Rossmoyne Senior High School]</cp:lastModifiedBy>
  <cp:revision>1</cp:revision>
  <dcterms:created xsi:type="dcterms:W3CDTF">2018-11-05T01:41:00Z</dcterms:created>
  <dcterms:modified xsi:type="dcterms:W3CDTF">2018-11-05T01:49:00Z</dcterms:modified>
</cp:coreProperties>
</file>